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9D312" w14:textId="77777777" w:rsidR="003B1939" w:rsidRPr="002F2B61" w:rsidRDefault="003B1939" w:rsidP="00C03202"/>
    <w:p w14:paraId="5D23564B" w14:textId="77777777" w:rsidR="003B1939" w:rsidRPr="002F2B61" w:rsidRDefault="003B1939" w:rsidP="00C03202"/>
    <w:p w14:paraId="2FB265B8" w14:textId="77777777" w:rsidR="00A220A0" w:rsidRPr="002F2B61" w:rsidRDefault="00A220A0" w:rsidP="00C03202"/>
    <w:p w14:paraId="69F521F4" w14:textId="77777777" w:rsidR="00A220A0" w:rsidRPr="002F2B61" w:rsidRDefault="00A220A0" w:rsidP="00C03202"/>
    <w:p w14:paraId="7C246CDF" w14:textId="77777777" w:rsidR="00A220A0" w:rsidRPr="002F2B61" w:rsidRDefault="00A220A0" w:rsidP="00C03202"/>
    <w:p w14:paraId="1C71A20C" w14:textId="77777777" w:rsidR="00A220A0" w:rsidRPr="002F2B61" w:rsidRDefault="00A220A0" w:rsidP="00C03202"/>
    <w:p w14:paraId="4E6263BA" w14:textId="77777777" w:rsidR="00A220A0" w:rsidRPr="002F2B61" w:rsidRDefault="00A220A0" w:rsidP="00C03202"/>
    <w:p w14:paraId="2F98A758" w14:textId="77777777" w:rsidR="00A220A0" w:rsidRPr="002F2B61" w:rsidRDefault="00A220A0" w:rsidP="00C03202"/>
    <w:p w14:paraId="0E58AD78" w14:textId="77777777" w:rsidR="00A220A0" w:rsidRPr="002F2B61" w:rsidRDefault="00A220A0" w:rsidP="00C03202"/>
    <w:p w14:paraId="7B03878B" w14:textId="77777777" w:rsidR="00A220A0" w:rsidRPr="002F2B61" w:rsidRDefault="00A220A0" w:rsidP="00C03202"/>
    <w:p w14:paraId="5173CD1E" w14:textId="77777777" w:rsidR="00A220A0" w:rsidRPr="002F2B61" w:rsidRDefault="00A220A0" w:rsidP="00C03202"/>
    <w:p w14:paraId="6290C7D8" w14:textId="77777777" w:rsidR="00A220A0" w:rsidRPr="002F2B61" w:rsidRDefault="00A220A0" w:rsidP="00C03202"/>
    <w:p w14:paraId="674FA267" w14:textId="77777777" w:rsidR="00A220A0" w:rsidRPr="002F2B61" w:rsidRDefault="00A220A0" w:rsidP="00C03202"/>
    <w:p w14:paraId="751629B3" w14:textId="06A64007" w:rsidR="00A220A0" w:rsidRPr="002F2B61" w:rsidRDefault="00254083" w:rsidP="00C03202">
      <w:r w:rsidRPr="002F2B61">
        <w:rPr>
          <w:noProof/>
          <w:lang w:eastAsia="en-NZ"/>
        </w:rPr>
        <w:drawing>
          <wp:anchor distT="0" distB="0" distL="114300" distR="114300" simplePos="0" relativeHeight="251660288" behindDoc="1" locked="0" layoutInCell="1" allowOverlap="1" wp14:anchorId="56688BF6" wp14:editId="58933DE3">
            <wp:simplePos x="0" y="0"/>
            <wp:positionH relativeFrom="margin">
              <wp:align>right</wp:align>
            </wp:positionH>
            <wp:positionV relativeFrom="paragraph">
              <wp:posOffset>190500</wp:posOffset>
            </wp:positionV>
            <wp:extent cx="5156791" cy="2046374"/>
            <wp:effectExtent l="0" t="0" r="635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6791" cy="2046374"/>
                    </a:xfrm>
                    <a:prstGeom prst="rect">
                      <a:avLst/>
                    </a:prstGeom>
                  </pic:spPr>
                </pic:pic>
              </a:graphicData>
            </a:graphic>
            <wp14:sizeRelH relativeFrom="page">
              <wp14:pctWidth>0</wp14:pctWidth>
            </wp14:sizeRelH>
            <wp14:sizeRelV relativeFrom="page">
              <wp14:pctHeight>0</wp14:pctHeight>
            </wp14:sizeRelV>
          </wp:anchor>
        </w:drawing>
      </w:r>
    </w:p>
    <w:p w14:paraId="6E4AA186" w14:textId="32F2F48E" w:rsidR="00A220A0" w:rsidRPr="002F2B61" w:rsidRDefault="00332153" w:rsidP="00C03202">
      <w:r w:rsidRPr="00332153">
        <w:rPr>
          <w:noProof/>
          <w:lang w:eastAsia="en-NZ"/>
        </w:rPr>
        <mc:AlternateContent>
          <mc:Choice Requires="wps">
            <w:drawing>
              <wp:anchor distT="0" distB="0" distL="114300" distR="114300" simplePos="0" relativeHeight="251682816" behindDoc="0" locked="0" layoutInCell="1" allowOverlap="1" wp14:anchorId="25957A2D" wp14:editId="54A72537">
                <wp:simplePos x="0" y="0"/>
                <wp:positionH relativeFrom="margin">
                  <wp:posOffset>126124</wp:posOffset>
                </wp:positionH>
                <wp:positionV relativeFrom="paragraph">
                  <wp:posOffset>122183</wp:posOffset>
                </wp:positionV>
                <wp:extent cx="5554345" cy="1797269"/>
                <wp:effectExtent l="0" t="0" r="0" b="0"/>
                <wp:wrapNone/>
                <wp:docPr id="8" name="Rectangle 7"/>
                <wp:cNvGraphicFramePr/>
                <a:graphic xmlns:a="http://schemas.openxmlformats.org/drawingml/2006/main">
                  <a:graphicData uri="http://schemas.microsoft.com/office/word/2010/wordprocessingShape">
                    <wps:wsp>
                      <wps:cNvSpPr/>
                      <wps:spPr>
                        <a:xfrm>
                          <a:off x="0" y="0"/>
                          <a:ext cx="5554345" cy="1797269"/>
                        </a:xfrm>
                        <a:prstGeom prst="rect">
                          <a:avLst/>
                        </a:prstGeom>
                      </wps:spPr>
                      <wps:style>
                        <a:lnRef idx="0">
                          <a:scrgbClr r="0" g="0" b="0"/>
                        </a:lnRef>
                        <a:fillRef idx="0">
                          <a:scrgbClr r="0" g="0" b="0"/>
                        </a:fillRef>
                        <a:effectRef idx="0">
                          <a:scrgbClr r="0" g="0" b="0"/>
                        </a:effectRef>
                        <a:fontRef idx="major"/>
                      </wps:style>
                      <wps:txbx>
                        <w:txbxContent>
                          <w:p w14:paraId="79E8DB18" w14:textId="7746A8EB" w:rsidR="00E9672F" w:rsidRPr="00FB4CA2" w:rsidRDefault="00E9672F" w:rsidP="00332153">
                            <w:pPr>
                              <w:pStyle w:val="NormalWeb"/>
                              <w:spacing w:before="0" w:beforeAutospacing="0" w:after="0" w:afterAutospacing="0"/>
                              <w:rPr>
                                <w:sz w:val="88"/>
                                <w:szCs w:val="88"/>
                              </w:rPr>
                            </w:pPr>
                            <w:r w:rsidRPr="00FB4CA2">
                              <w:rPr>
                                <w:rFonts w:ascii="Arial Black" w:eastAsia="Arial Black" w:hAnsi="Arial Black" w:cs="Arial Black"/>
                                <w:b/>
                                <w:bCs/>
                                <w:i/>
                                <w:iCs/>
                                <w:color w:val="FFFFFF" w:themeColor="background1"/>
                                <w:kern w:val="24"/>
                                <w:sz w:val="88"/>
                                <w:szCs w:val="88"/>
                              </w:rPr>
                              <w:t>CAREER KETE.</w:t>
                            </w:r>
                          </w:p>
                          <w:p w14:paraId="752A1C3B" w14:textId="4AA94F4A" w:rsidR="00E9672F" w:rsidRPr="00FB4CA2" w:rsidRDefault="00E9672F" w:rsidP="00332153">
                            <w:pPr>
                              <w:pStyle w:val="NormalWeb"/>
                              <w:spacing w:before="0" w:beforeAutospacing="0" w:after="0" w:afterAutospacing="0"/>
                              <w:rPr>
                                <w:sz w:val="64"/>
                                <w:szCs w:val="64"/>
                              </w:rPr>
                            </w:pPr>
                            <w:r w:rsidRPr="00FB4CA2">
                              <w:rPr>
                                <w:rFonts w:ascii="Arial" w:eastAsia="Arial" w:hAnsi="Arial" w:cs="Arial"/>
                                <w:color w:val="FFFFFF" w:themeColor="background1"/>
                                <w:kern w:val="24"/>
                                <w:sz w:val="64"/>
                                <w:szCs w:val="64"/>
                              </w:rPr>
                              <w:t>Dream and Discover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5957A2D" id="Rectangle 7" o:spid="_x0000_s1026" style="position:absolute;margin-left:9.95pt;margin-top:9.6pt;width:437.35pt;height:14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" filled="f" stroked="f">
                <v:textbox>
                  <w:txbxContent>
                    <w:p w14:paraId="79E8DB18" w14:textId="7746A8EB" w:rsidR="00E9672F" w:rsidRPr="00FB4CA2" w:rsidRDefault="00E9672F" w:rsidP="00332153">
                      <w:pPr>
                        <w:pStyle w:val="NormalWeb"/>
                        <w:spacing w:before="0" w:beforeAutospacing="0" w:after="0" w:afterAutospacing="0"/>
                        <w:rPr>
                          <w:sz w:val="88"/>
                          <w:szCs w:val="88"/>
                        </w:rPr>
                      </w:pPr>
                      <w:r w:rsidRPr="00FB4CA2">
                        <w:rPr>
                          <w:rFonts w:ascii="Arial Black" w:eastAsia="Arial Black" w:hAnsi="Arial Black" w:cs="Arial Black"/>
                          <w:b/>
                          <w:bCs/>
                          <w:i/>
                          <w:iCs/>
                          <w:color w:val="FFFFFF" w:themeColor="background1"/>
                          <w:kern w:val="24"/>
                          <w:sz w:val="88"/>
                          <w:szCs w:val="88"/>
                        </w:rPr>
                        <w:t>CAREER KETE.</w:t>
                      </w:r>
                    </w:p>
                    <w:p w14:paraId="752A1C3B" w14:textId="4AA94F4A" w:rsidR="00E9672F" w:rsidRPr="00FB4CA2" w:rsidRDefault="00E9672F" w:rsidP="00332153">
                      <w:pPr>
                        <w:pStyle w:val="NormalWeb"/>
                        <w:spacing w:before="0" w:beforeAutospacing="0" w:after="0" w:afterAutospacing="0"/>
                        <w:rPr>
                          <w:sz w:val="64"/>
                          <w:szCs w:val="64"/>
                        </w:rPr>
                      </w:pPr>
                      <w:r w:rsidRPr="00FB4CA2">
                        <w:rPr>
                          <w:rFonts w:ascii="Arial" w:eastAsia="Arial" w:hAnsi="Arial" w:cs="Arial"/>
                          <w:color w:val="FFFFFF" w:themeColor="background1"/>
                          <w:kern w:val="24"/>
                          <w:sz w:val="64"/>
                          <w:szCs w:val="64"/>
                        </w:rPr>
                        <w:t>Dream and Discover</w:t>
                      </w:r>
                    </w:p>
                  </w:txbxContent>
                </v:textbox>
                <w10:wrap anchorx="margin"/>
              </v:rect>
            </w:pict>
          </mc:Fallback>
        </mc:AlternateContent>
      </w:r>
    </w:p>
    <w:p w14:paraId="4023884B" w14:textId="77777777" w:rsidR="00A220A0" w:rsidRPr="002F2B61" w:rsidRDefault="00A220A0" w:rsidP="00C03202"/>
    <w:p w14:paraId="2E306D67" w14:textId="77777777" w:rsidR="00A220A0" w:rsidRPr="002F2B61" w:rsidRDefault="00A220A0" w:rsidP="00C03202"/>
    <w:p w14:paraId="12E1DF30" w14:textId="77777777" w:rsidR="003B1939" w:rsidRPr="002F2B61" w:rsidRDefault="003B1939" w:rsidP="00C03202"/>
    <w:p w14:paraId="7E3BF4F3" w14:textId="77777777" w:rsidR="003B1939" w:rsidRPr="002F2B61" w:rsidRDefault="003B1939" w:rsidP="00C03202">
      <w:r w:rsidRPr="002F2B61">
        <w:tab/>
      </w:r>
      <w:r w:rsidRPr="002F2B61">
        <w:tab/>
      </w:r>
      <w:r w:rsidRPr="002F2B61">
        <w:tab/>
      </w:r>
    </w:p>
    <w:p w14:paraId="5D30F72D" w14:textId="77777777" w:rsidR="00A220A0" w:rsidRPr="002F2B61" w:rsidRDefault="00A220A0" w:rsidP="00C03202"/>
    <w:p w14:paraId="3A875E94" w14:textId="77777777" w:rsidR="00A220A0" w:rsidRPr="002F2B61" w:rsidRDefault="00A220A0" w:rsidP="00C03202"/>
    <w:p w14:paraId="76441673" w14:textId="77777777" w:rsidR="00A220A0" w:rsidRPr="002F2B61" w:rsidRDefault="00A220A0" w:rsidP="00C03202"/>
    <w:p w14:paraId="2D1E2CF2" w14:textId="77777777" w:rsidR="00A220A0" w:rsidRPr="002F2B61" w:rsidRDefault="00A220A0" w:rsidP="00C03202"/>
    <w:p w14:paraId="79AEFA6E" w14:textId="77777777" w:rsidR="00A220A0" w:rsidRPr="002F2B61" w:rsidRDefault="00A220A0" w:rsidP="00C03202"/>
    <w:p w14:paraId="48CA48D8" w14:textId="77777777" w:rsidR="00254083" w:rsidRPr="002F2B61" w:rsidRDefault="00254083" w:rsidP="00C03202"/>
    <w:p w14:paraId="13595C1D" w14:textId="6F7A1AD8" w:rsidR="003B1939" w:rsidRPr="002F2B61" w:rsidRDefault="003B1939" w:rsidP="00C03202">
      <w:r w:rsidRPr="002F2B61">
        <w:t> </w:t>
      </w:r>
    </w:p>
    <w:p w14:paraId="662F8F9C" w14:textId="6CEADBD3" w:rsidR="003B1939" w:rsidRPr="002F2B61" w:rsidRDefault="003B1939" w:rsidP="00C03202">
      <w:r w:rsidRPr="002F2B61">
        <w:br w:type="page"/>
      </w:r>
    </w:p>
    <w:p w14:paraId="669549C9" w14:textId="6B7F7091" w:rsidR="003B1939" w:rsidRPr="002F2B61" w:rsidRDefault="003B1939" w:rsidP="00A56294">
      <w:pPr>
        <w:pStyle w:val="Heading1"/>
      </w:pPr>
      <w:bookmarkStart w:id="0" w:name="_Toc520984141"/>
      <w:r w:rsidRPr="002F2B61">
        <w:lastRenderedPageBreak/>
        <w:t>Contents</w:t>
      </w:r>
      <w:bookmarkEnd w:id="0"/>
    </w:p>
    <w:sdt>
      <w:sdtPr>
        <w:id w:val="-1491317851"/>
        <w:docPartObj>
          <w:docPartGallery w:val="Table of Contents"/>
          <w:docPartUnique/>
        </w:docPartObj>
      </w:sdtPr>
      <w:sdtEndPr>
        <w:rPr>
          <w:rFonts w:ascii="Arial" w:hAnsi="Arial" w:cs="Arial"/>
          <w:b w:val="0"/>
          <w:noProof/>
          <w:sz w:val="22"/>
        </w:rPr>
      </w:sdtEndPr>
      <w:sdtContent>
        <w:p w14:paraId="5B700B18" w14:textId="1531F436" w:rsidR="00087857" w:rsidRPr="00EF62A7" w:rsidRDefault="00A56294" w:rsidP="006A2FA0">
          <w:pPr>
            <w:pStyle w:val="TOC1"/>
            <w:pBdr>
              <w:between w:val="single" w:sz="4" w:space="1" w:color="D9D9D9" w:themeColor="background1" w:themeShade="D9"/>
            </w:pBdr>
            <w:tabs>
              <w:tab w:val="left" w:pos="3544"/>
            </w:tabs>
            <w:spacing w:before="60" w:after="80"/>
            <w:rPr>
              <w:rFonts w:ascii="Arial" w:eastAsiaTheme="minorEastAsia" w:hAnsi="Arial" w:cs="Arial"/>
              <w:b w:val="0"/>
              <w:noProof/>
              <w:sz w:val="22"/>
              <w:lang w:eastAsia="en-NZ"/>
            </w:rPr>
          </w:pPr>
          <w:r w:rsidRPr="00EF62A7">
            <w:rPr>
              <w:rFonts w:ascii="Arial" w:hAnsi="Arial" w:cs="Arial"/>
              <w:b w:val="0"/>
              <w:sz w:val="22"/>
            </w:rPr>
            <w:fldChar w:fldCharType="begin"/>
          </w:r>
          <w:r w:rsidRPr="00EF62A7">
            <w:rPr>
              <w:rFonts w:ascii="Arial" w:hAnsi="Arial" w:cs="Arial"/>
              <w:b w:val="0"/>
              <w:sz w:val="22"/>
            </w:rPr>
            <w:instrText xml:space="preserve"> TOC \o "1-1" \h \z \u </w:instrText>
          </w:r>
          <w:r w:rsidRPr="00EF62A7">
            <w:rPr>
              <w:rFonts w:ascii="Arial" w:hAnsi="Arial" w:cs="Arial"/>
              <w:b w:val="0"/>
              <w:sz w:val="22"/>
            </w:rPr>
            <w:fldChar w:fldCharType="separate"/>
          </w:r>
          <w:hyperlink w:anchor="_Toc520984142" w:history="1">
            <w:r w:rsidR="00087857" w:rsidRPr="00EF62A7">
              <w:rPr>
                <w:rStyle w:val="Hyperlink"/>
                <w:rFonts w:ascii="Arial" w:hAnsi="Arial" w:cs="Arial"/>
                <w:b w:val="0"/>
                <w:noProof/>
                <w:sz w:val="22"/>
                <w:u w:val="none"/>
              </w:rPr>
              <w:t>What will I be learning?</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_Toc520984142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3</w:t>
            </w:r>
            <w:r w:rsidR="00087857" w:rsidRPr="00EF62A7">
              <w:rPr>
                <w:rFonts w:ascii="Arial" w:hAnsi="Arial" w:cs="Arial"/>
                <w:b w:val="0"/>
                <w:noProof/>
                <w:webHidden/>
                <w:sz w:val="22"/>
              </w:rPr>
              <w:fldChar w:fldCharType="end"/>
            </w:r>
          </w:hyperlink>
        </w:p>
        <w:p w14:paraId="74666EEF" w14:textId="38727D2E"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43" w:history="1">
            <w:r w:rsidR="00087857" w:rsidRPr="00EF62A7">
              <w:rPr>
                <w:rStyle w:val="Hyperlink"/>
                <w:rFonts w:ascii="Arial" w:hAnsi="Arial" w:cs="Arial"/>
                <w:b w:val="0"/>
                <w:noProof/>
                <w:sz w:val="22"/>
                <w:u w:val="none"/>
              </w:rPr>
              <w:t>Glossary</w:t>
            </w:r>
            <w:r w:rsidR="00011C95" w:rsidRPr="00EF62A7">
              <w:rPr>
                <w:rStyle w:val="Hyperlink"/>
                <w:rFonts w:ascii="Arial" w:hAnsi="Arial" w:cs="Arial"/>
                <w:b w:val="0"/>
                <w:noProof/>
                <w:sz w:val="22"/>
                <w:u w:val="none"/>
              </w:rPr>
              <w:tab/>
            </w:r>
            <w:r w:rsidR="00011C95" w:rsidRPr="00EF62A7">
              <w:rPr>
                <w:rStyle w:val="Hyperlink"/>
                <w:rFonts w:ascii="Arial" w:hAnsi="Arial" w:cs="Arial"/>
                <w:b w:val="0"/>
                <w:noProof/>
                <w:sz w:val="22"/>
                <w:u w:val="none"/>
              </w:rPr>
              <w:tab/>
            </w:r>
            <w:r w:rsidR="00011C95" w:rsidRPr="00EF62A7">
              <w:rPr>
                <w:rStyle w:val="Hyperlink"/>
                <w:rFonts w:ascii="Arial" w:hAnsi="Arial" w:cs="Arial"/>
                <w:b w:val="0"/>
                <w:noProof/>
                <w:sz w:val="22"/>
                <w:u w:val="none"/>
              </w:rPr>
              <w:tab/>
            </w:r>
            <w:r w:rsidR="00011C95" w:rsidRPr="00EF62A7">
              <w:rPr>
                <w:rStyle w:val="Hyperlink"/>
                <w:rFonts w:ascii="Arial" w:hAnsi="Arial" w:cs="Arial"/>
                <w:b w:val="0"/>
                <w:noProof/>
                <w:sz w:val="22"/>
                <w:u w:val="none"/>
              </w:rPr>
              <w:tab/>
            </w:r>
            <w:r w:rsidR="00011C95" w:rsidRPr="00EF62A7">
              <w:rPr>
                <w:rStyle w:val="Hyperlink"/>
                <w:rFonts w:ascii="Arial" w:hAnsi="Arial" w:cs="Arial"/>
                <w:b w:val="0"/>
                <w:noProof/>
                <w:sz w:val="22"/>
                <w:u w:val="none"/>
              </w:rPr>
              <w:tab/>
            </w:r>
            <w:r w:rsidR="00011C95" w:rsidRPr="00EF62A7">
              <w:rPr>
                <w:rStyle w:val="Hyperlink"/>
                <w:rFonts w:ascii="Arial" w:hAnsi="Arial" w:cs="Arial"/>
                <w:b w:val="0"/>
                <w:noProof/>
                <w:sz w:val="22"/>
                <w:u w:val="none"/>
              </w:rPr>
              <w:tab/>
            </w:r>
            <w:r w:rsidR="00011C95" w:rsidRPr="00EF62A7">
              <w:rPr>
                <w:rStyle w:val="Hyperlink"/>
                <w:rFonts w:ascii="Arial" w:hAnsi="Arial" w:cs="Arial"/>
                <w:b w:val="0"/>
                <w:noProof/>
                <w:sz w:val="22"/>
                <w:u w:val="none"/>
              </w:rPr>
              <w:tab/>
            </w:r>
            <w:r w:rsidR="00011C95" w:rsidRPr="00EF62A7">
              <w:rPr>
                <w:rStyle w:val="Hyperlink"/>
                <w:rFonts w:ascii="Arial" w:hAnsi="Arial" w:cs="Arial"/>
                <w:b w:val="0"/>
                <w:noProof/>
                <w:sz w:val="22"/>
                <w:u w:val="none"/>
              </w:rPr>
              <w:tab/>
            </w:r>
            <w:r w:rsidR="00087857"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_Toc520984143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3</w:t>
            </w:r>
            <w:r w:rsidR="00087857" w:rsidRPr="00EF62A7">
              <w:rPr>
                <w:rFonts w:ascii="Arial" w:hAnsi="Arial" w:cs="Arial"/>
                <w:b w:val="0"/>
                <w:noProof/>
                <w:webHidden/>
                <w:sz w:val="22"/>
              </w:rPr>
              <w:fldChar w:fldCharType="end"/>
            </w:r>
          </w:hyperlink>
        </w:p>
        <w:p w14:paraId="18BAB126" w14:textId="67D890FC"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44" w:history="1">
            <w:r w:rsidR="00087857" w:rsidRPr="00EF62A7">
              <w:rPr>
                <w:rStyle w:val="Hyperlink"/>
                <w:rFonts w:ascii="Arial" w:hAnsi="Arial" w:cs="Arial"/>
                <w:b w:val="0"/>
                <w:noProof/>
                <w:sz w:val="22"/>
                <w:u w:val="none"/>
              </w:rPr>
              <w:t>My career learning journal</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_Toc520984144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4</w:t>
            </w:r>
            <w:r w:rsidR="00087857" w:rsidRPr="00EF62A7">
              <w:rPr>
                <w:rFonts w:ascii="Arial" w:hAnsi="Arial" w:cs="Arial"/>
                <w:b w:val="0"/>
                <w:noProof/>
                <w:webHidden/>
                <w:sz w:val="22"/>
              </w:rPr>
              <w:fldChar w:fldCharType="end"/>
            </w:r>
          </w:hyperlink>
        </w:p>
        <w:p w14:paraId="4D2ACF0D" w14:textId="34436830"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45" w:history="1">
            <w:r w:rsidR="00087857" w:rsidRPr="00EF62A7">
              <w:rPr>
                <w:rStyle w:val="Hyperlink"/>
                <w:rFonts w:ascii="Arial" w:hAnsi="Arial" w:cs="Arial"/>
                <w:b w:val="0"/>
                <w:noProof/>
                <w:sz w:val="22"/>
                <w:u w:val="none"/>
              </w:rPr>
              <w:t>Josh’s career story</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_Toc520984145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5</w:t>
            </w:r>
            <w:r w:rsidR="00087857" w:rsidRPr="00EF62A7">
              <w:rPr>
                <w:rFonts w:ascii="Arial" w:hAnsi="Arial" w:cs="Arial"/>
                <w:b w:val="0"/>
                <w:noProof/>
                <w:webHidden/>
                <w:sz w:val="22"/>
              </w:rPr>
              <w:fldChar w:fldCharType="end"/>
            </w:r>
          </w:hyperlink>
        </w:p>
        <w:p w14:paraId="7E56142A" w14:textId="7D608329"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46" w:history="1">
            <w:r w:rsidR="00087857" w:rsidRPr="00EF62A7">
              <w:rPr>
                <w:rStyle w:val="Hyperlink"/>
                <w:rFonts w:ascii="Arial" w:hAnsi="Arial" w:cs="Arial"/>
                <w:b w:val="0"/>
                <w:noProof/>
                <w:sz w:val="22"/>
                <w:u w:val="none"/>
              </w:rPr>
              <w:t>Ana’s career story</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_Toc520984146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6</w:t>
            </w:r>
            <w:r w:rsidR="00087857" w:rsidRPr="00EF62A7">
              <w:rPr>
                <w:rFonts w:ascii="Arial" w:hAnsi="Arial" w:cs="Arial"/>
                <w:b w:val="0"/>
                <w:noProof/>
                <w:webHidden/>
                <w:sz w:val="22"/>
              </w:rPr>
              <w:fldChar w:fldCharType="end"/>
            </w:r>
          </w:hyperlink>
        </w:p>
        <w:p w14:paraId="4750856B" w14:textId="7B91E4BB"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47" w:history="1">
            <w:r w:rsidR="00087857" w:rsidRPr="00EF62A7">
              <w:rPr>
                <w:rStyle w:val="Hyperlink"/>
                <w:rFonts w:ascii="Arial" w:hAnsi="Arial" w:cs="Arial"/>
                <w:b w:val="0"/>
                <w:noProof/>
                <w:sz w:val="22"/>
                <w:u w:val="none"/>
              </w:rPr>
              <w:t>My changing dreams</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_Toc520984147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7</w:t>
            </w:r>
            <w:r w:rsidR="00087857" w:rsidRPr="00EF62A7">
              <w:rPr>
                <w:rFonts w:ascii="Arial" w:hAnsi="Arial" w:cs="Arial"/>
                <w:b w:val="0"/>
                <w:noProof/>
                <w:webHidden/>
                <w:sz w:val="22"/>
              </w:rPr>
              <w:fldChar w:fldCharType="end"/>
            </w:r>
          </w:hyperlink>
        </w:p>
        <w:p w14:paraId="771B44F1" w14:textId="7AF8B0B0"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48" w:history="1">
            <w:r w:rsidR="00087857" w:rsidRPr="00EF62A7">
              <w:rPr>
                <w:rStyle w:val="Hyperlink"/>
                <w:rFonts w:ascii="Arial" w:hAnsi="Arial" w:cs="Arial"/>
                <w:b w:val="0"/>
                <w:noProof/>
                <w:sz w:val="22"/>
                <w:u w:val="none"/>
              </w:rPr>
              <w:t>A career is…</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_Toc520984148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8</w:t>
            </w:r>
            <w:r w:rsidR="00087857" w:rsidRPr="00EF62A7">
              <w:rPr>
                <w:rFonts w:ascii="Arial" w:hAnsi="Arial" w:cs="Arial"/>
                <w:b w:val="0"/>
                <w:noProof/>
                <w:webHidden/>
                <w:sz w:val="22"/>
              </w:rPr>
              <w:fldChar w:fldCharType="end"/>
            </w:r>
          </w:hyperlink>
        </w:p>
        <w:p w14:paraId="6C30C10B" w14:textId="75B1F25A"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49" w:history="1">
            <w:r w:rsidR="00087857" w:rsidRPr="00EF62A7">
              <w:rPr>
                <w:rStyle w:val="Hyperlink"/>
                <w:rFonts w:ascii="Arial" w:hAnsi="Arial" w:cs="Arial"/>
                <w:b w:val="0"/>
                <w:noProof/>
                <w:sz w:val="22"/>
                <w:u w:val="none"/>
              </w:rPr>
              <w:t>Career idol</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_Toc520984149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9</w:t>
            </w:r>
            <w:r w:rsidR="00087857" w:rsidRPr="00EF62A7">
              <w:rPr>
                <w:rFonts w:ascii="Arial" w:hAnsi="Arial" w:cs="Arial"/>
                <w:b w:val="0"/>
                <w:noProof/>
                <w:webHidden/>
                <w:sz w:val="22"/>
              </w:rPr>
              <w:fldChar w:fldCharType="end"/>
            </w:r>
          </w:hyperlink>
        </w:p>
        <w:p w14:paraId="256AA7A0" w14:textId="104C24C8"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50" w:history="1">
            <w:r w:rsidR="00087857" w:rsidRPr="00EF62A7">
              <w:rPr>
                <w:rStyle w:val="Hyperlink"/>
                <w:rFonts w:ascii="Arial" w:hAnsi="Arial" w:cs="Arial"/>
                <w:b w:val="0"/>
                <w:noProof/>
                <w:sz w:val="22"/>
                <w:u w:val="none"/>
              </w:rPr>
              <w:t>How I like to do things</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_Toc520984150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10</w:t>
            </w:r>
            <w:r w:rsidR="00087857" w:rsidRPr="00EF62A7">
              <w:rPr>
                <w:rFonts w:ascii="Arial" w:hAnsi="Arial" w:cs="Arial"/>
                <w:b w:val="0"/>
                <w:noProof/>
                <w:webHidden/>
                <w:sz w:val="22"/>
              </w:rPr>
              <w:fldChar w:fldCharType="end"/>
            </w:r>
          </w:hyperlink>
        </w:p>
        <w:p w14:paraId="07AD7CDF" w14:textId="4FB55FD4"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51" w:history="1">
            <w:r w:rsidR="00087857" w:rsidRPr="00EF62A7">
              <w:rPr>
                <w:rStyle w:val="Hyperlink"/>
                <w:rFonts w:ascii="Arial" w:hAnsi="Arial" w:cs="Arial"/>
                <w:b w:val="0"/>
                <w:noProof/>
                <w:sz w:val="22"/>
                <w:u w:val="none"/>
              </w:rPr>
              <w:t>What makes me, me?</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_Toc520984151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11</w:t>
            </w:r>
            <w:r w:rsidR="00087857" w:rsidRPr="00EF62A7">
              <w:rPr>
                <w:rFonts w:ascii="Arial" w:hAnsi="Arial" w:cs="Arial"/>
                <w:b w:val="0"/>
                <w:noProof/>
                <w:webHidden/>
                <w:sz w:val="22"/>
              </w:rPr>
              <w:fldChar w:fldCharType="end"/>
            </w:r>
          </w:hyperlink>
        </w:p>
        <w:p w14:paraId="259C1F06" w14:textId="705926B8"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52" w:history="1">
            <w:r w:rsidR="00087857" w:rsidRPr="00EF62A7">
              <w:rPr>
                <w:rStyle w:val="Hyperlink"/>
                <w:rFonts w:ascii="Arial" w:hAnsi="Arial" w:cs="Arial"/>
                <w:b w:val="0"/>
                <w:noProof/>
                <w:sz w:val="22"/>
                <w:u w:val="none"/>
              </w:rPr>
              <w:t>My interests</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_Toc520984152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12</w:t>
            </w:r>
            <w:r w:rsidR="00087857" w:rsidRPr="00EF62A7">
              <w:rPr>
                <w:rFonts w:ascii="Arial" w:hAnsi="Arial" w:cs="Arial"/>
                <w:b w:val="0"/>
                <w:noProof/>
                <w:webHidden/>
                <w:sz w:val="22"/>
              </w:rPr>
              <w:fldChar w:fldCharType="end"/>
            </w:r>
          </w:hyperlink>
        </w:p>
        <w:p w14:paraId="715F02DE" w14:textId="38971CC7"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53" w:history="1">
            <w:r w:rsidR="00087857" w:rsidRPr="00EF62A7">
              <w:rPr>
                <w:rStyle w:val="Hyperlink"/>
                <w:rFonts w:ascii="Arial" w:hAnsi="Arial" w:cs="Arial"/>
                <w:b w:val="0"/>
                <w:noProof/>
                <w:sz w:val="22"/>
                <w:u w:val="none"/>
              </w:rPr>
              <w:t>What are skills?</w:t>
            </w:r>
            <w:r w:rsidR="00087857"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11C95"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_Toc520984153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13</w:t>
            </w:r>
            <w:r w:rsidR="00087857" w:rsidRPr="00EF62A7">
              <w:rPr>
                <w:rFonts w:ascii="Arial" w:hAnsi="Arial" w:cs="Arial"/>
                <w:b w:val="0"/>
                <w:noProof/>
                <w:webHidden/>
                <w:sz w:val="22"/>
              </w:rPr>
              <w:fldChar w:fldCharType="end"/>
            </w:r>
          </w:hyperlink>
        </w:p>
        <w:p w14:paraId="64FDE8BF" w14:textId="1E3287EA"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54" w:history="1">
            <w:r w:rsidR="00087857" w:rsidRPr="00EF62A7">
              <w:rPr>
                <w:rStyle w:val="Hyperlink"/>
                <w:rFonts w:ascii="Arial" w:hAnsi="Arial" w:cs="Arial"/>
                <w:b w:val="0"/>
                <w:noProof/>
                <w:sz w:val="22"/>
                <w:u w:val="none"/>
              </w:rPr>
              <w:t>Where I learn my skills</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_Toc520984154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14</w:t>
            </w:r>
            <w:r w:rsidR="00087857" w:rsidRPr="00EF62A7">
              <w:rPr>
                <w:rFonts w:ascii="Arial" w:hAnsi="Arial" w:cs="Arial"/>
                <w:b w:val="0"/>
                <w:noProof/>
                <w:webHidden/>
                <w:sz w:val="22"/>
              </w:rPr>
              <w:fldChar w:fldCharType="end"/>
            </w:r>
          </w:hyperlink>
        </w:p>
        <w:p w14:paraId="7BD6C904" w14:textId="0438A2C4"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55" w:history="1">
            <w:r w:rsidR="00087857" w:rsidRPr="00EF62A7">
              <w:rPr>
                <w:rStyle w:val="Hyperlink"/>
                <w:rFonts w:ascii="Arial" w:hAnsi="Arial" w:cs="Arial"/>
                <w:b w:val="0"/>
                <w:noProof/>
                <w:sz w:val="22"/>
                <w:u w:val="none"/>
              </w:rPr>
              <w:t>Can you guess my job?</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_Toc520984155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15</w:t>
            </w:r>
            <w:r w:rsidR="00087857" w:rsidRPr="00EF62A7">
              <w:rPr>
                <w:rFonts w:ascii="Arial" w:hAnsi="Arial" w:cs="Arial"/>
                <w:b w:val="0"/>
                <w:noProof/>
                <w:webHidden/>
                <w:sz w:val="22"/>
              </w:rPr>
              <w:fldChar w:fldCharType="end"/>
            </w:r>
          </w:hyperlink>
        </w:p>
        <w:p w14:paraId="79EA924A" w14:textId="14C730D6"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56" w:history="1">
            <w:r w:rsidR="00087857" w:rsidRPr="00EF62A7">
              <w:rPr>
                <w:rStyle w:val="Hyperlink"/>
                <w:rFonts w:ascii="Arial" w:hAnsi="Arial" w:cs="Arial"/>
                <w:b w:val="0"/>
                <w:noProof/>
                <w:sz w:val="22"/>
                <w:u w:val="none"/>
              </w:rPr>
              <w:t>Twenty years from now</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_Toc520984156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16</w:t>
            </w:r>
            <w:r w:rsidR="00087857" w:rsidRPr="00EF62A7">
              <w:rPr>
                <w:rFonts w:ascii="Arial" w:hAnsi="Arial" w:cs="Arial"/>
                <w:b w:val="0"/>
                <w:noProof/>
                <w:webHidden/>
                <w:sz w:val="22"/>
              </w:rPr>
              <w:fldChar w:fldCharType="end"/>
            </w:r>
          </w:hyperlink>
        </w:p>
        <w:p w14:paraId="36FB1A31" w14:textId="0A535E3E"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57" w:history="1">
            <w:r w:rsidR="00087857" w:rsidRPr="00EF62A7">
              <w:rPr>
                <w:rStyle w:val="Hyperlink"/>
                <w:rFonts w:ascii="Arial" w:hAnsi="Arial" w:cs="Arial"/>
                <w:b w:val="0"/>
                <w:noProof/>
                <w:sz w:val="22"/>
                <w:u w:val="none"/>
              </w:rPr>
              <w:t>Pathways for learning</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_Toc520984157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17</w:t>
            </w:r>
            <w:r w:rsidR="00087857" w:rsidRPr="00EF62A7">
              <w:rPr>
                <w:rFonts w:ascii="Arial" w:hAnsi="Arial" w:cs="Arial"/>
                <w:b w:val="0"/>
                <w:noProof/>
                <w:webHidden/>
                <w:sz w:val="22"/>
              </w:rPr>
              <w:fldChar w:fldCharType="end"/>
            </w:r>
          </w:hyperlink>
        </w:p>
        <w:p w14:paraId="5A28A6A3" w14:textId="655AB605"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58" w:history="1">
            <w:r w:rsidR="00087857" w:rsidRPr="00EF62A7">
              <w:rPr>
                <w:rStyle w:val="Hyperlink"/>
                <w:rFonts w:ascii="Arial" w:hAnsi="Arial" w:cs="Arial"/>
                <w:b w:val="0"/>
                <w:noProof/>
                <w:sz w:val="22"/>
                <w:u w:val="none"/>
              </w:rPr>
              <w:t>Pathways to work</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_Toc520984158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18</w:t>
            </w:r>
            <w:r w:rsidR="00087857" w:rsidRPr="00EF62A7">
              <w:rPr>
                <w:rFonts w:ascii="Arial" w:hAnsi="Arial" w:cs="Arial"/>
                <w:b w:val="0"/>
                <w:noProof/>
                <w:webHidden/>
                <w:sz w:val="22"/>
              </w:rPr>
              <w:fldChar w:fldCharType="end"/>
            </w:r>
          </w:hyperlink>
        </w:p>
        <w:p w14:paraId="648D9713" w14:textId="384268D8"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59" w:history="1">
            <w:r w:rsidR="00087857" w:rsidRPr="00EF62A7">
              <w:rPr>
                <w:rStyle w:val="Hyperlink"/>
                <w:rFonts w:ascii="Arial" w:hAnsi="Arial" w:cs="Arial"/>
                <w:b w:val="0"/>
                <w:noProof/>
                <w:sz w:val="22"/>
                <w:u w:val="none"/>
              </w:rPr>
              <w:t>Jobs in my community</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_Toc520984159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19</w:t>
            </w:r>
            <w:r w:rsidR="00087857" w:rsidRPr="00EF62A7">
              <w:rPr>
                <w:rFonts w:ascii="Arial" w:hAnsi="Arial" w:cs="Arial"/>
                <w:b w:val="0"/>
                <w:noProof/>
                <w:webHidden/>
                <w:sz w:val="22"/>
              </w:rPr>
              <w:fldChar w:fldCharType="end"/>
            </w:r>
          </w:hyperlink>
        </w:p>
        <w:p w14:paraId="26E9A845" w14:textId="6D024193"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60" w:history="1">
            <w:r w:rsidR="00087857" w:rsidRPr="00EF62A7">
              <w:rPr>
                <w:rStyle w:val="Hyperlink"/>
                <w:rFonts w:ascii="Arial" w:hAnsi="Arial" w:cs="Arial"/>
                <w:b w:val="0"/>
                <w:noProof/>
                <w:sz w:val="22"/>
                <w:u w:val="none"/>
              </w:rPr>
              <w:t>What changes can I see?</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_Toc520984160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20</w:t>
            </w:r>
            <w:r w:rsidR="00087857" w:rsidRPr="00EF62A7">
              <w:rPr>
                <w:rFonts w:ascii="Arial" w:hAnsi="Arial" w:cs="Arial"/>
                <w:b w:val="0"/>
                <w:noProof/>
                <w:webHidden/>
                <w:sz w:val="22"/>
              </w:rPr>
              <w:fldChar w:fldCharType="end"/>
            </w:r>
          </w:hyperlink>
        </w:p>
        <w:p w14:paraId="6CE915E9" w14:textId="366CB86B"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61" w:history="1">
            <w:r w:rsidR="00087857" w:rsidRPr="00EF62A7">
              <w:rPr>
                <w:rStyle w:val="Hyperlink"/>
                <w:rFonts w:ascii="Arial" w:hAnsi="Arial" w:cs="Arial"/>
                <w:b w:val="0"/>
                <w:noProof/>
                <w:sz w:val="22"/>
                <w:u w:val="none"/>
              </w:rPr>
              <w:t>Why they do what they do</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_Toc520984161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21</w:t>
            </w:r>
            <w:r w:rsidR="00087857" w:rsidRPr="00EF62A7">
              <w:rPr>
                <w:rFonts w:ascii="Arial" w:hAnsi="Arial" w:cs="Arial"/>
                <w:b w:val="0"/>
                <w:noProof/>
                <w:webHidden/>
                <w:sz w:val="22"/>
              </w:rPr>
              <w:fldChar w:fldCharType="end"/>
            </w:r>
          </w:hyperlink>
        </w:p>
        <w:p w14:paraId="44FA8A59" w14:textId="5E9601B4"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62" w:history="1">
            <w:r w:rsidR="00087857" w:rsidRPr="00EF62A7">
              <w:rPr>
                <w:rStyle w:val="Hyperlink"/>
                <w:rFonts w:ascii="Arial" w:hAnsi="Arial" w:cs="Arial"/>
                <w:b w:val="0"/>
                <w:noProof/>
                <w:sz w:val="22"/>
                <w:u w:val="none"/>
              </w:rPr>
              <w:t>An example interview</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_Toc520984162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22</w:t>
            </w:r>
            <w:r w:rsidR="00087857" w:rsidRPr="00EF62A7">
              <w:rPr>
                <w:rFonts w:ascii="Arial" w:hAnsi="Arial" w:cs="Arial"/>
                <w:b w:val="0"/>
                <w:noProof/>
                <w:webHidden/>
                <w:sz w:val="22"/>
              </w:rPr>
              <w:fldChar w:fldCharType="end"/>
            </w:r>
          </w:hyperlink>
        </w:p>
        <w:p w14:paraId="5A9A582A" w14:textId="7176DE45"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63" w:history="1">
            <w:r w:rsidR="00087857" w:rsidRPr="00EF62A7">
              <w:rPr>
                <w:rStyle w:val="Hyperlink"/>
                <w:rFonts w:ascii="Arial" w:hAnsi="Arial" w:cs="Arial"/>
                <w:b w:val="0"/>
                <w:noProof/>
                <w:sz w:val="22"/>
                <w:u w:val="none"/>
              </w:rPr>
              <w:t>What secondary school brings</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_Toc520984163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23</w:t>
            </w:r>
            <w:r w:rsidR="00087857" w:rsidRPr="00EF62A7">
              <w:rPr>
                <w:rFonts w:ascii="Arial" w:hAnsi="Arial" w:cs="Arial"/>
                <w:b w:val="0"/>
                <w:noProof/>
                <w:webHidden/>
                <w:sz w:val="22"/>
              </w:rPr>
              <w:fldChar w:fldCharType="end"/>
            </w:r>
          </w:hyperlink>
        </w:p>
        <w:p w14:paraId="6E35294F" w14:textId="366B35AC"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64" w:history="1">
            <w:r w:rsidR="00087857" w:rsidRPr="00EF62A7">
              <w:rPr>
                <w:rStyle w:val="Hyperlink"/>
                <w:rFonts w:ascii="Arial" w:hAnsi="Arial" w:cs="Arial"/>
                <w:b w:val="0"/>
                <w:noProof/>
                <w:sz w:val="22"/>
                <w:u w:val="none"/>
              </w:rPr>
              <w:t>Choosing</w:t>
            </w:r>
            <w:r w:rsidR="00FE72B3" w:rsidRPr="00EF62A7">
              <w:rPr>
                <w:rStyle w:val="Hyperlink"/>
                <w:rFonts w:ascii="Arial" w:hAnsi="Arial" w:cs="Arial"/>
                <w:b w:val="0"/>
                <w:noProof/>
                <w:sz w:val="22"/>
                <w:u w:val="none"/>
              </w:rPr>
              <w:t xml:space="preserve"> school</w:t>
            </w:r>
            <w:r w:rsidR="00087857" w:rsidRPr="00EF62A7">
              <w:rPr>
                <w:rStyle w:val="Hyperlink"/>
                <w:rFonts w:ascii="Arial" w:hAnsi="Arial" w:cs="Arial"/>
                <w:b w:val="0"/>
                <w:noProof/>
                <w:sz w:val="22"/>
                <w:u w:val="none"/>
              </w:rPr>
              <w:t xml:space="preserve"> subjects</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_Toc520984164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24</w:t>
            </w:r>
            <w:r w:rsidR="00087857" w:rsidRPr="00EF62A7">
              <w:rPr>
                <w:rFonts w:ascii="Arial" w:hAnsi="Arial" w:cs="Arial"/>
                <w:b w:val="0"/>
                <w:noProof/>
                <w:webHidden/>
                <w:sz w:val="22"/>
              </w:rPr>
              <w:fldChar w:fldCharType="end"/>
            </w:r>
          </w:hyperlink>
        </w:p>
        <w:p w14:paraId="087EA4AD" w14:textId="437BECB0"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65" w:history="1">
            <w:r w:rsidR="00087857" w:rsidRPr="00EF62A7">
              <w:rPr>
                <w:rStyle w:val="Hyperlink"/>
                <w:rFonts w:ascii="Arial" w:hAnsi="Arial" w:cs="Arial"/>
                <w:b w:val="0"/>
                <w:noProof/>
                <w:sz w:val="22"/>
                <w:u w:val="none"/>
              </w:rPr>
              <w:t>Researching schools</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_Toc520984165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25</w:t>
            </w:r>
            <w:r w:rsidR="00087857" w:rsidRPr="00EF62A7">
              <w:rPr>
                <w:rFonts w:ascii="Arial" w:hAnsi="Arial" w:cs="Arial"/>
                <w:b w:val="0"/>
                <w:noProof/>
                <w:webHidden/>
                <w:sz w:val="22"/>
              </w:rPr>
              <w:fldChar w:fldCharType="end"/>
            </w:r>
          </w:hyperlink>
        </w:p>
        <w:p w14:paraId="7D8046C1" w14:textId="4F8D7747"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66" w:history="1">
            <w:r w:rsidR="00087857" w:rsidRPr="00EF62A7">
              <w:rPr>
                <w:rStyle w:val="Hyperlink"/>
                <w:rFonts w:ascii="Arial" w:hAnsi="Arial" w:cs="Arial"/>
                <w:b w:val="0"/>
                <w:noProof/>
                <w:sz w:val="22"/>
                <w:u w:val="none"/>
              </w:rPr>
              <w:t>What do I need to do?</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_Toc520984166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26</w:t>
            </w:r>
            <w:r w:rsidR="00087857" w:rsidRPr="00EF62A7">
              <w:rPr>
                <w:rFonts w:ascii="Arial" w:hAnsi="Arial" w:cs="Arial"/>
                <w:b w:val="0"/>
                <w:noProof/>
                <w:webHidden/>
                <w:sz w:val="22"/>
              </w:rPr>
              <w:fldChar w:fldCharType="end"/>
            </w:r>
          </w:hyperlink>
        </w:p>
        <w:p w14:paraId="3D274603" w14:textId="705C1187"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67" w:history="1">
            <w:r w:rsidR="00087857" w:rsidRPr="00EF62A7">
              <w:rPr>
                <w:rStyle w:val="Hyperlink"/>
                <w:rFonts w:ascii="Arial" w:hAnsi="Arial" w:cs="Arial"/>
                <w:b w:val="0"/>
                <w:noProof/>
                <w:sz w:val="22"/>
                <w:u w:val="none"/>
              </w:rPr>
              <w:t>Changes in my life</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_Toc520984167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27</w:t>
            </w:r>
            <w:r w:rsidR="00087857" w:rsidRPr="00EF62A7">
              <w:rPr>
                <w:rFonts w:ascii="Arial" w:hAnsi="Arial" w:cs="Arial"/>
                <w:b w:val="0"/>
                <w:noProof/>
                <w:webHidden/>
                <w:sz w:val="22"/>
              </w:rPr>
              <w:fldChar w:fldCharType="end"/>
            </w:r>
          </w:hyperlink>
        </w:p>
        <w:p w14:paraId="26B5AA26" w14:textId="35E26521"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68" w:history="1">
            <w:r w:rsidR="00087857" w:rsidRPr="00EF62A7">
              <w:rPr>
                <w:rStyle w:val="Hyperlink"/>
                <w:rFonts w:ascii="Arial" w:hAnsi="Arial" w:cs="Arial"/>
                <w:b w:val="0"/>
                <w:noProof/>
                <w:sz w:val="22"/>
                <w:u w:val="none"/>
              </w:rPr>
              <w:t>Ready for the next change</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_Toc520984168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28</w:t>
            </w:r>
            <w:r w:rsidR="00087857" w:rsidRPr="00EF62A7">
              <w:rPr>
                <w:rFonts w:ascii="Arial" w:hAnsi="Arial" w:cs="Arial"/>
                <w:b w:val="0"/>
                <w:noProof/>
                <w:webHidden/>
                <w:sz w:val="22"/>
              </w:rPr>
              <w:fldChar w:fldCharType="end"/>
            </w:r>
          </w:hyperlink>
        </w:p>
        <w:p w14:paraId="224D2B1B" w14:textId="0FAD9F77"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69" w:history="1">
            <w:r w:rsidR="00087857" w:rsidRPr="00EF62A7">
              <w:rPr>
                <w:rStyle w:val="Hyperlink"/>
                <w:rFonts w:ascii="Arial" w:hAnsi="Arial" w:cs="Arial"/>
                <w:b w:val="0"/>
                <w:noProof/>
                <w:sz w:val="22"/>
                <w:u w:val="none"/>
              </w:rPr>
              <w:t>What could I do?</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_Toc520984169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29</w:t>
            </w:r>
            <w:r w:rsidR="00087857" w:rsidRPr="00EF62A7">
              <w:rPr>
                <w:rFonts w:ascii="Arial" w:hAnsi="Arial" w:cs="Arial"/>
                <w:b w:val="0"/>
                <w:noProof/>
                <w:webHidden/>
                <w:sz w:val="22"/>
              </w:rPr>
              <w:fldChar w:fldCharType="end"/>
            </w:r>
          </w:hyperlink>
        </w:p>
        <w:p w14:paraId="057B603D" w14:textId="1B1D56B2"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70" w:history="1">
            <w:r w:rsidR="00087857" w:rsidRPr="00EF62A7">
              <w:rPr>
                <w:rStyle w:val="Hyperlink"/>
                <w:rFonts w:ascii="Arial" w:hAnsi="Arial" w:cs="Arial"/>
                <w:b w:val="0"/>
                <w:noProof/>
                <w:sz w:val="22"/>
                <w:u w:val="none"/>
              </w:rPr>
              <w:t>Giving advice</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_Toc520984170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30</w:t>
            </w:r>
            <w:r w:rsidR="00087857" w:rsidRPr="00EF62A7">
              <w:rPr>
                <w:rFonts w:ascii="Arial" w:hAnsi="Arial" w:cs="Arial"/>
                <w:b w:val="0"/>
                <w:noProof/>
                <w:webHidden/>
                <w:sz w:val="22"/>
              </w:rPr>
              <w:fldChar w:fldCharType="end"/>
            </w:r>
          </w:hyperlink>
        </w:p>
        <w:p w14:paraId="6927A4D4" w14:textId="386E8755" w:rsidR="00087857" w:rsidRPr="00EF62A7" w:rsidRDefault="00E9672F" w:rsidP="006A2FA0">
          <w:pPr>
            <w:pStyle w:val="TOC1"/>
            <w:pBdr>
              <w:between w:val="single" w:sz="4" w:space="1" w:color="D9D9D9" w:themeColor="background1" w:themeShade="D9"/>
            </w:pBdr>
            <w:spacing w:before="60" w:after="80"/>
            <w:rPr>
              <w:rFonts w:ascii="Arial" w:eastAsiaTheme="minorEastAsia" w:hAnsi="Arial" w:cs="Arial"/>
              <w:b w:val="0"/>
              <w:noProof/>
              <w:sz w:val="22"/>
              <w:lang w:eastAsia="en-NZ"/>
            </w:rPr>
          </w:pPr>
          <w:hyperlink w:anchor="_Toc520984171" w:history="1">
            <w:r w:rsidR="00087857" w:rsidRPr="00EF62A7">
              <w:rPr>
                <w:rStyle w:val="Hyperlink"/>
                <w:rFonts w:ascii="Arial" w:hAnsi="Arial" w:cs="Arial"/>
                <w:b w:val="0"/>
                <w:noProof/>
                <w:sz w:val="22"/>
                <w:u w:val="none"/>
              </w:rPr>
              <w:t>A personal statement</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_Toc520984171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31</w:t>
            </w:r>
            <w:r w:rsidR="00087857" w:rsidRPr="00EF62A7">
              <w:rPr>
                <w:rFonts w:ascii="Arial" w:hAnsi="Arial" w:cs="Arial"/>
                <w:b w:val="0"/>
                <w:noProof/>
                <w:webHidden/>
                <w:sz w:val="22"/>
              </w:rPr>
              <w:fldChar w:fldCharType="end"/>
            </w:r>
          </w:hyperlink>
        </w:p>
        <w:p w14:paraId="13707305" w14:textId="09001C7A" w:rsidR="00332153" w:rsidRPr="006A2FA0" w:rsidRDefault="0016715A" w:rsidP="006A2FA0">
          <w:pPr>
            <w:pStyle w:val="TOC1"/>
            <w:pBdr>
              <w:between w:val="single" w:sz="4" w:space="1" w:color="D9D9D9" w:themeColor="background1" w:themeShade="D9"/>
            </w:pBdr>
            <w:spacing w:before="60" w:after="80"/>
          </w:pPr>
          <w:r>
            <w:rPr>
              <w:noProof/>
              <w:lang w:eastAsia="en-NZ"/>
            </w:rPr>
            <mc:AlternateContent>
              <mc:Choice Requires="wps">
                <w:drawing>
                  <wp:anchor distT="0" distB="0" distL="114300" distR="114300" simplePos="0" relativeHeight="251688960" behindDoc="0" locked="0" layoutInCell="1" allowOverlap="1" wp14:anchorId="709603A1" wp14:editId="02766084">
                    <wp:simplePos x="0" y="0"/>
                    <wp:positionH relativeFrom="margin">
                      <wp:align>left</wp:align>
                    </wp:positionH>
                    <wp:positionV relativeFrom="paragraph">
                      <wp:posOffset>262956</wp:posOffset>
                    </wp:positionV>
                    <wp:extent cx="5025811" cy="11220"/>
                    <wp:effectExtent l="0" t="0" r="22860" b="27305"/>
                    <wp:wrapNone/>
                    <wp:docPr id="240" name="Straight Connector 240"/>
                    <wp:cNvGraphicFramePr/>
                    <a:graphic xmlns:a="http://schemas.openxmlformats.org/drawingml/2006/main">
                      <a:graphicData uri="http://schemas.microsoft.com/office/word/2010/wordprocessingShape">
                        <wps:wsp>
                          <wps:cNvCnPr/>
                          <wps:spPr>
                            <a:xfrm flipV="1">
                              <a:off x="0" y="0"/>
                              <a:ext cx="5025811" cy="1122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8F3C2" id="Straight Connector 240" o:spid="_x0000_s1026" style="position:absolute;flip:y;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pt" to="395.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" strokecolor="#d8d8d8 [2732]" strokeweight=".5pt">
                    <v:stroke joinstyle="miter"/>
                    <w10:wrap anchorx="margin"/>
                  </v:line>
                </w:pict>
              </mc:Fallback>
            </mc:AlternateContent>
          </w:r>
          <w:hyperlink w:anchor="_Toc520984172" w:history="1">
            <w:r w:rsidR="00087857" w:rsidRPr="00EF62A7">
              <w:rPr>
                <w:rStyle w:val="Hyperlink"/>
                <w:rFonts w:ascii="Arial" w:hAnsi="Arial" w:cs="Arial"/>
                <w:b w:val="0"/>
                <w:noProof/>
                <w:sz w:val="22"/>
                <w:u w:val="none"/>
              </w:rPr>
              <w:t>My notes about me</w:t>
            </w:r>
            <w:r w:rsidR="00087857"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6A2FA0" w:rsidRPr="00EF62A7">
              <w:rPr>
                <w:rFonts w:ascii="Arial" w:hAnsi="Arial" w:cs="Arial"/>
                <w:b w:val="0"/>
                <w:noProof/>
                <w:webHidden/>
                <w:sz w:val="22"/>
              </w:rPr>
              <w:tab/>
            </w:r>
            <w:r w:rsidR="00087857" w:rsidRPr="00EF62A7">
              <w:rPr>
                <w:rFonts w:ascii="Arial" w:hAnsi="Arial" w:cs="Arial"/>
                <w:b w:val="0"/>
                <w:noProof/>
                <w:webHidden/>
                <w:sz w:val="22"/>
              </w:rPr>
              <w:fldChar w:fldCharType="begin"/>
            </w:r>
            <w:r w:rsidR="00087857" w:rsidRPr="00EF62A7">
              <w:rPr>
                <w:rFonts w:ascii="Arial" w:hAnsi="Arial" w:cs="Arial"/>
                <w:b w:val="0"/>
                <w:noProof/>
                <w:webHidden/>
                <w:sz w:val="22"/>
              </w:rPr>
              <w:instrText xml:space="preserve"> PAGEREF _Toc520984172 \h </w:instrText>
            </w:r>
            <w:r w:rsidR="00087857" w:rsidRPr="00EF62A7">
              <w:rPr>
                <w:rFonts w:ascii="Arial" w:hAnsi="Arial" w:cs="Arial"/>
                <w:b w:val="0"/>
                <w:noProof/>
                <w:webHidden/>
                <w:sz w:val="22"/>
              </w:rPr>
            </w:r>
            <w:r w:rsidR="00087857" w:rsidRPr="00EF62A7">
              <w:rPr>
                <w:rFonts w:ascii="Arial" w:hAnsi="Arial" w:cs="Arial"/>
                <w:b w:val="0"/>
                <w:noProof/>
                <w:webHidden/>
                <w:sz w:val="22"/>
              </w:rPr>
              <w:fldChar w:fldCharType="separate"/>
            </w:r>
            <w:r w:rsidR="00EC1F13">
              <w:rPr>
                <w:rFonts w:ascii="Arial" w:hAnsi="Arial" w:cs="Arial"/>
                <w:b w:val="0"/>
                <w:noProof/>
                <w:webHidden/>
                <w:sz w:val="22"/>
              </w:rPr>
              <w:t>32</w:t>
            </w:r>
            <w:r w:rsidR="00087857" w:rsidRPr="00EF62A7">
              <w:rPr>
                <w:rFonts w:ascii="Arial" w:hAnsi="Arial" w:cs="Arial"/>
                <w:b w:val="0"/>
                <w:noProof/>
                <w:webHidden/>
                <w:sz w:val="22"/>
              </w:rPr>
              <w:fldChar w:fldCharType="end"/>
            </w:r>
          </w:hyperlink>
          <w:r w:rsidR="00A56294" w:rsidRPr="00EF62A7">
            <w:rPr>
              <w:rFonts w:ascii="Arial" w:hAnsi="Arial" w:cs="Arial"/>
              <w:b w:val="0"/>
              <w:sz w:val="22"/>
            </w:rPr>
            <w:fldChar w:fldCharType="end"/>
          </w:r>
        </w:p>
      </w:sdtContent>
    </w:sdt>
    <w:p w14:paraId="4F8188A0" w14:textId="172A2EC3" w:rsidR="003B1939" w:rsidRPr="002F2B61" w:rsidRDefault="003B1939" w:rsidP="00C03202">
      <w:pPr>
        <w:pStyle w:val="Heading1"/>
      </w:pPr>
      <w:bookmarkStart w:id="1" w:name="_Toc520984142"/>
      <w:r w:rsidRPr="002F2B61">
        <w:lastRenderedPageBreak/>
        <w:t>What will I be learning?</w:t>
      </w:r>
      <w:bookmarkStart w:id="2" w:name="_GoBack"/>
      <w:bookmarkEnd w:id="1"/>
      <w:bookmarkEnd w:id="2"/>
      <w:r w:rsidRPr="002F2B61">
        <w:tab/>
      </w:r>
    </w:p>
    <w:p w14:paraId="37634FE5" w14:textId="77777777" w:rsidR="00254083" w:rsidRPr="002F2B61" w:rsidRDefault="00254083" w:rsidP="00C03202">
      <w:r w:rsidRPr="002F2B61">
        <w:t>Career Kete: Dream and Discover for Years 7 and 8 he</w:t>
      </w:r>
      <w:r w:rsidR="007253FE">
        <w:t xml:space="preserve">lps you think about your future. </w:t>
      </w:r>
      <w:r w:rsidRPr="002F2B61">
        <w:t>Building a career is a lifelong process that starts with the choices you make at school.</w:t>
      </w:r>
    </w:p>
    <w:p w14:paraId="77FCE200" w14:textId="77777777" w:rsidR="007253FE" w:rsidRDefault="007253FE" w:rsidP="00C03202"/>
    <w:p w14:paraId="3B7703B9" w14:textId="77777777" w:rsidR="003B1939" w:rsidRPr="002F2B61" w:rsidRDefault="003B1939" w:rsidP="00332153">
      <w:pPr>
        <w:pStyle w:val="Heading2"/>
      </w:pPr>
      <w:r w:rsidRPr="002F2B61">
        <w:t>Using Dream and Discover will help you:</w:t>
      </w: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53"/>
        <w:gridCol w:w="5863"/>
      </w:tblGrid>
      <w:tr w:rsidR="00DD4B58" w:rsidRPr="002F2B61" w14:paraId="25ADCBAE" w14:textId="77777777" w:rsidTr="00A31F82">
        <w:trPr>
          <w:trHeight w:val="1002"/>
        </w:trPr>
        <w:tc>
          <w:tcPr>
            <w:tcW w:w="1297" w:type="pct"/>
            <w:shd w:val="clear" w:color="auto" w:fill="auto"/>
          </w:tcPr>
          <w:p w14:paraId="5FD6B56F" w14:textId="77777777" w:rsidR="00DD4B58" w:rsidRPr="002F2B61" w:rsidRDefault="00DD4B58" w:rsidP="00C03202">
            <w:r w:rsidRPr="002F2B61">
              <w:t xml:space="preserve">Find out what a </w:t>
            </w:r>
            <w:r w:rsidRPr="002F2B61">
              <w:br/>
              <w:t>career is</w:t>
            </w:r>
          </w:p>
        </w:tc>
        <w:tc>
          <w:tcPr>
            <w:tcW w:w="3703" w:type="pct"/>
            <w:shd w:val="clear" w:color="auto" w:fill="auto"/>
          </w:tcPr>
          <w:p w14:paraId="4AFB4C60" w14:textId="39D9903B" w:rsidR="00DD4B58" w:rsidRPr="002F2B61" w:rsidRDefault="00DD4B58" w:rsidP="00332153">
            <w:r w:rsidRPr="002F2B61">
              <w:t>Every</w:t>
            </w:r>
            <w:r w:rsidR="00332153">
              <w:t>one has a career. A career isn’</w:t>
            </w:r>
            <w:r w:rsidRPr="002F2B61">
              <w:t xml:space="preserve">t a job and </w:t>
            </w:r>
            <w:r w:rsidR="00332153">
              <w:t>isn’t</w:t>
            </w:r>
            <w:r w:rsidRPr="002F2B61">
              <w:t xml:space="preserve"> only about work. You</w:t>
            </w:r>
            <w:r w:rsidR="00332153">
              <w:t>’</w:t>
            </w:r>
            <w:r w:rsidRPr="002F2B61">
              <w:t>ll look at ways to understand and define 'career'.</w:t>
            </w:r>
          </w:p>
        </w:tc>
      </w:tr>
      <w:tr w:rsidR="00DD4B58" w:rsidRPr="002F2B61" w14:paraId="58D7EBE4" w14:textId="77777777" w:rsidTr="00A31F82">
        <w:trPr>
          <w:trHeight w:val="914"/>
        </w:trPr>
        <w:tc>
          <w:tcPr>
            <w:tcW w:w="1297" w:type="pct"/>
            <w:shd w:val="clear" w:color="auto" w:fill="auto"/>
          </w:tcPr>
          <w:p w14:paraId="176B8CA8" w14:textId="77777777" w:rsidR="00DD4B58" w:rsidRPr="002F2B61" w:rsidRDefault="007253FE" w:rsidP="00C03202">
            <w:r>
              <w:t>Look at what makes me, me</w:t>
            </w:r>
          </w:p>
        </w:tc>
        <w:tc>
          <w:tcPr>
            <w:tcW w:w="3703" w:type="pct"/>
            <w:shd w:val="clear" w:color="auto" w:fill="auto"/>
          </w:tcPr>
          <w:p w14:paraId="13FFD696" w14:textId="5BC45A7A" w:rsidR="00DD4B58" w:rsidRPr="002F2B61" w:rsidRDefault="00DD4B58" w:rsidP="00332153">
            <w:r w:rsidRPr="002F2B61">
              <w:t>We all have a distinctive set of qualities and interests. You</w:t>
            </w:r>
            <w:r w:rsidR="00332153">
              <w:t>’ll</w:t>
            </w:r>
            <w:r w:rsidRPr="002F2B61">
              <w:t xml:space="preserve"> consider what your qualities and interests are and how you could develop them.</w:t>
            </w:r>
          </w:p>
        </w:tc>
      </w:tr>
      <w:tr w:rsidR="00DD4B58" w:rsidRPr="002F2B61" w14:paraId="5CDA473D" w14:textId="77777777" w:rsidTr="00A31F82">
        <w:trPr>
          <w:trHeight w:val="890"/>
        </w:trPr>
        <w:tc>
          <w:tcPr>
            <w:tcW w:w="1297" w:type="pct"/>
            <w:shd w:val="clear" w:color="auto" w:fill="auto"/>
          </w:tcPr>
          <w:p w14:paraId="6E817AE4" w14:textId="77777777" w:rsidR="00DD4B58" w:rsidRPr="002F2B61" w:rsidRDefault="00DD4B58" w:rsidP="00C03202">
            <w:r w:rsidRPr="002F2B61">
              <w:t xml:space="preserve">Think about what </w:t>
            </w:r>
            <w:r w:rsidR="007253FE">
              <w:br/>
            </w:r>
            <w:r w:rsidRPr="002F2B61">
              <w:t>I can do</w:t>
            </w:r>
          </w:p>
        </w:tc>
        <w:tc>
          <w:tcPr>
            <w:tcW w:w="3703" w:type="pct"/>
            <w:shd w:val="clear" w:color="auto" w:fill="auto"/>
          </w:tcPr>
          <w:p w14:paraId="785480B3" w14:textId="24ACAF67" w:rsidR="00DD4B58" w:rsidRPr="002F2B61" w:rsidRDefault="00DD4B58" w:rsidP="00C03202">
            <w:r w:rsidRPr="002F2B61">
              <w:t>We are all learning new things. Some of these things will make us better at hobbies</w:t>
            </w:r>
            <w:r w:rsidR="00332153">
              <w:t>, some at learning, etc. You’l</w:t>
            </w:r>
            <w:r w:rsidRPr="002F2B61">
              <w:t xml:space="preserve">l see how skills are linked to the jobs people do. </w:t>
            </w:r>
          </w:p>
        </w:tc>
      </w:tr>
      <w:tr w:rsidR="00DD4B58" w:rsidRPr="002F2B61" w14:paraId="73AC3D33" w14:textId="77777777" w:rsidTr="00A31F82">
        <w:trPr>
          <w:trHeight w:val="1054"/>
        </w:trPr>
        <w:tc>
          <w:tcPr>
            <w:tcW w:w="1297" w:type="pct"/>
            <w:shd w:val="clear" w:color="auto" w:fill="auto"/>
          </w:tcPr>
          <w:p w14:paraId="3CEBE4DF" w14:textId="77777777" w:rsidR="00DD4B58" w:rsidRPr="002F2B61" w:rsidRDefault="00DD4B58" w:rsidP="00C03202">
            <w:r w:rsidRPr="002F2B61">
              <w:t>Explore future learning and work</w:t>
            </w:r>
          </w:p>
        </w:tc>
        <w:tc>
          <w:tcPr>
            <w:tcW w:w="3703" w:type="pct"/>
            <w:shd w:val="clear" w:color="auto" w:fill="auto"/>
          </w:tcPr>
          <w:p w14:paraId="40B82690" w14:textId="53CCF39E" w:rsidR="00DD4B58" w:rsidRPr="002F2B61" w:rsidRDefault="00DD4B58" w:rsidP="00C03202">
            <w:r w:rsidRPr="002F2B61">
              <w:t>There are many different ways of learning th</w:t>
            </w:r>
            <w:r w:rsidR="00332153">
              <w:t>e skills needed for work. You’</w:t>
            </w:r>
            <w:r w:rsidRPr="002F2B61">
              <w:t>ll take a quick look at education pathways and explore some jobs in your community.</w:t>
            </w:r>
          </w:p>
        </w:tc>
      </w:tr>
      <w:tr w:rsidR="00DD4B58" w:rsidRPr="002F2B61" w14:paraId="3DDA4333" w14:textId="77777777" w:rsidTr="00A31F82">
        <w:trPr>
          <w:trHeight w:val="1034"/>
        </w:trPr>
        <w:tc>
          <w:tcPr>
            <w:tcW w:w="1297" w:type="pct"/>
            <w:shd w:val="clear" w:color="auto" w:fill="auto"/>
          </w:tcPr>
          <w:p w14:paraId="31B4B408" w14:textId="77777777" w:rsidR="00DD4B58" w:rsidRPr="002F2B61" w:rsidRDefault="00DD4B58" w:rsidP="00C03202">
            <w:r w:rsidRPr="002F2B61">
              <w:t>Plan for secondary school</w:t>
            </w:r>
          </w:p>
        </w:tc>
        <w:tc>
          <w:tcPr>
            <w:tcW w:w="3703" w:type="pct"/>
            <w:shd w:val="clear" w:color="auto" w:fill="auto"/>
          </w:tcPr>
          <w:p w14:paraId="7C6B5CF6" w14:textId="3F2489C7" w:rsidR="00DD4B58" w:rsidRPr="002F2B61" w:rsidRDefault="00DD4B58" w:rsidP="00332153">
            <w:r w:rsidRPr="002F2B61">
              <w:t>Your next step is secondary sc</w:t>
            </w:r>
            <w:r w:rsidR="00332153">
              <w:t>hool. You’</w:t>
            </w:r>
            <w:r w:rsidRPr="002F2B61">
              <w:t>ll share your expectations of that move and make some notes to help you tell people in your new school a little about yourself.</w:t>
            </w:r>
          </w:p>
        </w:tc>
      </w:tr>
    </w:tbl>
    <w:p w14:paraId="7950E2DA" w14:textId="77777777" w:rsidR="007253FE" w:rsidRDefault="007253FE" w:rsidP="00C03202"/>
    <w:p w14:paraId="2F1BB18B" w14:textId="0A989210" w:rsidR="003B1939" w:rsidRPr="007253FE" w:rsidRDefault="003B1939" w:rsidP="00C03202">
      <w:pPr>
        <w:pStyle w:val="Heading1"/>
        <w:rPr>
          <w:szCs w:val="22"/>
        </w:rPr>
      </w:pPr>
      <w:bookmarkStart w:id="3" w:name="_Toc520984143"/>
      <w:r w:rsidRPr="002F2B61">
        <w:t>Glossary</w:t>
      </w:r>
      <w:bookmarkEnd w:id="3"/>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55"/>
        <w:gridCol w:w="5861"/>
      </w:tblGrid>
      <w:tr w:rsidR="00DD4B58" w:rsidRPr="002F2B61" w14:paraId="618F94A4" w14:textId="77777777" w:rsidTr="00A31F82">
        <w:trPr>
          <w:trHeight w:val="567"/>
        </w:trPr>
        <w:tc>
          <w:tcPr>
            <w:tcW w:w="1298" w:type="pct"/>
            <w:shd w:val="clear" w:color="auto" w:fill="auto"/>
            <w:vAlign w:val="center"/>
          </w:tcPr>
          <w:p w14:paraId="5476EE26" w14:textId="77777777" w:rsidR="00DD4B58" w:rsidRPr="002F2B61" w:rsidRDefault="00DD4B58" w:rsidP="00C03202">
            <w:r w:rsidRPr="002F2B61">
              <w:t>quality</w:t>
            </w:r>
          </w:p>
        </w:tc>
        <w:tc>
          <w:tcPr>
            <w:tcW w:w="3702" w:type="pct"/>
            <w:shd w:val="clear" w:color="auto" w:fill="auto"/>
            <w:vAlign w:val="center"/>
          </w:tcPr>
          <w:p w14:paraId="719AFAAC" w14:textId="5A379D64" w:rsidR="00DD4B58" w:rsidRPr="002F2B61" w:rsidRDefault="00332153" w:rsidP="00C03202">
            <w:r>
              <w:t>something that’</w:t>
            </w:r>
            <w:r w:rsidR="00DD4B58" w:rsidRPr="002F2B61">
              <w:t>s part of your character or personality</w:t>
            </w:r>
          </w:p>
        </w:tc>
      </w:tr>
      <w:tr w:rsidR="00DD4B58" w:rsidRPr="002F2B61" w14:paraId="428235FB" w14:textId="77777777" w:rsidTr="00A31F82">
        <w:trPr>
          <w:trHeight w:val="567"/>
        </w:trPr>
        <w:tc>
          <w:tcPr>
            <w:tcW w:w="1298" w:type="pct"/>
            <w:shd w:val="clear" w:color="auto" w:fill="auto"/>
            <w:vAlign w:val="center"/>
          </w:tcPr>
          <w:p w14:paraId="5C4630AB" w14:textId="77777777" w:rsidR="00DD4B58" w:rsidRPr="002F2B61" w:rsidRDefault="00DD4B58" w:rsidP="00C03202">
            <w:r w:rsidRPr="002F2B61">
              <w:t>skill</w:t>
            </w:r>
          </w:p>
        </w:tc>
        <w:tc>
          <w:tcPr>
            <w:tcW w:w="3702" w:type="pct"/>
            <w:shd w:val="clear" w:color="auto" w:fill="auto"/>
            <w:vAlign w:val="center"/>
          </w:tcPr>
          <w:p w14:paraId="0BC5E8D7" w14:textId="77777777" w:rsidR="00DD4B58" w:rsidRPr="002F2B61" w:rsidRDefault="00DD4B58" w:rsidP="00C03202">
            <w:r w:rsidRPr="002F2B61">
              <w:t>something you're learning to do or can do well</w:t>
            </w:r>
          </w:p>
        </w:tc>
      </w:tr>
      <w:tr w:rsidR="00DD4B58" w:rsidRPr="002F2B61" w14:paraId="445DAC00" w14:textId="77777777" w:rsidTr="00A31F82">
        <w:trPr>
          <w:trHeight w:val="567"/>
        </w:trPr>
        <w:tc>
          <w:tcPr>
            <w:tcW w:w="1298" w:type="pct"/>
            <w:shd w:val="clear" w:color="auto" w:fill="auto"/>
            <w:vAlign w:val="center"/>
          </w:tcPr>
          <w:p w14:paraId="185DA8AA" w14:textId="77777777" w:rsidR="00DD4B58" w:rsidRPr="002F2B61" w:rsidRDefault="00DD4B58" w:rsidP="00C03202">
            <w:r w:rsidRPr="002F2B61">
              <w:t>strength</w:t>
            </w:r>
          </w:p>
        </w:tc>
        <w:tc>
          <w:tcPr>
            <w:tcW w:w="3702" w:type="pct"/>
            <w:shd w:val="clear" w:color="auto" w:fill="auto"/>
            <w:vAlign w:val="center"/>
          </w:tcPr>
          <w:p w14:paraId="5C1C4A5D" w14:textId="77777777" w:rsidR="00DD4B58" w:rsidRPr="002F2B61" w:rsidRDefault="00DD4B58" w:rsidP="00C03202">
            <w:r w:rsidRPr="002F2B61">
              <w:t>one of your best qualities or most developed skills</w:t>
            </w:r>
          </w:p>
        </w:tc>
      </w:tr>
      <w:tr w:rsidR="00DD4B58" w:rsidRPr="002F2B61" w14:paraId="5F7426BD" w14:textId="77777777" w:rsidTr="00A31F82">
        <w:trPr>
          <w:trHeight w:val="567"/>
        </w:trPr>
        <w:tc>
          <w:tcPr>
            <w:tcW w:w="1298" w:type="pct"/>
            <w:shd w:val="clear" w:color="auto" w:fill="auto"/>
            <w:vAlign w:val="center"/>
          </w:tcPr>
          <w:p w14:paraId="589C4A26" w14:textId="77777777" w:rsidR="00DD4B58" w:rsidRPr="002F2B61" w:rsidRDefault="00DD4B58" w:rsidP="00C03202">
            <w:r w:rsidRPr="002F2B61">
              <w:t>value</w:t>
            </w:r>
          </w:p>
        </w:tc>
        <w:tc>
          <w:tcPr>
            <w:tcW w:w="3702" w:type="pct"/>
            <w:shd w:val="clear" w:color="auto" w:fill="auto"/>
            <w:vAlign w:val="center"/>
          </w:tcPr>
          <w:p w14:paraId="7ED57EF3" w14:textId="77777777" w:rsidR="00DD4B58" w:rsidRPr="002F2B61" w:rsidRDefault="00DD4B58" w:rsidP="00C03202">
            <w:r w:rsidRPr="002F2B61">
              <w:t>something you think is important</w:t>
            </w:r>
          </w:p>
        </w:tc>
      </w:tr>
      <w:tr w:rsidR="00DD4B58" w:rsidRPr="002F2B61" w14:paraId="7438F588" w14:textId="77777777" w:rsidTr="00A31F82">
        <w:trPr>
          <w:trHeight w:val="567"/>
        </w:trPr>
        <w:tc>
          <w:tcPr>
            <w:tcW w:w="1298" w:type="pct"/>
            <w:shd w:val="clear" w:color="auto" w:fill="auto"/>
            <w:vAlign w:val="center"/>
          </w:tcPr>
          <w:p w14:paraId="05FF013F" w14:textId="77777777" w:rsidR="00DD4B58" w:rsidRPr="002F2B61" w:rsidRDefault="00DD4B58" w:rsidP="00C03202">
            <w:r w:rsidRPr="002F2B61">
              <w:t>job</w:t>
            </w:r>
          </w:p>
        </w:tc>
        <w:tc>
          <w:tcPr>
            <w:tcW w:w="3702" w:type="pct"/>
            <w:shd w:val="clear" w:color="auto" w:fill="auto"/>
            <w:vAlign w:val="center"/>
          </w:tcPr>
          <w:p w14:paraId="22DF8689" w14:textId="77777777" w:rsidR="00DD4B58" w:rsidRPr="002F2B61" w:rsidRDefault="00DD4B58" w:rsidP="00C03202">
            <w:r w:rsidRPr="002F2B61">
              <w:t>regular work that earns you money</w:t>
            </w:r>
          </w:p>
        </w:tc>
      </w:tr>
      <w:tr w:rsidR="00DD4B58" w:rsidRPr="002F2B61" w14:paraId="615922D3" w14:textId="77777777" w:rsidTr="00A31F82">
        <w:trPr>
          <w:trHeight w:val="567"/>
        </w:trPr>
        <w:tc>
          <w:tcPr>
            <w:tcW w:w="1298" w:type="pct"/>
            <w:shd w:val="clear" w:color="auto" w:fill="auto"/>
            <w:vAlign w:val="center"/>
          </w:tcPr>
          <w:p w14:paraId="48305259" w14:textId="77777777" w:rsidR="00DD4B58" w:rsidRPr="002F2B61" w:rsidRDefault="00DD4B58" w:rsidP="00C03202">
            <w:r w:rsidRPr="002F2B61">
              <w:t>training</w:t>
            </w:r>
          </w:p>
        </w:tc>
        <w:tc>
          <w:tcPr>
            <w:tcW w:w="3702" w:type="pct"/>
            <w:shd w:val="clear" w:color="auto" w:fill="auto"/>
            <w:vAlign w:val="center"/>
          </w:tcPr>
          <w:p w14:paraId="00D40890" w14:textId="77777777" w:rsidR="00DD4B58" w:rsidRPr="002F2B61" w:rsidRDefault="00DD4B58" w:rsidP="00C03202">
            <w:r w:rsidRPr="002F2B61">
              <w:t>process of learning the skills you need for a job or activity</w:t>
            </w:r>
          </w:p>
        </w:tc>
      </w:tr>
      <w:tr w:rsidR="00DD4B58" w:rsidRPr="002F2B61" w14:paraId="0CE493AF" w14:textId="77777777" w:rsidTr="00A31F82">
        <w:trPr>
          <w:trHeight w:val="567"/>
        </w:trPr>
        <w:tc>
          <w:tcPr>
            <w:tcW w:w="1298" w:type="pct"/>
            <w:shd w:val="clear" w:color="auto" w:fill="auto"/>
            <w:vAlign w:val="center"/>
          </w:tcPr>
          <w:p w14:paraId="3399E06E" w14:textId="77777777" w:rsidR="00DD4B58" w:rsidRPr="002F2B61" w:rsidRDefault="00DD4B58" w:rsidP="00C03202">
            <w:r w:rsidRPr="002F2B61">
              <w:t>study</w:t>
            </w:r>
          </w:p>
        </w:tc>
        <w:tc>
          <w:tcPr>
            <w:tcW w:w="3702" w:type="pct"/>
            <w:shd w:val="clear" w:color="auto" w:fill="auto"/>
            <w:vAlign w:val="center"/>
          </w:tcPr>
          <w:p w14:paraId="3143B0DB" w14:textId="77777777" w:rsidR="00DD4B58" w:rsidRPr="002F2B61" w:rsidRDefault="00DD4B58" w:rsidP="00C03202">
            <w:r w:rsidRPr="002F2B61">
              <w:t>process of learning about a subject or field of knowledge</w:t>
            </w:r>
          </w:p>
        </w:tc>
      </w:tr>
    </w:tbl>
    <w:p w14:paraId="3802570C" w14:textId="77777777" w:rsidR="003B1939" w:rsidRPr="002F2B61" w:rsidRDefault="003B1939" w:rsidP="00C03202"/>
    <w:p w14:paraId="4CD24339" w14:textId="77777777" w:rsidR="003B1939" w:rsidRPr="002F2B61" w:rsidRDefault="003B1939" w:rsidP="00C03202">
      <w:r w:rsidRPr="002F2B61">
        <w:br w:type="page"/>
      </w:r>
    </w:p>
    <w:p w14:paraId="3969AFB5" w14:textId="3AACABD3" w:rsidR="003B1939" w:rsidRPr="002F2B61" w:rsidRDefault="003B1939" w:rsidP="00C03202">
      <w:pPr>
        <w:pStyle w:val="Heading1"/>
      </w:pPr>
      <w:bookmarkStart w:id="4" w:name="_Toc520984144"/>
      <w:r w:rsidRPr="002F2B61">
        <w:lastRenderedPageBreak/>
        <w:t>My career learning journal</w:t>
      </w:r>
      <w:bookmarkEnd w:id="4"/>
      <w:r w:rsidRPr="002F2B61">
        <w:tab/>
      </w:r>
    </w:p>
    <w:p w14:paraId="26868FF7" w14:textId="77777777" w:rsidR="003B1939" w:rsidRPr="002F2B61" w:rsidRDefault="003B1939" w:rsidP="00C03202">
      <w:r w:rsidRPr="002F2B61">
        <w:t>You’ll make many discoveries about yourself and the world of work in the activities that follow. Keep a note of what you did and learned. This will help you make the most of this journey.</w:t>
      </w:r>
    </w:p>
    <w:p w14:paraId="134DCF13" w14:textId="77777777" w:rsidR="003B1939" w:rsidRPr="002F2B61" w:rsidRDefault="003B1939" w:rsidP="00C03202"/>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CellMar>
          <w:left w:w="85" w:type="dxa"/>
          <w:right w:w="85" w:type="dxa"/>
        </w:tblCellMar>
        <w:tblLook w:val="01E0" w:firstRow="1" w:lastRow="1" w:firstColumn="1" w:lastColumn="1" w:noHBand="0" w:noVBand="0"/>
      </w:tblPr>
      <w:tblGrid>
        <w:gridCol w:w="918"/>
        <w:gridCol w:w="1631"/>
        <w:gridCol w:w="2549"/>
        <w:gridCol w:w="2818"/>
      </w:tblGrid>
      <w:tr w:rsidR="00DD4B58" w:rsidRPr="002F2B61" w14:paraId="0ED00A0B" w14:textId="77777777" w:rsidTr="00A31F82">
        <w:trPr>
          <w:trHeight w:val="567"/>
        </w:trPr>
        <w:tc>
          <w:tcPr>
            <w:tcW w:w="580" w:type="pct"/>
            <w:shd w:val="clear" w:color="auto" w:fill="auto"/>
          </w:tcPr>
          <w:p w14:paraId="2B0DC54D" w14:textId="77777777" w:rsidR="00DD4B58" w:rsidRPr="002F2B61" w:rsidRDefault="00DD4B58" w:rsidP="00C03202">
            <w:pPr>
              <w:pStyle w:val="Heading3"/>
            </w:pPr>
            <w:r w:rsidRPr="002F2B61">
              <w:t>Date</w:t>
            </w:r>
          </w:p>
        </w:tc>
        <w:tc>
          <w:tcPr>
            <w:tcW w:w="1030" w:type="pct"/>
            <w:shd w:val="clear" w:color="auto" w:fill="auto"/>
          </w:tcPr>
          <w:p w14:paraId="4A56D3B1" w14:textId="77777777" w:rsidR="00DD4B58" w:rsidRPr="002F2B61" w:rsidRDefault="00DD4B58" w:rsidP="00C03202">
            <w:pPr>
              <w:pStyle w:val="Heading3"/>
            </w:pPr>
            <w:r w:rsidRPr="002F2B61">
              <w:t>What I did</w:t>
            </w:r>
          </w:p>
        </w:tc>
        <w:tc>
          <w:tcPr>
            <w:tcW w:w="1610" w:type="pct"/>
            <w:shd w:val="clear" w:color="auto" w:fill="auto"/>
          </w:tcPr>
          <w:p w14:paraId="00041A67" w14:textId="77777777" w:rsidR="00DD4B58" w:rsidRPr="002F2B61" w:rsidRDefault="00DD4B58" w:rsidP="00C03202">
            <w:pPr>
              <w:pStyle w:val="Heading3"/>
            </w:pPr>
            <w:r w:rsidRPr="002F2B61">
              <w:t>What I found out</w:t>
            </w:r>
          </w:p>
        </w:tc>
        <w:tc>
          <w:tcPr>
            <w:tcW w:w="1780" w:type="pct"/>
            <w:shd w:val="clear" w:color="auto" w:fill="auto"/>
          </w:tcPr>
          <w:p w14:paraId="38758084" w14:textId="77777777" w:rsidR="00DD4B58" w:rsidRPr="002F2B61" w:rsidRDefault="00DD4B58" w:rsidP="00C03202">
            <w:pPr>
              <w:pStyle w:val="Heading3"/>
            </w:pPr>
            <w:r w:rsidRPr="002F2B61">
              <w:t xml:space="preserve">How this helps me </w:t>
            </w:r>
          </w:p>
        </w:tc>
      </w:tr>
      <w:tr w:rsidR="00DD4B58" w:rsidRPr="002F2B61" w14:paraId="7546ADCC" w14:textId="77777777" w:rsidTr="00A31F82">
        <w:trPr>
          <w:trHeight w:val="1876"/>
        </w:trPr>
        <w:tc>
          <w:tcPr>
            <w:tcW w:w="580" w:type="pct"/>
            <w:shd w:val="clear" w:color="auto" w:fill="auto"/>
          </w:tcPr>
          <w:p w14:paraId="5E1E1146" w14:textId="77777777" w:rsidR="00DD4B58" w:rsidRPr="002F2B61" w:rsidRDefault="00DD4B58" w:rsidP="00C03202"/>
          <w:p w14:paraId="42899CFF" w14:textId="77777777" w:rsidR="00DD4B58" w:rsidRPr="002F2B61" w:rsidRDefault="00DD4B58" w:rsidP="00C03202"/>
        </w:tc>
        <w:tc>
          <w:tcPr>
            <w:tcW w:w="1030" w:type="pct"/>
            <w:shd w:val="clear" w:color="auto" w:fill="auto"/>
          </w:tcPr>
          <w:p w14:paraId="3458B210" w14:textId="77777777" w:rsidR="00DD4B58" w:rsidRPr="002F2B61" w:rsidRDefault="00DD4B58" w:rsidP="00C03202">
            <w:r w:rsidRPr="002F2B61">
              <w:t xml:space="preserve">Find out what a career is </w:t>
            </w:r>
          </w:p>
        </w:tc>
        <w:tc>
          <w:tcPr>
            <w:tcW w:w="1610" w:type="pct"/>
            <w:shd w:val="clear" w:color="auto" w:fill="auto"/>
          </w:tcPr>
          <w:p w14:paraId="49B3D7F8" w14:textId="77777777" w:rsidR="00DD4B58" w:rsidRPr="002F2B61" w:rsidRDefault="00DD4B58" w:rsidP="00C03202"/>
        </w:tc>
        <w:tc>
          <w:tcPr>
            <w:tcW w:w="1780" w:type="pct"/>
            <w:shd w:val="clear" w:color="auto" w:fill="auto"/>
          </w:tcPr>
          <w:p w14:paraId="13711BDD" w14:textId="77777777" w:rsidR="00DD4B58" w:rsidRPr="002F2B61" w:rsidRDefault="00DD4B58" w:rsidP="00C03202"/>
        </w:tc>
      </w:tr>
      <w:tr w:rsidR="00DD4B58" w:rsidRPr="002F2B61" w14:paraId="4AD97741" w14:textId="77777777" w:rsidTr="00A31F82">
        <w:trPr>
          <w:trHeight w:val="1876"/>
        </w:trPr>
        <w:tc>
          <w:tcPr>
            <w:tcW w:w="580" w:type="pct"/>
            <w:shd w:val="clear" w:color="auto" w:fill="auto"/>
          </w:tcPr>
          <w:p w14:paraId="33865403" w14:textId="77777777" w:rsidR="00DD4B58" w:rsidRPr="002F2B61" w:rsidRDefault="00DD4B58" w:rsidP="00C03202"/>
        </w:tc>
        <w:tc>
          <w:tcPr>
            <w:tcW w:w="1030" w:type="pct"/>
            <w:shd w:val="clear" w:color="auto" w:fill="auto"/>
          </w:tcPr>
          <w:p w14:paraId="4351B5F4" w14:textId="77777777" w:rsidR="00DD4B58" w:rsidRPr="002F2B61" w:rsidRDefault="007253FE" w:rsidP="00C03202">
            <w:r>
              <w:t>Look at what makes me, me</w:t>
            </w:r>
          </w:p>
        </w:tc>
        <w:tc>
          <w:tcPr>
            <w:tcW w:w="1610" w:type="pct"/>
            <w:shd w:val="clear" w:color="auto" w:fill="auto"/>
          </w:tcPr>
          <w:p w14:paraId="30BE3AB1" w14:textId="77777777" w:rsidR="00DD4B58" w:rsidRPr="002F2B61" w:rsidRDefault="00DD4B58" w:rsidP="00C03202"/>
        </w:tc>
        <w:tc>
          <w:tcPr>
            <w:tcW w:w="1780" w:type="pct"/>
            <w:shd w:val="clear" w:color="auto" w:fill="auto"/>
          </w:tcPr>
          <w:p w14:paraId="0CDE651B" w14:textId="77777777" w:rsidR="00DD4B58" w:rsidRPr="002F2B61" w:rsidRDefault="00DD4B58" w:rsidP="00C03202"/>
        </w:tc>
      </w:tr>
      <w:tr w:rsidR="00DD4B58" w:rsidRPr="002F2B61" w14:paraId="7EE2D2E2" w14:textId="77777777" w:rsidTr="00A31F82">
        <w:trPr>
          <w:trHeight w:val="1876"/>
        </w:trPr>
        <w:tc>
          <w:tcPr>
            <w:tcW w:w="580" w:type="pct"/>
            <w:shd w:val="clear" w:color="auto" w:fill="auto"/>
          </w:tcPr>
          <w:p w14:paraId="13C0C62B" w14:textId="77777777" w:rsidR="00DD4B58" w:rsidRPr="002F2B61" w:rsidRDefault="00DD4B58" w:rsidP="00C03202"/>
        </w:tc>
        <w:tc>
          <w:tcPr>
            <w:tcW w:w="1030" w:type="pct"/>
            <w:shd w:val="clear" w:color="auto" w:fill="auto"/>
          </w:tcPr>
          <w:p w14:paraId="657F1305" w14:textId="77777777" w:rsidR="00DD4B58" w:rsidRPr="002F2B61" w:rsidRDefault="00DD4B58" w:rsidP="00C03202">
            <w:r w:rsidRPr="002F2B61">
              <w:t>Think about what I can do</w:t>
            </w:r>
          </w:p>
        </w:tc>
        <w:tc>
          <w:tcPr>
            <w:tcW w:w="1610" w:type="pct"/>
            <w:shd w:val="clear" w:color="auto" w:fill="auto"/>
          </w:tcPr>
          <w:p w14:paraId="570997E2" w14:textId="77777777" w:rsidR="00DD4B58" w:rsidRPr="002F2B61" w:rsidRDefault="00DD4B58" w:rsidP="00C03202"/>
        </w:tc>
        <w:tc>
          <w:tcPr>
            <w:tcW w:w="1780" w:type="pct"/>
            <w:shd w:val="clear" w:color="auto" w:fill="auto"/>
          </w:tcPr>
          <w:p w14:paraId="2614969D" w14:textId="77777777" w:rsidR="00DD4B58" w:rsidRPr="002F2B61" w:rsidRDefault="00DD4B58" w:rsidP="00C03202"/>
        </w:tc>
      </w:tr>
      <w:tr w:rsidR="00DD4B58" w:rsidRPr="002F2B61" w14:paraId="13FF99C2" w14:textId="77777777" w:rsidTr="00A31F82">
        <w:trPr>
          <w:trHeight w:val="1876"/>
        </w:trPr>
        <w:tc>
          <w:tcPr>
            <w:tcW w:w="580" w:type="pct"/>
            <w:shd w:val="clear" w:color="auto" w:fill="auto"/>
          </w:tcPr>
          <w:p w14:paraId="5EC11DBD" w14:textId="77777777" w:rsidR="00DD4B58" w:rsidRPr="002F2B61" w:rsidRDefault="00DD4B58" w:rsidP="00C03202"/>
        </w:tc>
        <w:tc>
          <w:tcPr>
            <w:tcW w:w="1030" w:type="pct"/>
            <w:shd w:val="clear" w:color="auto" w:fill="auto"/>
          </w:tcPr>
          <w:p w14:paraId="319EBC65" w14:textId="77777777" w:rsidR="00DD4B58" w:rsidRPr="002F2B61" w:rsidRDefault="00DD4B58" w:rsidP="00C03202">
            <w:r w:rsidRPr="002F2B61">
              <w:t>Explore future learning and work</w:t>
            </w:r>
          </w:p>
        </w:tc>
        <w:tc>
          <w:tcPr>
            <w:tcW w:w="1610" w:type="pct"/>
            <w:shd w:val="clear" w:color="auto" w:fill="auto"/>
          </w:tcPr>
          <w:p w14:paraId="31AE3546" w14:textId="77777777" w:rsidR="00DD4B58" w:rsidRPr="002F2B61" w:rsidRDefault="00DD4B58" w:rsidP="00C03202"/>
        </w:tc>
        <w:tc>
          <w:tcPr>
            <w:tcW w:w="1780" w:type="pct"/>
            <w:shd w:val="clear" w:color="auto" w:fill="auto"/>
          </w:tcPr>
          <w:p w14:paraId="033E9C52" w14:textId="77777777" w:rsidR="00DD4B58" w:rsidRPr="002F2B61" w:rsidRDefault="00DD4B58" w:rsidP="00C03202"/>
        </w:tc>
      </w:tr>
      <w:tr w:rsidR="00DD4B58" w:rsidRPr="002F2B61" w14:paraId="5B65AD93" w14:textId="77777777" w:rsidTr="00A31F82">
        <w:trPr>
          <w:trHeight w:val="1876"/>
        </w:trPr>
        <w:tc>
          <w:tcPr>
            <w:tcW w:w="580" w:type="pct"/>
            <w:shd w:val="clear" w:color="auto" w:fill="auto"/>
          </w:tcPr>
          <w:p w14:paraId="4FBA6226" w14:textId="77777777" w:rsidR="00DD4B58" w:rsidRPr="002F2B61" w:rsidRDefault="00DD4B58" w:rsidP="00C03202"/>
        </w:tc>
        <w:tc>
          <w:tcPr>
            <w:tcW w:w="1030" w:type="pct"/>
            <w:shd w:val="clear" w:color="auto" w:fill="auto"/>
          </w:tcPr>
          <w:p w14:paraId="3C541EE7" w14:textId="77777777" w:rsidR="00DD4B58" w:rsidRPr="002F2B61" w:rsidRDefault="00DD4B58" w:rsidP="00C03202">
            <w:r w:rsidRPr="002F2B61">
              <w:t>Plan for secondary school</w:t>
            </w:r>
          </w:p>
        </w:tc>
        <w:tc>
          <w:tcPr>
            <w:tcW w:w="1610" w:type="pct"/>
            <w:shd w:val="clear" w:color="auto" w:fill="auto"/>
          </w:tcPr>
          <w:p w14:paraId="02324842" w14:textId="77777777" w:rsidR="00DD4B58" w:rsidRPr="002F2B61" w:rsidRDefault="00DD4B58" w:rsidP="00C03202"/>
        </w:tc>
        <w:tc>
          <w:tcPr>
            <w:tcW w:w="1780" w:type="pct"/>
            <w:shd w:val="clear" w:color="auto" w:fill="auto"/>
          </w:tcPr>
          <w:p w14:paraId="5E0AB243" w14:textId="77777777" w:rsidR="00DD4B58" w:rsidRPr="002F2B61" w:rsidRDefault="00DD4B58" w:rsidP="00C03202"/>
        </w:tc>
      </w:tr>
      <w:tr w:rsidR="00DD4B58" w:rsidRPr="002F2B61" w14:paraId="525025BF" w14:textId="77777777" w:rsidTr="00A31F82">
        <w:trPr>
          <w:trHeight w:val="1876"/>
        </w:trPr>
        <w:tc>
          <w:tcPr>
            <w:tcW w:w="580" w:type="pct"/>
            <w:shd w:val="clear" w:color="auto" w:fill="auto"/>
          </w:tcPr>
          <w:p w14:paraId="66C0CD32" w14:textId="77777777" w:rsidR="00DD4B58" w:rsidRPr="002F2B61" w:rsidRDefault="00DD4B58" w:rsidP="00C03202"/>
        </w:tc>
        <w:tc>
          <w:tcPr>
            <w:tcW w:w="1030" w:type="pct"/>
            <w:shd w:val="clear" w:color="auto" w:fill="auto"/>
          </w:tcPr>
          <w:p w14:paraId="0D8CED7B" w14:textId="77777777" w:rsidR="00DD4B58" w:rsidRPr="002F2B61" w:rsidRDefault="00DD4B58" w:rsidP="00C03202">
            <w:r w:rsidRPr="002F2B61">
              <w:t>Final conclusions</w:t>
            </w:r>
          </w:p>
        </w:tc>
        <w:tc>
          <w:tcPr>
            <w:tcW w:w="1610" w:type="pct"/>
            <w:shd w:val="clear" w:color="auto" w:fill="auto"/>
          </w:tcPr>
          <w:p w14:paraId="727F33E3" w14:textId="77777777" w:rsidR="00DD4B58" w:rsidRPr="002F2B61" w:rsidRDefault="00DD4B58" w:rsidP="00C03202"/>
        </w:tc>
        <w:tc>
          <w:tcPr>
            <w:tcW w:w="1780" w:type="pct"/>
            <w:shd w:val="clear" w:color="auto" w:fill="auto"/>
          </w:tcPr>
          <w:p w14:paraId="14F6921D" w14:textId="77777777" w:rsidR="00DD4B58" w:rsidRPr="002F2B61" w:rsidRDefault="00DD4B58" w:rsidP="00C03202"/>
        </w:tc>
      </w:tr>
    </w:tbl>
    <w:p w14:paraId="0002CC3E" w14:textId="5CC19623" w:rsidR="003B1939" w:rsidRPr="002F2B61" w:rsidRDefault="003B1939" w:rsidP="00C03202">
      <w:pPr>
        <w:pStyle w:val="Heading1"/>
      </w:pPr>
      <w:bookmarkStart w:id="5" w:name="_Toc520984145"/>
      <w:r w:rsidRPr="002F2B61">
        <w:lastRenderedPageBreak/>
        <w:t>Josh’s career story</w:t>
      </w:r>
      <w:bookmarkEnd w:id="5"/>
    </w:p>
    <w:p w14:paraId="066227A4" w14:textId="270E94B7" w:rsidR="003B1939" w:rsidRPr="002F2B61" w:rsidRDefault="00BB7D35" w:rsidP="00C03202">
      <w:r w:rsidRPr="00BB7D35">
        <w:rPr>
          <w:noProof/>
          <w:lang w:eastAsia="en-NZ"/>
        </w:rPr>
        <w:drawing>
          <wp:anchor distT="125730" distB="125730" distL="125730" distR="125730" simplePos="0" relativeHeight="251683840" behindDoc="0" locked="0" layoutInCell="1" allowOverlap="1" wp14:anchorId="5DEF308D" wp14:editId="174AD143">
            <wp:simplePos x="0" y="0"/>
            <wp:positionH relativeFrom="column">
              <wp:posOffset>2847975</wp:posOffset>
            </wp:positionH>
            <wp:positionV relativeFrom="paragraph">
              <wp:posOffset>336550</wp:posOffset>
            </wp:positionV>
            <wp:extent cx="2160000" cy="1436400"/>
            <wp:effectExtent l="0" t="0" r="0" b="0"/>
            <wp:wrapSquare wrapText="bothSides"/>
            <wp:docPr id="389" name="Picture 389" descr="\\tec.govt.nz\dfs\user\mmartin1\Desktop\iStock-938108942 food 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govt.nz\dfs\user\mmartin1\Desktop\iStock-938108942 food productio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03" t="9918"/>
                    <a:stretch/>
                  </pic:blipFill>
                  <pic:spPr bwMode="auto">
                    <a:xfrm>
                      <a:off x="0" y="0"/>
                      <a:ext cx="2160000" cy="143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939" w:rsidRPr="002F2B61">
        <w:t xml:space="preserve">To start our journey, let’s read about Josh’s career </w:t>
      </w:r>
      <w:r w:rsidR="000F3657">
        <w:t>journey</w:t>
      </w:r>
      <w:r w:rsidR="003B1939" w:rsidRPr="002F2B61">
        <w:t xml:space="preserve"> so far.</w:t>
      </w:r>
    </w:p>
    <w:p w14:paraId="7E976C22" w14:textId="1AE795B9" w:rsidR="00DD4B58" w:rsidRPr="002F2B61" w:rsidRDefault="00DD4B58" w:rsidP="00C03202">
      <w:pPr>
        <w:sectPr w:rsidR="00DD4B58" w:rsidRPr="002F2B61" w:rsidSect="001773CE">
          <w:headerReference w:type="even" r:id="rId11"/>
          <w:headerReference w:type="default" r:id="rId12"/>
          <w:footerReference w:type="even" r:id="rId13"/>
          <w:footerReference w:type="default" r:id="rId14"/>
          <w:headerReference w:type="first" r:id="rId15"/>
          <w:footerReference w:type="first" r:id="rId16"/>
          <w:pgSz w:w="11900" w:h="16840" w:code="9"/>
          <w:pgMar w:top="1440" w:right="2544" w:bottom="1440" w:left="1440" w:header="142" w:footer="454" w:gutter="0"/>
          <w:cols w:space="708"/>
          <w:titlePg/>
          <w:docGrid w:linePitch="360"/>
        </w:sectPr>
      </w:pPr>
    </w:p>
    <w:p w14:paraId="121C4CD0" w14:textId="2824CE64" w:rsidR="003B1939" w:rsidRPr="002F2B61" w:rsidRDefault="003B1939" w:rsidP="00C03202">
      <w:r w:rsidRPr="007253FE">
        <w:t xml:space="preserve">Josh has been keen on making food since he was a kid. “When I was about eight, I hated the food my parents cooked. They </w:t>
      </w:r>
      <w:r w:rsidR="00332153">
        <w:t>said</w:t>
      </w:r>
      <w:r w:rsidRPr="007253FE">
        <w:t xml:space="preserve"> I could eat whatever I cooked, so I developed an interest</w:t>
      </w:r>
      <w:r w:rsidRPr="002F2B61">
        <w:t xml:space="preserve"> in food.”</w:t>
      </w:r>
    </w:p>
    <w:p w14:paraId="62BB76B1" w14:textId="72A3834B" w:rsidR="003B1939" w:rsidRPr="002F2B61" w:rsidRDefault="003B1939" w:rsidP="00C03202">
      <w:r w:rsidRPr="002F2B61">
        <w:t xml:space="preserve">Josh studied chemistry, biology, maths and history in Year 13. Then he worked in a restaurant and a catering company before </w:t>
      </w:r>
      <w:r w:rsidR="00332153">
        <w:t>finishing</w:t>
      </w:r>
      <w:r w:rsidRPr="002F2B61">
        <w:t xml:space="preserve"> a food science degree. Now he works as a production manager for a food company.</w:t>
      </w:r>
    </w:p>
    <w:p w14:paraId="4CC547CE" w14:textId="77777777" w:rsidR="003B1939" w:rsidRPr="002F2B61" w:rsidRDefault="003B1939" w:rsidP="00C03202">
      <w:r w:rsidRPr="002F2B61">
        <w:t>“I feel like the grease between the wheels. I need to make sure the production line is continually running,” he says. “I deal with health and safety, the plan for the day and what people need to be doing. I also look after tasting to ensure quality.”</w:t>
      </w:r>
    </w:p>
    <w:p w14:paraId="5DEA4709" w14:textId="36A958A4" w:rsidR="003B1939" w:rsidRPr="002F2B61" w:rsidRDefault="003B1939" w:rsidP="00C03202">
      <w:r w:rsidRPr="002F2B61">
        <w:t>The job requires a combination of flexibility and attention to detail.</w:t>
      </w:r>
      <w:r w:rsidR="00332153">
        <w:t xml:space="preserve"> </w:t>
      </w:r>
      <w:r w:rsidRPr="002F2B61">
        <w:t>“I like that I can come to work and not know what issues I'll need to solve for the day. It's incredibly challenging and it pushes me.”</w:t>
      </w:r>
    </w:p>
    <w:p w14:paraId="7FB3FC75" w14:textId="77777777" w:rsidR="003B1939" w:rsidRPr="002F2B61" w:rsidRDefault="003B1939" w:rsidP="00C03202">
      <w:r w:rsidRPr="002F2B61">
        <w:t>It also gives him expertise that can open up all sorts of career options in the future. “I'd like to gain some overseas experience,” he says. “Eventually I’d love to own my own food company.”</w:t>
      </w:r>
    </w:p>
    <w:p w14:paraId="36E90CB1" w14:textId="77777777" w:rsidR="00DD4B58" w:rsidRPr="002F2B61" w:rsidRDefault="00DD4B58" w:rsidP="00C03202">
      <w:pPr>
        <w:sectPr w:rsidR="00DD4B58" w:rsidRPr="002F2B61" w:rsidSect="001773CE">
          <w:type w:val="continuous"/>
          <w:pgSz w:w="11900" w:h="16840" w:code="9"/>
          <w:pgMar w:top="1440" w:right="2544" w:bottom="1440" w:left="1440" w:header="142" w:footer="454" w:gutter="0"/>
          <w:cols w:num="2" w:space="708"/>
          <w:titlePg/>
          <w:docGrid w:linePitch="360"/>
        </w:sectPr>
      </w:pPr>
    </w:p>
    <w:p w14:paraId="2598A344" w14:textId="77777777" w:rsidR="007253FE" w:rsidRPr="002F2B61" w:rsidRDefault="007253FE" w:rsidP="00C03202"/>
    <w:p w14:paraId="6BBC2DAF" w14:textId="77777777" w:rsidR="003B1939" w:rsidRPr="002F2B61" w:rsidRDefault="003B1939" w:rsidP="00C03202">
      <w:pPr>
        <w:pStyle w:val="Heading2"/>
      </w:pPr>
      <w:r w:rsidRPr="002F2B61">
        <w:t xml:space="preserve">Now </w:t>
      </w:r>
      <w:r w:rsidRPr="009F771D">
        <w:t>take</w:t>
      </w:r>
      <w:r w:rsidRPr="002F2B61">
        <w:t xml:space="preserve"> a closer look</w:t>
      </w:r>
    </w:p>
    <w:p w14:paraId="2D318571" w14:textId="77777777" w:rsidR="003B1939" w:rsidRDefault="003B1939" w:rsidP="00C03202">
      <w:pPr>
        <w:pStyle w:val="normalbullets"/>
      </w:pPr>
      <w:r w:rsidRPr="002F2B61">
        <w:t>Complete the table below using information from Josh’s story.</w:t>
      </w:r>
    </w:p>
    <w:p w14:paraId="7DD49F0D" w14:textId="77777777" w:rsidR="000F3657" w:rsidRPr="002F2B61" w:rsidRDefault="000F3657" w:rsidP="000F3657"/>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blLook w:val="01E0" w:firstRow="1" w:lastRow="1" w:firstColumn="1" w:lastColumn="1" w:noHBand="0" w:noVBand="0"/>
      </w:tblPr>
      <w:tblGrid>
        <w:gridCol w:w="2354"/>
        <w:gridCol w:w="2579"/>
        <w:gridCol w:w="2983"/>
      </w:tblGrid>
      <w:tr w:rsidR="009C3D6F" w:rsidRPr="00175533" w14:paraId="28B6E07D" w14:textId="77777777" w:rsidTr="00A31F82">
        <w:trPr>
          <w:trHeight w:val="641"/>
        </w:trPr>
        <w:tc>
          <w:tcPr>
            <w:tcW w:w="1487" w:type="pct"/>
            <w:shd w:val="clear" w:color="auto" w:fill="FFFFFF"/>
          </w:tcPr>
          <w:p w14:paraId="23A3F574" w14:textId="77777777" w:rsidR="009C3D6F" w:rsidRPr="009C3D6F" w:rsidRDefault="009C3D6F" w:rsidP="00C03202">
            <w:pPr>
              <w:pStyle w:val="Heading3"/>
            </w:pPr>
            <w:r w:rsidRPr="009C3D6F">
              <w:t>What he enjoys</w:t>
            </w:r>
          </w:p>
          <w:p w14:paraId="640C3749" w14:textId="77777777" w:rsidR="009C3D6F" w:rsidRPr="00F07C99" w:rsidRDefault="009C3D6F" w:rsidP="00C03202">
            <w:pPr>
              <w:pStyle w:val="Level4"/>
            </w:pPr>
            <w:r w:rsidRPr="00F07C99">
              <w:t xml:space="preserve">Interests </w:t>
            </w:r>
          </w:p>
        </w:tc>
        <w:tc>
          <w:tcPr>
            <w:tcW w:w="1629" w:type="pct"/>
            <w:shd w:val="clear" w:color="auto" w:fill="FFFFFF"/>
          </w:tcPr>
          <w:p w14:paraId="43B1C4AF" w14:textId="77777777" w:rsidR="009C3D6F" w:rsidRPr="009C3D6F" w:rsidRDefault="009C3D6F" w:rsidP="00C03202">
            <w:pPr>
              <w:pStyle w:val="Heading3"/>
            </w:pPr>
            <w:r w:rsidRPr="009C3D6F">
              <w:t>What he's good at</w:t>
            </w:r>
          </w:p>
          <w:p w14:paraId="15D34D43" w14:textId="77777777" w:rsidR="009C3D6F" w:rsidRPr="00F07C99" w:rsidRDefault="009C3D6F" w:rsidP="00C03202">
            <w:pPr>
              <w:pStyle w:val="Level4"/>
            </w:pPr>
            <w:r w:rsidRPr="00F07C99">
              <w:t>Qualities and skills</w:t>
            </w:r>
          </w:p>
        </w:tc>
        <w:tc>
          <w:tcPr>
            <w:tcW w:w="1884" w:type="pct"/>
            <w:shd w:val="clear" w:color="auto" w:fill="FFFFFF"/>
          </w:tcPr>
          <w:p w14:paraId="6647B517" w14:textId="77777777" w:rsidR="009C3D6F" w:rsidRPr="009C3D6F" w:rsidRDefault="009C3D6F" w:rsidP="00C03202">
            <w:pPr>
              <w:pStyle w:val="Heading3"/>
            </w:pPr>
            <w:r w:rsidRPr="009C3D6F">
              <w:t>What he's done</w:t>
            </w:r>
          </w:p>
          <w:p w14:paraId="67FB2492" w14:textId="77777777" w:rsidR="009C3D6F" w:rsidRPr="00F07C99" w:rsidRDefault="009C3D6F" w:rsidP="00C03202">
            <w:pPr>
              <w:pStyle w:val="Level4"/>
            </w:pPr>
            <w:r w:rsidRPr="00F07C99">
              <w:t>Education and experience</w:t>
            </w:r>
          </w:p>
        </w:tc>
      </w:tr>
      <w:tr w:rsidR="009C3D6F" w:rsidRPr="00175533" w14:paraId="65156F1A" w14:textId="77777777" w:rsidTr="00A31F82">
        <w:trPr>
          <w:trHeight w:val="3676"/>
        </w:trPr>
        <w:tc>
          <w:tcPr>
            <w:tcW w:w="1487" w:type="pct"/>
            <w:shd w:val="clear" w:color="auto" w:fill="FFFFFF"/>
          </w:tcPr>
          <w:p w14:paraId="0ACEE106" w14:textId="77777777" w:rsidR="009C3D6F" w:rsidRPr="00175533" w:rsidRDefault="009C3D6F" w:rsidP="00C03202"/>
        </w:tc>
        <w:tc>
          <w:tcPr>
            <w:tcW w:w="1629" w:type="pct"/>
            <w:shd w:val="clear" w:color="auto" w:fill="FFFFFF"/>
          </w:tcPr>
          <w:p w14:paraId="3D9B4CD7" w14:textId="77777777" w:rsidR="009C3D6F" w:rsidRPr="00175533" w:rsidRDefault="009C3D6F" w:rsidP="00C03202"/>
        </w:tc>
        <w:tc>
          <w:tcPr>
            <w:tcW w:w="1884" w:type="pct"/>
            <w:shd w:val="clear" w:color="auto" w:fill="FFFFFF"/>
          </w:tcPr>
          <w:p w14:paraId="09DFADA6" w14:textId="77777777" w:rsidR="009C3D6F" w:rsidRPr="00175533" w:rsidRDefault="009C3D6F" w:rsidP="00C03202"/>
        </w:tc>
      </w:tr>
    </w:tbl>
    <w:p w14:paraId="02542253" w14:textId="4BC05EDD" w:rsidR="003B1939" w:rsidRPr="002F2B61" w:rsidRDefault="003B1939" w:rsidP="00C03202">
      <w:pPr>
        <w:pStyle w:val="Heading1"/>
      </w:pPr>
      <w:bookmarkStart w:id="6" w:name="_Toc520984146"/>
      <w:r w:rsidRPr="002F2B61">
        <w:lastRenderedPageBreak/>
        <w:t>Ana’s career story</w:t>
      </w:r>
      <w:bookmarkEnd w:id="6"/>
    </w:p>
    <w:p w14:paraId="5010C16C" w14:textId="02D8DA68" w:rsidR="002F2B61" w:rsidRPr="002F2B61" w:rsidRDefault="00F91595" w:rsidP="00C03202">
      <w:pPr>
        <w:sectPr w:rsidR="002F2B61" w:rsidRPr="002F2B61" w:rsidSect="001773CE">
          <w:type w:val="continuous"/>
          <w:pgSz w:w="11900" w:h="16840" w:code="9"/>
          <w:pgMar w:top="1440" w:right="2544" w:bottom="1440" w:left="1440" w:header="142" w:footer="454" w:gutter="0"/>
          <w:cols w:space="708"/>
          <w:titlePg/>
          <w:docGrid w:linePitch="360"/>
        </w:sectPr>
      </w:pPr>
      <w:r w:rsidRPr="00213676">
        <w:rPr>
          <w:noProof/>
          <w:lang w:eastAsia="en-NZ"/>
        </w:rPr>
        <w:drawing>
          <wp:anchor distT="125730" distB="125730" distL="125730" distR="125730" simplePos="0" relativeHeight="251664384" behindDoc="0" locked="0" layoutInCell="1" allowOverlap="1" wp14:anchorId="3DDAA752" wp14:editId="1A24F815">
            <wp:simplePos x="0" y="0"/>
            <wp:positionH relativeFrom="margin">
              <wp:posOffset>2823845</wp:posOffset>
            </wp:positionH>
            <wp:positionV relativeFrom="paragraph">
              <wp:posOffset>370518</wp:posOffset>
            </wp:positionV>
            <wp:extent cx="2160000" cy="1439104"/>
            <wp:effectExtent l="0" t="0" r="0" b="8890"/>
            <wp:wrapSquare wrapText="bothSides"/>
            <wp:docPr id="411" name="Picture 411" descr="\\tec.govt.nz\dfs\user\mmartin1\Desktop\iStock-487805744 helpdesk op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c.govt.nz\dfs\user\mmartin1\Desktop\iStock-487805744 helpdesk operat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439104"/>
                    </a:xfrm>
                    <a:prstGeom prst="rect">
                      <a:avLst/>
                    </a:prstGeom>
                    <a:noFill/>
                    <a:ln>
                      <a:noFill/>
                    </a:ln>
                  </pic:spPr>
                </pic:pic>
              </a:graphicData>
            </a:graphic>
            <wp14:sizeRelH relativeFrom="page">
              <wp14:pctWidth>0</wp14:pctWidth>
            </wp14:sizeRelH>
            <wp14:sizeRelV relativeFrom="page">
              <wp14:pctHeight>0</wp14:pctHeight>
            </wp14:sizeRelV>
          </wp:anchor>
        </w:drawing>
      </w:r>
      <w:r w:rsidR="003B1939" w:rsidRPr="002F2B61">
        <w:t>To start our journey, let’s read about Ana’s career journey so far.</w:t>
      </w:r>
    </w:p>
    <w:p w14:paraId="2DD91CA2" w14:textId="57F0F77E" w:rsidR="003B1939" w:rsidRPr="002F2B61" w:rsidRDefault="003B1939" w:rsidP="00C03202">
      <w:r w:rsidRPr="002F2B61">
        <w:t xml:space="preserve">You could say that Ana’s career in computers began when she was eight years old. “I was curious about how a keyboard worked. I used a pen to </w:t>
      </w:r>
      <w:r w:rsidR="00141651">
        <w:t>take off</w:t>
      </w:r>
      <w:r w:rsidRPr="002F2B61">
        <w:t xml:space="preserve"> the keys on my brother’s keyboard to see what was underneath. He wasn’t very happy with me!”</w:t>
      </w:r>
    </w:p>
    <w:p w14:paraId="7D2C48DE" w14:textId="77777777" w:rsidR="003B1939" w:rsidRPr="002F2B61" w:rsidRDefault="003B1939" w:rsidP="00C03202">
      <w:r w:rsidRPr="002F2B61">
        <w:t>It’s a very different story for Ana these days in her job as a helpdesk operator: “Being able to help people and make them happy is what makes the job so rewarding.”</w:t>
      </w:r>
    </w:p>
    <w:p w14:paraId="26F45A92" w14:textId="77777777" w:rsidR="003B1939" w:rsidRPr="002F2B61" w:rsidRDefault="003B1939" w:rsidP="00C03202">
      <w:r w:rsidRPr="002F2B61">
        <w:t>Ana studied maths, physics and computer studies at school. She went on to do a diploma in information technology and now works in the IT department of a large organisation.</w:t>
      </w:r>
    </w:p>
    <w:p w14:paraId="4735A446" w14:textId="4C9E96AA" w:rsidR="003B1939" w:rsidRPr="002F2B61" w:rsidRDefault="003B1939" w:rsidP="00C03202">
      <w:r w:rsidRPr="002F2B61">
        <w:t>Computers are a big part of the job, but personality is just as important: “When people call me for help, they are often yelling and stressed because their printer isn’t working or they’ve lost an important document.</w:t>
      </w:r>
      <w:r w:rsidR="00F91595">
        <w:br/>
      </w:r>
      <w:r w:rsidRPr="002F2B61">
        <w:t xml:space="preserve">I have to be </w:t>
      </w:r>
      <w:r w:rsidR="00DA1C86" w:rsidRPr="002F2B61">
        <w:t xml:space="preserve">understanding and </w:t>
      </w:r>
      <w:r w:rsidRPr="002F2B61">
        <w:t>patient. I try to calm them down as I help them work out what’s wrong.”</w:t>
      </w:r>
    </w:p>
    <w:p w14:paraId="6FEBECD7" w14:textId="7B06C947" w:rsidR="002F2B61" w:rsidRPr="002F2B61" w:rsidRDefault="003B1939" w:rsidP="00C03202">
      <w:pPr>
        <w:sectPr w:rsidR="002F2B61" w:rsidRPr="002F2B61" w:rsidSect="001773CE">
          <w:type w:val="continuous"/>
          <w:pgSz w:w="11900" w:h="16840" w:code="9"/>
          <w:pgMar w:top="1440" w:right="2544" w:bottom="1440" w:left="1440" w:header="142" w:footer="454" w:gutter="0"/>
          <w:cols w:num="2" w:space="708"/>
          <w:titlePg/>
          <w:docGrid w:linePitch="360"/>
        </w:sectPr>
      </w:pPr>
      <w:r w:rsidRPr="002F2B61">
        <w:t xml:space="preserve">Ana feels that her computer and people skills will give her good employment opportunities when she goes overseas in a few years’ time. </w:t>
      </w:r>
      <w:r w:rsidR="009F771D">
        <w:br/>
      </w:r>
      <w:r w:rsidRPr="002F2B61">
        <w:t>“I hope to see the world and use my skills in some interesting jobs.”</w:t>
      </w:r>
    </w:p>
    <w:p w14:paraId="48E9E506" w14:textId="77777777" w:rsidR="009F771D" w:rsidRPr="002F2B61" w:rsidRDefault="009F771D" w:rsidP="00C03202"/>
    <w:p w14:paraId="5003E6D4" w14:textId="77777777" w:rsidR="003B1939" w:rsidRPr="002F2B61" w:rsidRDefault="003B1939" w:rsidP="00C03202">
      <w:pPr>
        <w:pStyle w:val="Heading2"/>
      </w:pPr>
      <w:r w:rsidRPr="002F2B61">
        <w:t>Now take a closer look</w:t>
      </w:r>
    </w:p>
    <w:p w14:paraId="40BB3014" w14:textId="77777777" w:rsidR="003B1939" w:rsidRDefault="003B1939" w:rsidP="00C03202">
      <w:pPr>
        <w:pStyle w:val="normalbullets"/>
      </w:pPr>
      <w:r w:rsidRPr="002F2B61">
        <w:t>Complete the table below using information from Ana’s story.</w:t>
      </w:r>
    </w:p>
    <w:p w14:paraId="34CDC7F2" w14:textId="77777777" w:rsidR="00F91595" w:rsidRPr="002F2B61" w:rsidRDefault="00F91595" w:rsidP="00F91595"/>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blLook w:val="01E0" w:firstRow="1" w:lastRow="1" w:firstColumn="1" w:lastColumn="1" w:noHBand="0" w:noVBand="0"/>
      </w:tblPr>
      <w:tblGrid>
        <w:gridCol w:w="2354"/>
        <w:gridCol w:w="2579"/>
        <w:gridCol w:w="2983"/>
      </w:tblGrid>
      <w:tr w:rsidR="009F771D" w:rsidRPr="00175533" w14:paraId="349ED0DB" w14:textId="77777777" w:rsidTr="00A31F82">
        <w:trPr>
          <w:trHeight w:val="641"/>
        </w:trPr>
        <w:tc>
          <w:tcPr>
            <w:tcW w:w="1487" w:type="pct"/>
            <w:shd w:val="clear" w:color="auto" w:fill="FFFFFF"/>
          </w:tcPr>
          <w:p w14:paraId="1D213D20" w14:textId="77777777" w:rsidR="009F771D" w:rsidRPr="009C3D6F" w:rsidRDefault="009F771D" w:rsidP="00C03202">
            <w:pPr>
              <w:pStyle w:val="Heading3"/>
            </w:pPr>
            <w:r w:rsidRPr="009C3D6F">
              <w:t xml:space="preserve">What </w:t>
            </w:r>
            <w:r>
              <w:t>s</w:t>
            </w:r>
            <w:r w:rsidRPr="009C3D6F">
              <w:t>he enjoys</w:t>
            </w:r>
          </w:p>
          <w:p w14:paraId="1F32AC99" w14:textId="77777777" w:rsidR="009F771D" w:rsidRPr="00F07C99" w:rsidRDefault="009F771D" w:rsidP="00C03202">
            <w:pPr>
              <w:pStyle w:val="Level4"/>
            </w:pPr>
            <w:r w:rsidRPr="00F07C99">
              <w:t xml:space="preserve">Interests </w:t>
            </w:r>
          </w:p>
        </w:tc>
        <w:tc>
          <w:tcPr>
            <w:tcW w:w="1629" w:type="pct"/>
            <w:shd w:val="clear" w:color="auto" w:fill="FFFFFF"/>
          </w:tcPr>
          <w:p w14:paraId="7614375B" w14:textId="77777777" w:rsidR="009F771D" w:rsidRPr="009C3D6F" w:rsidRDefault="009F771D" w:rsidP="00C03202">
            <w:pPr>
              <w:pStyle w:val="Heading3"/>
            </w:pPr>
            <w:r w:rsidRPr="009C3D6F">
              <w:t xml:space="preserve">What </w:t>
            </w:r>
            <w:r>
              <w:t>s</w:t>
            </w:r>
            <w:r w:rsidRPr="009C3D6F">
              <w:t>he's good at</w:t>
            </w:r>
          </w:p>
          <w:p w14:paraId="009C8CBB" w14:textId="77777777" w:rsidR="009F771D" w:rsidRPr="00F07C99" w:rsidRDefault="009F771D" w:rsidP="00C03202">
            <w:pPr>
              <w:pStyle w:val="Level4"/>
            </w:pPr>
            <w:r w:rsidRPr="00F07C99">
              <w:t>Qualities and skills</w:t>
            </w:r>
          </w:p>
        </w:tc>
        <w:tc>
          <w:tcPr>
            <w:tcW w:w="1884" w:type="pct"/>
            <w:shd w:val="clear" w:color="auto" w:fill="FFFFFF"/>
          </w:tcPr>
          <w:p w14:paraId="10CFA05A" w14:textId="77777777" w:rsidR="009F771D" w:rsidRPr="009C3D6F" w:rsidRDefault="009F771D" w:rsidP="00C03202">
            <w:pPr>
              <w:pStyle w:val="Heading3"/>
            </w:pPr>
            <w:r w:rsidRPr="009C3D6F">
              <w:t xml:space="preserve">What </w:t>
            </w:r>
            <w:r>
              <w:t>s</w:t>
            </w:r>
            <w:r w:rsidRPr="009C3D6F">
              <w:t>he's done</w:t>
            </w:r>
          </w:p>
          <w:p w14:paraId="08475BF1" w14:textId="77777777" w:rsidR="009F771D" w:rsidRPr="00F07C99" w:rsidRDefault="009F771D" w:rsidP="00C03202">
            <w:pPr>
              <w:pStyle w:val="Level4"/>
            </w:pPr>
            <w:r w:rsidRPr="00F07C99">
              <w:t>Education and experience</w:t>
            </w:r>
          </w:p>
        </w:tc>
      </w:tr>
      <w:tr w:rsidR="009F771D" w:rsidRPr="00175533" w14:paraId="70531920" w14:textId="77777777" w:rsidTr="00A31F82">
        <w:trPr>
          <w:trHeight w:val="3251"/>
        </w:trPr>
        <w:tc>
          <w:tcPr>
            <w:tcW w:w="1487" w:type="pct"/>
            <w:shd w:val="clear" w:color="auto" w:fill="FFFFFF"/>
          </w:tcPr>
          <w:p w14:paraId="4BBF2867" w14:textId="77777777" w:rsidR="009F771D" w:rsidRPr="00175533" w:rsidRDefault="009F771D" w:rsidP="00C03202"/>
        </w:tc>
        <w:tc>
          <w:tcPr>
            <w:tcW w:w="1629" w:type="pct"/>
            <w:shd w:val="clear" w:color="auto" w:fill="FFFFFF"/>
          </w:tcPr>
          <w:p w14:paraId="7F7DDA82" w14:textId="77777777" w:rsidR="009F771D" w:rsidRPr="00175533" w:rsidRDefault="009F771D" w:rsidP="00C03202"/>
        </w:tc>
        <w:tc>
          <w:tcPr>
            <w:tcW w:w="1884" w:type="pct"/>
            <w:shd w:val="clear" w:color="auto" w:fill="FFFFFF"/>
          </w:tcPr>
          <w:p w14:paraId="1A34A2B7" w14:textId="77777777" w:rsidR="009F771D" w:rsidRPr="00175533" w:rsidRDefault="009F771D" w:rsidP="00C03202"/>
        </w:tc>
      </w:tr>
    </w:tbl>
    <w:p w14:paraId="3EF7C7E0" w14:textId="41B24CEE" w:rsidR="003B1939" w:rsidRPr="002F2B61" w:rsidRDefault="003B1939" w:rsidP="00C03202">
      <w:pPr>
        <w:pStyle w:val="Heading1"/>
      </w:pPr>
      <w:bookmarkStart w:id="7" w:name="_Toc520984147"/>
      <w:r w:rsidRPr="002F2B61">
        <w:lastRenderedPageBreak/>
        <w:t>My changing dreams</w:t>
      </w:r>
      <w:bookmarkEnd w:id="7"/>
      <w:r w:rsidRPr="002F2B61">
        <w:tab/>
      </w:r>
    </w:p>
    <w:p w14:paraId="42BBC1E7" w14:textId="77777777" w:rsidR="003B1939" w:rsidRPr="002F2B61" w:rsidRDefault="003B1939" w:rsidP="00C03202">
      <w:r w:rsidRPr="002F2B61">
        <w:t xml:space="preserve">Our dreams of what we want in life generally change as we grow. Have yours? </w:t>
      </w:r>
    </w:p>
    <w:p w14:paraId="380A997A" w14:textId="77777777" w:rsidR="003B1939" w:rsidRPr="002F2B61" w:rsidRDefault="003B1939" w:rsidP="00C03202">
      <w:pPr>
        <w:pStyle w:val="normalbullets"/>
      </w:pPr>
      <w:r w:rsidRPr="002F2B61">
        <w:t>Look at the pictures below and identify each job.</w:t>
      </w:r>
    </w:p>
    <w:p w14:paraId="09AEC001" w14:textId="7F8DDE89" w:rsidR="003B1939" w:rsidRPr="002F2B61" w:rsidRDefault="00DA1C86" w:rsidP="00C03202">
      <w:pPr>
        <w:pStyle w:val="normalbullets"/>
      </w:pPr>
      <w:r>
        <w:t>T</w:t>
      </w:r>
      <w:r w:rsidR="003B1939" w:rsidRPr="002F2B61">
        <w:t>alk with a partner about your earliest ideas of what you wanted to be.</w:t>
      </w:r>
    </w:p>
    <w:p w14:paraId="1008A24F" w14:textId="77777777" w:rsidR="003B1939" w:rsidRPr="002F2B61" w:rsidRDefault="003B1939" w:rsidP="00C03202">
      <w:pPr>
        <w:pStyle w:val="normalbullets"/>
      </w:pPr>
      <w:r w:rsidRPr="002F2B61">
        <w:t>Do you have any ideas now? Do your classmates?</w:t>
      </w:r>
    </w:p>
    <w:p w14:paraId="3647702A" w14:textId="77777777" w:rsidR="003B1939" w:rsidRPr="002F2B61" w:rsidRDefault="003B1939" w:rsidP="00C03202"/>
    <w:p w14:paraId="6DA6CF53" w14:textId="77777777" w:rsidR="003B1939" w:rsidRPr="002F2B61" w:rsidRDefault="003B1939" w:rsidP="00AF47B2">
      <w:pPr>
        <w:pStyle w:val="Heading2"/>
        <w:spacing w:after="240"/>
      </w:pPr>
      <w:r w:rsidRPr="002F2B61">
        <w:t>Did you ever want to be a…?</w:t>
      </w:r>
    </w:p>
    <w:tbl>
      <w:tblPr>
        <w:tblW w:w="5000" w:type="pct"/>
        <w:tblLook w:val="04A0" w:firstRow="1" w:lastRow="0" w:firstColumn="1" w:lastColumn="0" w:noHBand="0" w:noVBand="1"/>
      </w:tblPr>
      <w:tblGrid>
        <w:gridCol w:w="3958"/>
        <w:gridCol w:w="3958"/>
      </w:tblGrid>
      <w:tr w:rsidR="000A39F6" w:rsidRPr="00175533" w14:paraId="3CCAF996" w14:textId="77777777" w:rsidTr="00AF47B2">
        <w:trPr>
          <w:trHeight w:val="2211"/>
        </w:trPr>
        <w:tc>
          <w:tcPr>
            <w:tcW w:w="2500" w:type="pct"/>
            <w:shd w:val="clear" w:color="auto" w:fill="auto"/>
          </w:tcPr>
          <w:p w14:paraId="689E78FF" w14:textId="084ABCE4" w:rsidR="000A39F6" w:rsidRPr="00175533" w:rsidRDefault="003B1939" w:rsidP="00C03202">
            <w:r w:rsidRPr="002F2B61">
              <w:t xml:space="preserve"> </w:t>
            </w:r>
            <w:bookmarkStart w:id="8" w:name="_Toc520800639"/>
            <w:r w:rsidR="000A39F6" w:rsidRPr="00175533">
              <w:rPr>
                <w:noProof/>
                <w:lang w:eastAsia="en-NZ"/>
              </w:rPr>
              <w:drawing>
                <wp:anchor distT="0" distB="0" distL="114300" distR="114300" simplePos="0" relativeHeight="251665408" behindDoc="0" locked="0" layoutInCell="1" allowOverlap="1" wp14:anchorId="427CCA2C" wp14:editId="4864DD0A">
                  <wp:simplePos x="0" y="0"/>
                  <wp:positionH relativeFrom="column">
                    <wp:posOffset>-65405</wp:posOffset>
                  </wp:positionH>
                  <wp:positionV relativeFrom="paragraph">
                    <wp:posOffset>0</wp:posOffset>
                  </wp:positionV>
                  <wp:extent cx="1924182" cy="1260000"/>
                  <wp:effectExtent l="0" t="0" r="0" b="0"/>
                  <wp:wrapSquare wrapText="bothSides"/>
                  <wp:docPr id="1" name="Picture 1" descr="Kiwi Card image" title="Kiwi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924182" cy="126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p>
        </w:tc>
        <w:tc>
          <w:tcPr>
            <w:tcW w:w="2500" w:type="pct"/>
            <w:shd w:val="clear" w:color="auto" w:fill="auto"/>
          </w:tcPr>
          <w:p w14:paraId="2294AD59" w14:textId="77777777" w:rsidR="000A39F6" w:rsidRPr="00175533" w:rsidRDefault="000A39F6" w:rsidP="00C03202">
            <w:bookmarkStart w:id="9" w:name="_Toc520800640"/>
            <w:r w:rsidRPr="00175533">
              <w:rPr>
                <w:noProof/>
                <w:lang w:eastAsia="en-NZ"/>
              </w:rPr>
              <w:drawing>
                <wp:anchor distT="0" distB="0" distL="114300" distR="114300" simplePos="0" relativeHeight="251666432" behindDoc="0" locked="0" layoutInCell="1" allowOverlap="1" wp14:anchorId="6080A76A" wp14:editId="42A38518">
                  <wp:simplePos x="0" y="0"/>
                  <wp:positionH relativeFrom="column">
                    <wp:posOffset>-64770</wp:posOffset>
                  </wp:positionH>
                  <wp:positionV relativeFrom="paragraph">
                    <wp:posOffset>0</wp:posOffset>
                  </wp:positionV>
                  <wp:extent cx="1841923" cy="1260000"/>
                  <wp:effectExtent l="0" t="0" r="6350" b="0"/>
                  <wp:wrapSquare wrapText="bothSides"/>
                  <wp:docPr id="2" name="Picture 1" descr="Kiwi Card image" title="Kiwi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923" cy="126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p>
        </w:tc>
      </w:tr>
      <w:tr w:rsidR="000A39F6" w:rsidRPr="00175533" w14:paraId="16919F49" w14:textId="77777777" w:rsidTr="00AF47B2">
        <w:trPr>
          <w:trHeight w:val="2243"/>
        </w:trPr>
        <w:tc>
          <w:tcPr>
            <w:tcW w:w="2500" w:type="pct"/>
            <w:shd w:val="clear" w:color="auto" w:fill="auto"/>
          </w:tcPr>
          <w:p w14:paraId="51D5C98E" w14:textId="77777777" w:rsidR="000A39F6" w:rsidRPr="00175533" w:rsidRDefault="000A39F6" w:rsidP="00C03202">
            <w:bookmarkStart w:id="10" w:name="_Toc520800641"/>
            <w:r w:rsidRPr="00175533">
              <w:rPr>
                <w:noProof/>
                <w:lang w:eastAsia="en-NZ"/>
              </w:rPr>
              <w:drawing>
                <wp:anchor distT="0" distB="0" distL="114300" distR="114300" simplePos="0" relativeHeight="251667456" behindDoc="0" locked="0" layoutInCell="1" allowOverlap="1" wp14:anchorId="1635BFAA" wp14:editId="27069D59">
                  <wp:simplePos x="0" y="0"/>
                  <wp:positionH relativeFrom="column">
                    <wp:posOffset>-64770</wp:posOffset>
                  </wp:positionH>
                  <wp:positionV relativeFrom="paragraph">
                    <wp:posOffset>78828</wp:posOffset>
                  </wp:positionV>
                  <wp:extent cx="1870000" cy="1260000"/>
                  <wp:effectExtent l="0" t="0" r="0" b="0"/>
                  <wp:wrapSquare wrapText="bothSides"/>
                  <wp:docPr id="3" name="Picture 1" descr="Kiwi Card image" title="Kiwi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7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p>
        </w:tc>
        <w:tc>
          <w:tcPr>
            <w:tcW w:w="2500" w:type="pct"/>
            <w:shd w:val="clear" w:color="auto" w:fill="auto"/>
          </w:tcPr>
          <w:p w14:paraId="11A2332A" w14:textId="77777777" w:rsidR="000A39F6" w:rsidRPr="00175533" w:rsidRDefault="000A39F6" w:rsidP="00C03202">
            <w:pPr>
              <w:rPr>
                <w:noProof/>
                <w:lang w:eastAsia="en-NZ"/>
              </w:rPr>
            </w:pPr>
            <w:bookmarkStart w:id="11" w:name="_Toc520800642"/>
            <w:r w:rsidRPr="00175533">
              <w:rPr>
                <w:noProof/>
                <w:lang w:eastAsia="en-NZ"/>
              </w:rPr>
              <w:drawing>
                <wp:anchor distT="0" distB="0" distL="114300" distR="114300" simplePos="0" relativeHeight="251668480" behindDoc="0" locked="0" layoutInCell="1" allowOverlap="1" wp14:anchorId="43CF28D6" wp14:editId="7D5E7AD9">
                  <wp:simplePos x="0" y="0"/>
                  <wp:positionH relativeFrom="column">
                    <wp:posOffset>-65296</wp:posOffset>
                  </wp:positionH>
                  <wp:positionV relativeFrom="paragraph">
                    <wp:posOffset>79002</wp:posOffset>
                  </wp:positionV>
                  <wp:extent cx="2030000" cy="1260000"/>
                  <wp:effectExtent l="0" t="0" r="8890" b="0"/>
                  <wp:wrapSquare wrapText="bothSides"/>
                  <wp:docPr id="4" name="Picture 1" descr="Kiwi Card image" title="Kiwi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p>
        </w:tc>
      </w:tr>
      <w:tr w:rsidR="000A39F6" w:rsidRPr="00175533" w14:paraId="661A8D90" w14:textId="77777777" w:rsidTr="00AF47B2">
        <w:trPr>
          <w:trHeight w:val="2211"/>
        </w:trPr>
        <w:tc>
          <w:tcPr>
            <w:tcW w:w="2500" w:type="pct"/>
            <w:shd w:val="clear" w:color="auto" w:fill="auto"/>
          </w:tcPr>
          <w:p w14:paraId="6B9882DE" w14:textId="77777777" w:rsidR="000A39F6" w:rsidRPr="00175533" w:rsidRDefault="000A39F6" w:rsidP="00C03202">
            <w:bookmarkStart w:id="12" w:name="_Toc520800643"/>
            <w:r w:rsidRPr="00175533">
              <w:rPr>
                <w:noProof/>
                <w:lang w:eastAsia="en-NZ"/>
              </w:rPr>
              <w:drawing>
                <wp:anchor distT="0" distB="0" distL="114300" distR="114300" simplePos="0" relativeHeight="251670528" behindDoc="0" locked="0" layoutInCell="1" allowOverlap="1" wp14:anchorId="2C9BC042" wp14:editId="6E2B6D54">
                  <wp:simplePos x="0" y="0"/>
                  <wp:positionH relativeFrom="column">
                    <wp:posOffset>-64770</wp:posOffset>
                  </wp:positionH>
                  <wp:positionV relativeFrom="paragraph">
                    <wp:posOffset>78828</wp:posOffset>
                  </wp:positionV>
                  <wp:extent cx="2079000" cy="1260000"/>
                  <wp:effectExtent l="0" t="0" r="0" b="0"/>
                  <wp:wrapSquare wrapText="bothSides"/>
                  <wp:docPr id="5" name="Picture 1" descr="Kiwi Card image" title="Kiwi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9000" cy="126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p>
        </w:tc>
        <w:tc>
          <w:tcPr>
            <w:tcW w:w="2500" w:type="pct"/>
            <w:shd w:val="clear" w:color="auto" w:fill="auto"/>
          </w:tcPr>
          <w:p w14:paraId="54E16633" w14:textId="77777777" w:rsidR="000A39F6" w:rsidRPr="00175533" w:rsidRDefault="000A39F6" w:rsidP="00C03202">
            <w:pPr>
              <w:rPr>
                <w:noProof/>
                <w:lang w:eastAsia="en-NZ"/>
              </w:rPr>
            </w:pPr>
            <w:bookmarkStart w:id="13" w:name="_Toc520800644"/>
            <w:r w:rsidRPr="00175533">
              <w:rPr>
                <w:noProof/>
                <w:lang w:eastAsia="en-NZ"/>
              </w:rPr>
              <w:drawing>
                <wp:anchor distT="0" distB="0" distL="114300" distR="114300" simplePos="0" relativeHeight="251669504" behindDoc="0" locked="0" layoutInCell="1" allowOverlap="1" wp14:anchorId="130E290D" wp14:editId="2149A32D">
                  <wp:simplePos x="0" y="0"/>
                  <wp:positionH relativeFrom="column">
                    <wp:posOffset>45304</wp:posOffset>
                  </wp:positionH>
                  <wp:positionV relativeFrom="paragraph">
                    <wp:posOffset>133656</wp:posOffset>
                  </wp:positionV>
                  <wp:extent cx="2100000" cy="1260000"/>
                  <wp:effectExtent l="0" t="0" r="0" b="0"/>
                  <wp:wrapSquare wrapText="bothSides"/>
                  <wp:docPr id="429" name="Picture 1" descr="Kiwi Card image" title="Kiwi C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0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
          </w:p>
        </w:tc>
      </w:tr>
    </w:tbl>
    <w:p w14:paraId="23B5C1C1" w14:textId="77777777" w:rsidR="003B1939" w:rsidRPr="002F2B61" w:rsidRDefault="003B1939" w:rsidP="00C03202">
      <w:pPr>
        <w:pStyle w:val="Heading2"/>
      </w:pPr>
      <w:r w:rsidRPr="002F2B61">
        <w:t xml:space="preserve">Do you have the same dreams now? </w:t>
      </w:r>
    </w:p>
    <w:p w14:paraId="0ED6C6EF" w14:textId="77777777" w:rsidR="003B1939" w:rsidRDefault="003B1939" w:rsidP="00C03202">
      <w:pPr>
        <w:pStyle w:val="normalbullets"/>
      </w:pPr>
      <w:r w:rsidRPr="002F2B61">
        <w:t>Why? Why not? Write your answer below.</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Look w:val="04A0" w:firstRow="1" w:lastRow="0" w:firstColumn="1" w:lastColumn="0" w:noHBand="0" w:noVBand="1"/>
      </w:tblPr>
      <w:tblGrid>
        <w:gridCol w:w="7906"/>
      </w:tblGrid>
      <w:tr w:rsidR="000A39F6" w:rsidRPr="00175533" w14:paraId="2F4D1E88" w14:textId="77777777" w:rsidTr="00A31F82">
        <w:trPr>
          <w:trHeight w:val="2747"/>
        </w:trPr>
        <w:tc>
          <w:tcPr>
            <w:tcW w:w="5000" w:type="pct"/>
          </w:tcPr>
          <w:p w14:paraId="1F482F59" w14:textId="77777777" w:rsidR="000A39F6" w:rsidRPr="00175533" w:rsidRDefault="000A39F6" w:rsidP="00C03202">
            <w:pPr>
              <w:pStyle w:val="BodyText1"/>
            </w:pPr>
          </w:p>
        </w:tc>
      </w:tr>
    </w:tbl>
    <w:p w14:paraId="3C991FE6" w14:textId="06F76FE1" w:rsidR="003B1939" w:rsidRPr="002F2B61" w:rsidRDefault="003B1939" w:rsidP="00C03202">
      <w:pPr>
        <w:pStyle w:val="Heading1"/>
      </w:pPr>
      <w:bookmarkStart w:id="14" w:name="_Toc520984148"/>
      <w:r w:rsidRPr="002F2B61">
        <w:lastRenderedPageBreak/>
        <w:t>A career is…</w:t>
      </w:r>
      <w:bookmarkEnd w:id="14"/>
    </w:p>
    <w:p w14:paraId="596981E3" w14:textId="77777777" w:rsidR="003B1939" w:rsidRPr="002F2B61" w:rsidRDefault="003B1939" w:rsidP="00C03202">
      <w:r w:rsidRPr="002F2B61">
        <w:t>It’s time to make sure we understand some key words.</w:t>
      </w:r>
    </w:p>
    <w:p w14:paraId="3FA8B84F" w14:textId="77777777" w:rsidR="003B1939" w:rsidRPr="002F2B61" w:rsidRDefault="003B1939" w:rsidP="00C03202">
      <w:pPr>
        <w:pStyle w:val="normalbullets"/>
      </w:pPr>
      <w:r w:rsidRPr="002F2B61">
        <w:t>Discuss with a classmate: Have you heard anyone use the word 'career'?</w:t>
      </w:r>
    </w:p>
    <w:p w14:paraId="46B3762E" w14:textId="77777777" w:rsidR="003B1939" w:rsidRPr="002F2B61" w:rsidRDefault="003B1939" w:rsidP="00C03202">
      <w:pPr>
        <w:pStyle w:val="normalbullets"/>
      </w:pPr>
      <w:r w:rsidRPr="002F2B61">
        <w:t xml:space="preserve">Who used it? What were they talking about? </w:t>
      </w:r>
    </w:p>
    <w:p w14:paraId="6DC9A77D" w14:textId="77777777" w:rsidR="003B1939" w:rsidRPr="002F2B61" w:rsidRDefault="003B1939" w:rsidP="00C03202"/>
    <w:p w14:paraId="6C2B4C03" w14:textId="1AC06383" w:rsidR="003B1939" w:rsidRPr="002F2B61" w:rsidRDefault="00DA1C86" w:rsidP="00C03202">
      <w:r>
        <w:t>R</w:t>
      </w:r>
      <w:r w:rsidR="003B1939" w:rsidRPr="002F2B61">
        <w:t>ead about these people below.</w:t>
      </w:r>
    </w:p>
    <w:p w14:paraId="540FF49E" w14:textId="77777777" w:rsidR="003B1939" w:rsidRPr="002F2B61" w:rsidRDefault="003B1939" w:rsidP="00C03202">
      <w:pPr>
        <w:pStyle w:val="normalbullets"/>
      </w:pPr>
      <w:r w:rsidRPr="002F2B61">
        <w:t>Decide whether they are working.</w:t>
      </w:r>
    </w:p>
    <w:p w14:paraId="03283009" w14:textId="77777777" w:rsidR="003B1939" w:rsidRPr="002F2B61" w:rsidRDefault="003B1939" w:rsidP="00C03202">
      <w:pPr>
        <w:pStyle w:val="normalbullets"/>
      </w:pPr>
      <w:r w:rsidRPr="002F2B61">
        <w:t>Talk about whether this work is part of their career or not. Why?</w:t>
      </w:r>
    </w:p>
    <w:p w14:paraId="37C78C8E" w14:textId="77777777" w:rsidR="003B1939" w:rsidRPr="002F2B61" w:rsidRDefault="003B1939" w:rsidP="00C03202"/>
    <w:tbl>
      <w:tblPr>
        <w:tblStyle w:val="TableGrid"/>
        <w:tblW w:w="5000" w:type="pct"/>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CellMar>
          <w:top w:w="57" w:type="dxa"/>
          <w:left w:w="170" w:type="dxa"/>
          <w:bottom w:w="142" w:type="dxa"/>
          <w:right w:w="170" w:type="dxa"/>
        </w:tblCellMar>
        <w:tblLook w:val="04A0" w:firstRow="1" w:lastRow="0" w:firstColumn="1" w:lastColumn="0" w:noHBand="0" w:noVBand="1"/>
      </w:tblPr>
      <w:tblGrid>
        <w:gridCol w:w="2572"/>
        <w:gridCol w:w="2706"/>
        <w:gridCol w:w="2638"/>
      </w:tblGrid>
      <w:tr w:rsidR="002C3B12" w:rsidRPr="00175533" w14:paraId="01C75ECC" w14:textId="77777777" w:rsidTr="00A31F82">
        <w:tc>
          <w:tcPr>
            <w:tcW w:w="1625" w:type="pct"/>
            <w:vAlign w:val="center"/>
          </w:tcPr>
          <w:p w14:paraId="7D6801C5" w14:textId="291DFF06" w:rsidR="002C3B12" w:rsidRPr="00175533" w:rsidRDefault="00DA1C86" w:rsidP="00C03202">
            <w:r>
              <w:t>A</w:t>
            </w:r>
            <w:r w:rsidR="002C3B12" w:rsidRPr="00175533">
              <w:t xml:space="preserve"> 19</w:t>
            </w:r>
            <w:r w:rsidR="002C3B12">
              <w:t>-</w:t>
            </w:r>
            <w:r w:rsidR="002C3B12" w:rsidRPr="00175533">
              <w:t>yea</w:t>
            </w:r>
            <w:r w:rsidR="002C3B12">
              <w:t>r-</w:t>
            </w:r>
            <w:r w:rsidR="002C3B12" w:rsidRPr="00175533">
              <w:t>old in a band who does paid gigs twice a week</w:t>
            </w:r>
          </w:p>
        </w:tc>
        <w:tc>
          <w:tcPr>
            <w:tcW w:w="1709" w:type="pct"/>
            <w:vAlign w:val="center"/>
          </w:tcPr>
          <w:p w14:paraId="1A18DFC6" w14:textId="266AA4E1" w:rsidR="002C3B12" w:rsidRPr="00175533" w:rsidRDefault="00DA1C86" w:rsidP="00C03202">
            <w:r>
              <w:t>A</w:t>
            </w:r>
            <w:r w:rsidR="002C3B12" w:rsidRPr="00175533">
              <w:t xml:space="preserve"> volunteer firefighter </w:t>
            </w:r>
          </w:p>
        </w:tc>
        <w:tc>
          <w:tcPr>
            <w:tcW w:w="1666" w:type="pct"/>
            <w:vAlign w:val="center"/>
          </w:tcPr>
          <w:p w14:paraId="474D767C" w14:textId="0BD7669A" w:rsidR="002C3B12" w:rsidRPr="00175533" w:rsidRDefault="00DA1C86" w:rsidP="00C03202">
            <w:r>
              <w:t>A</w:t>
            </w:r>
            <w:r w:rsidR="002C3B12" w:rsidRPr="00175533">
              <w:t xml:space="preserve"> retired business</w:t>
            </w:r>
            <w:r w:rsidR="002C3B12">
              <w:t xml:space="preserve"> person </w:t>
            </w:r>
            <w:r w:rsidR="002C3B12" w:rsidRPr="00175533">
              <w:t>who gives motivational speeches</w:t>
            </w:r>
          </w:p>
        </w:tc>
      </w:tr>
      <w:tr w:rsidR="002C3B12" w:rsidRPr="00175533" w14:paraId="4D74F282" w14:textId="77777777" w:rsidTr="00A31F82">
        <w:tc>
          <w:tcPr>
            <w:tcW w:w="1625" w:type="pct"/>
            <w:vAlign w:val="center"/>
          </w:tcPr>
          <w:p w14:paraId="588C733A" w14:textId="244077D3" w:rsidR="002C3B12" w:rsidRPr="00175533" w:rsidRDefault="00DA1C86" w:rsidP="00C03202">
            <w:r>
              <w:t>A</w:t>
            </w:r>
            <w:r w:rsidR="002C3B12" w:rsidRPr="00175533">
              <w:t xml:space="preserve"> </w:t>
            </w:r>
            <w:r w:rsidR="002C3B12">
              <w:t>parent</w:t>
            </w:r>
            <w:r w:rsidR="002C3B12" w:rsidRPr="00175533">
              <w:t xml:space="preserve"> who stays home to look after </w:t>
            </w:r>
            <w:r w:rsidR="002C3B12">
              <w:t xml:space="preserve">their </w:t>
            </w:r>
            <w:r w:rsidR="002C3B12" w:rsidRPr="00175533">
              <w:t>young children</w:t>
            </w:r>
          </w:p>
        </w:tc>
        <w:tc>
          <w:tcPr>
            <w:tcW w:w="1709" w:type="pct"/>
            <w:vAlign w:val="center"/>
          </w:tcPr>
          <w:p w14:paraId="1F2D5DFA" w14:textId="216E9DF6" w:rsidR="002C3B12" w:rsidRPr="00175533" w:rsidRDefault="00DA1C86" w:rsidP="00C03202">
            <w:r>
              <w:t>A</w:t>
            </w:r>
            <w:r w:rsidR="002C3B12" w:rsidRPr="00175533">
              <w:t>n art student who sells a painting now and then</w:t>
            </w:r>
          </w:p>
        </w:tc>
        <w:tc>
          <w:tcPr>
            <w:tcW w:w="1666" w:type="pct"/>
            <w:vAlign w:val="center"/>
          </w:tcPr>
          <w:p w14:paraId="2A7B0B80" w14:textId="6392299D" w:rsidR="002C3B12" w:rsidRPr="00175533" w:rsidRDefault="00DA1C86" w:rsidP="00C03202">
            <w:r>
              <w:t>S</w:t>
            </w:r>
            <w:r w:rsidR="002C3B12">
              <w:t>omeone</w:t>
            </w:r>
            <w:r w:rsidR="002C3B12" w:rsidRPr="00175533">
              <w:t xml:space="preserve"> who looks after the gardens at a hospice for </w:t>
            </w:r>
            <w:r w:rsidR="002C3B12">
              <w:t>n</w:t>
            </w:r>
            <w:r w:rsidR="002C3B12" w:rsidRPr="00175533">
              <w:t>o</w:t>
            </w:r>
            <w:r w:rsidR="002C3B12">
              <w:t xml:space="preserve"> pay</w:t>
            </w:r>
          </w:p>
        </w:tc>
      </w:tr>
      <w:tr w:rsidR="002C3B12" w:rsidRPr="00175533" w14:paraId="7E896D4A" w14:textId="77777777" w:rsidTr="00A31F82">
        <w:tc>
          <w:tcPr>
            <w:tcW w:w="1625" w:type="pct"/>
            <w:vAlign w:val="center"/>
          </w:tcPr>
          <w:p w14:paraId="1A884A3C" w14:textId="6790687C" w:rsidR="002C3B12" w:rsidRPr="00175533" w:rsidRDefault="00DA1C86" w:rsidP="00C03202">
            <w:r>
              <w:t>A</w:t>
            </w:r>
            <w:r w:rsidR="002C3B12" w:rsidRPr="00175533">
              <w:t xml:space="preserve"> young athlete who is sponsored by a </w:t>
            </w:r>
            <w:r w:rsidR="002C3B12">
              <w:t>well-</w:t>
            </w:r>
            <w:r w:rsidR="002C3B12" w:rsidRPr="00175533">
              <w:t>known company</w:t>
            </w:r>
          </w:p>
        </w:tc>
        <w:tc>
          <w:tcPr>
            <w:tcW w:w="1709" w:type="pct"/>
            <w:vAlign w:val="center"/>
          </w:tcPr>
          <w:p w14:paraId="79948D93" w14:textId="68EB501D" w:rsidR="002C3B12" w:rsidRPr="00175533" w:rsidRDefault="00DA1C86" w:rsidP="00C03202">
            <w:r>
              <w:t>A</w:t>
            </w:r>
            <w:r w:rsidR="002C3B12" w:rsidRPr="00175533">
              <w:t xml:space="preserve"> local city councillor </w:t>
            </w:r>
          </w:p>
        </w:tc>
        <w:tc>
          <w:tcPr>
            <w:tcW w:w="1666" w:type="pct"/>
            <w:vAlign w:val="center"/>
          </w:tcPr>
          <w:p w14:paraId="53083FEE" w14:textId="4E076FF4" w:rsidR="002C3B12" w:rsidRPr="00175533" w:rsidRDefault="00DA1C86" w:rsidP="00C03202">
            <w:r>
              <w:t>S</w:t>
            </w:r>
            <w:r w:rsidR="002C3B12" w:rsidRPr="00175533">
              <w:t xml:space="preserve">omeone who teaches basic computer skills to people in their </w:t>
            </w:r>
            <w:r w:rsidR="002C3B12">
              <w:t>h</w:t>
            </w:r>
            <w:r w:rsidR="002C3B12" w:rsidRPr="00175533">
              <w:t>omes</w:t>
            </w:r>
          </w:p>
        </w:tc>
      </w:tr>
    </w:tbl>
    <w:p w14:paraId="7932BC4C" w14:textId="77777777" w:rsidR="003B1939" w:rsidRPr="002F2B61" w:rsidRDefault="003B1939" w:rsidP="00C03202"/>
    <w:p w14:paraId="2A6E98BC" w14:textId="77777777" w:rsidR="003B1939" w:rsidRPr="002F2B61" w:rsidRDefault="003B1939" w:rsidP="00C03202">
      <w:r w:rsidRPr="002F2B61">
        <w:t>Now, try and come up with a definition of what a career is.</w:t>
      </w:r>
    </w:p>
    <w:p w14:paraId="6FE63824" w14:textId="77777777" w:rsidR="003B1939" w:rsidRPr="002F2B61" w:rsidRDefault="003B1939" w:rsidP="00C03202">
      <w:pPr>
        <w:pStyle w:val="normalbullets"/>
      </w:pPr>
      <w:r w:rsidRPr="002F2B61">
        <w:t>First, work with a partner to note down some ideas.</w:t>
      </w:r>
    </w:p>
    <w:p w14:paraId="6E04A0BB" w14:textId="77777777" w:rsidR="003B1939" w:rsidRPr="002F2B61" w:rsidRDefault="003B1939" w:rsidP="00C03202">
      <w:pPr>
        <w:pStyle w:val="normalbullets"/>
      </w:pPr>
      <w:r w:rsidRPr="002F2B61">
        <w:t>Then work as a class to create a class definition and write it here.</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Look w:val="04A0" w:firstRow="1" w:lastRow="0" w:firstColumn="1" w:lastColumn="0" w:noHBand="0" w:noVBand="1"/>
      </w:tblPr>
      <w:tblGrid>
        <w:gridCol w:w="7906"/>
      </w:tblGrid>
      <w:tr w:rsidR="002C3B12" w:rsidRPr="00175533" w14:paraId="06798469" w14:textId="77777777" w:rsidTr="00A31F82">
        <w:trPr>
          <w:trHeight w:val="4233"/>
        </w:trPr>
        <w:tc>
          <w:tcPr>
            <w:tcW w:w="5000" w:type="pct"/>
          </w:tcPr>
          <w:p w14:paraId="393D79E1" w14:textId="77777777" w:rsidR="002C3B12" w:rsidRPr="00175533" w:rsidRDefault="002C3B12" w:rsidP="00C03202">
            <w:pPr>
              <w:pStyle w:val="BodyText1"/>
            </w:pPr>
          </w:p>
        </w:tc>
      </w:tr>
    </w:tbl>
    <w:p w14:paraId="7ED9512F" w14:textId="2F235E1D" w:rsidR="003B1939" w:rsidRPr="002F2B61" w:rsidRDefault="003B1939" w:rsidP="00C03202">
      <w:pPr>
        <w:pStyle w:val="Heading1"/>
      </w:pPr>
      <w:bookmarkStart w:id="15" w:name="_Toc520984149"/>
      <w:r w:rsidRPr="002F2B61">
        <w:lastRenderedPageBreak/>
        <w:t>Career idol</w:t>
      </w:r>
      <w:bookmarkEnd w:id="15"/>
    </w:p>
    <w:p w14:paraId="720C7C3F" w14:textId="77777777" w:rsidR="003B1939" w:rsidRPr="002F2B61" w:rsidRDefault="003B1939" w:rsidP="00C03202">
      <w:r w:rsidRPr="002F2B61">
        <w:t xml:space="preserve">We might be like other people in many ways, but no one is exactly like anyone else. </w:t>
      </w:r>
    </w:p>
    <w:p w14:paraId="6407669C" w14:textId="4C9373D0" w:rsidR="003B1939" w:rsidRPr="002F2B61" w:rsidRDefault="003B1939" w:rsidP="00C03202">
      <w:pPr>
        <w:pStyle w:val="normalbullets"/>
      </w:pPr>
      <w:r w:rsidRPr="002F2B61">
        <w:t>Choose a person you admire and think about what makes them special. Perhaps someone in your family, someone you know or someone famous.</w:t>
      </w:r>
    </w:p>
    <w:p w14:paraId="0AF853E7" w14:textId="1E42F5FA" w:rsidR="003B1939" w:rsidRPr="002F2B61" w:rsidRDefault="003B1939" w:rsidP="00C03202">
      <w:pPr>
        <w:pStyle w:val="normalbullets"/>
      </w:pPr>
      <w:r w:rsidRPr="002F2B61">
        <w:t>Write their name and some words that describe them in the space below.</w:t>
      </w:r>
    </w:p>
    <w:p w14:paraId="62DA121C" w14:textId="616CC5FC" w:rsidR="007C56C5" w:rsidRPr="002F2B61" w:rsidRDefault="00A31F82" w:rsidP="00C03202">
      <w:r w:rsidRPr="00A31F82">
        <w:rPr>
          <w:noProof/>
          <w:lang w:eastAsia="en-NZ"/>
        </w:rPr>
        <mc:AlternateContent>
          <mc:Choice Requires="wps">
            <w:drawing>
              <wp:anchor distT="0" distB="0" distL="114300" distR="114300" simplePos="0" relativeHeight="251672576" behindDoc="0" locked="0" layoutInCell="1" allowOverlap="1" wp14:anchorId="2105CBD1" wp14:editId="0F4B93AB">
                <wp:simplePos x="0" y="0"/>
                <wp:positionH relativeFrom="margin">
                  <wp:posOffset>-10633</wp:posOffset>
                </wp:positionH>
                <wp:positionV relativeFrom="paragraph">
                  <wp:posOffset>127975</wp:posOffset>
                </wp:positionV>
                <wp:extent cx="5194300" cy="7058763"/>
                <wp:effectExtent l="0" t="0" r="25400" b="27940"/>
                <wp:wrapNone/>
                <wp:docPr id="27"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0" cy="7058763"/>
                        </a:xfrm>
                        <a:prstGeom prst="ellipse">
                          <a:avLst/>
                        </a:prstGeom>
                        <a:noFill/>
                        <a:ln w="6350">
                          <a:solidFill>
                            <a:schemeClr val="bg1">
                              <a:lumMod val="8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16D501" id="Oval 247" o:spid="_x0000_s1026" style="position:absolute;margin-left:-.85pt;margin-top:10.1pt;width:409pt;height:555.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" filled="f" strokecolor="#d8d8d8 [2732]" strokeweight=".5pt">
                <w10:wrap anchorx="margin"/>
              </v:oval>
            </w:pict>
          </mc:Fallback>
        </mc:AlternateContent>
      </w:r>
    </w:p>
    <w:p w14:paraId="62F59D0D" w14:textId="684DBFD0" w:rsidR="003B1939" w:rsidRPr="002F2B61" w:rsidRDefault="003B1939" w:rsidP="00C03202"/>
    <w:p w14:paraId="0396F69C" w14:textId="77777777" w:rsidR="003B1939" w:rsidRPr="002F2B61" w:rsidRDefault="003B1939" w:rsidP="00AF47B2">
      <w:pPr>
        <w:pStyle w:val="Heading2"/>
        <w:jc w:val="center"/>
      </w:pPr>
      <w:r w:rsidRPr="002F2B61">
        <w:t>I admire</w:t>
      </w:r>
    </w:p>
    <w:p w14:paraId="20A9F4B9" w14:textId="77777777" w:rsidR="003B1939" w:rsidRPr="002F2B61" w:rsidRDefault="003B1939" w:rsidP="00AF47B2">
      <w:pPr>
        <w:jc w:val="center"/>
      </w:pPr>
    </w:p>
    <w:p w14:paraId="331E10D5" w14:textId="77777777" w:rsidR="003B1939" w:rsidRPr="002F2B61" w:rsidRDefault="003B1939" w:rsidP="00AF47B2">
      <w:pPr>
        <w:jc w:val="center"/>
      </w:pPr>
      <w:r w:rsidRPr="002F2B61">
        <w:t>………………………………………………….</w:t>
      </w:r>
    </w:p>
    <w:p w14:paraId="23789AFD" w14:textId="5D8B4AFE" w:rsidR="003B1939" w:rsidRPr="002F2B61" w:rsidRDefault="003B1939" w:rsidP="00AF47B2">
      <w:pPr>
        <w:jc w:val="center"/>
      </w:pPr>
    </w:p>
    <w:p w14:paraId="64DEAD0E" w14:textId="77777777" w:rsidR="003B1939" w:rsidRPr="002F2B61" w:rsidRDefault="003B1939" w:rsidP="00C03202"/>
    <w:p w14:paraId="4DA1E76C" w14:textId="77777777" w:rsidR="003B1939" w:rsidRPr="002F2B61" w:rsidRDefault="003B1939" w:rsidP="00C03202">
      <w:r w:rsidRPr="002F2B61">
        <w:t xml:space="preserve"> </w:t>
      </w:r>
    </w:p>
    <w:p w14:paraId="5738054E" w14:textId="77777777" w:rsidR="003B1939" w:rsidRPr="002F2B61" w:rsidRDefault="003B1939" w:rsidP="00C03202">
      <w:r w:rsidRPr="002F2B61">
        <w:br w:type="page"/>
      </w:r>
    </w:p>
    <w:p w14:paraId="1B3070D5" w14:textId="141C5D54" w:rsidR="003B1939" w:rsidRPr="002F2B61" w:rsidRDefault="003B1939" w:rsidP="00C03202">
      <w:pPr>
        <w:pStyle w:val="Heading1"/>
      </w:pPr>
      <w:bookmarkStart w:id="16" w:name="_Toc520984150"/>
      <w:r w:rsidRPr="002F2B61">
        <w:lastRenderedPageBreak/>
        <w:t>How I like to do things</w:t>
      </w:r>
      <w:bookmarkEnd w:id="16"/>
    </w:p>
    <w:p w14:paraId="2C6559A5" w14:textId="77777777" w:rsidR="003B1939" w:rsidRPr="002F2B61" w:rsidRDefault="003B1939" w:rsidP="00C03202">
      <w:r w:rsidRPr="002F2B61">
        <w:t>A good way to start looking at yourself is to think about what’s important to you.</w:t>
      </w:r>
    </w:p>
    <w:p w14:paraId="472CE69B" w14:textId="77777777" w:rsidR="003B1939" w:rsidRPr="002F2B61" w:rsidRDefault="003B1939" w:rsidP="00C03202">
      <w:pPr>
        <w:pStyle w:val="normalbullets"/>
      </w:pPr>
      <w:r w:rsidRPr="002F2B61">
        <w:t xml:space="preserve">Read through the things below. </w:t>
      </w:r>
    </w:p>
    <w:p w14:paraId="2097B615" w14:textId="77777777" w:rsidR="003B1939" w:rsidRPr="002F2B61" w:rsidRDefault="003B1939" w:rsidP="00C03202">
      <w:pPr>
        <w:pStyle w:val="normalbullets"/>
      </w:pPr>
      <w:r w:rsidRPr="002F2B61">
        <w:t>Tick three that are most important to you. Add any things that aren't there.</w:t>
      </w:r>
    </w:p>
    <w:p w14:paraId="7730FB13" w14:textId="77777777" w:rsidR="003B1939" w:rsidRPr="002F2B61" w:rsidRDefault="003B1939" w:rsidP="00C03202"/>
    <w:p w14:paraId="2D1CF1A1" w14:textId="77777777" w:rsidR="003B1939" w:rsidRDefault="003B1939" w:rsidP="00C03202">
      <w:pPr>
        <w:pStyle w:val="Heading3"/>
      </w:pPr>
      <w:r w:rsidRPr="002F2B61">
        <w:t>Do any of these things sound like you? I like…</w:t>
      </w:r>
    </w:p>
    <w:tbl>
      <w:tblPr>
        <w:tblW w:w="4966" w:type="pct"/>
        <w:tblBorders>
          <w:bottom w:val="single" w:sz="4" w:space="0" w:color="D9D9D9" w:themeColor="background1" w:themeShade="D9"/>
          <w:right w:val="dotted" w:sz="4" w:space="0" w:color="auto"/>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284"/>
        <w:gridCol w:w="440"/>
        <w:gridCol w:w="415"/>
        <w:gridCol w:w="3284"/>
        <w:gridCol w:w="434"/>
      </w:tblGrid>
      <w:tr w:rsidR="008447EE" w:rsidRPr="00175533" w14:paraId="705AD786" w14:textId="77777777" w:rsidTr="00A31F82">
        <w:trPr>
          <w:trHeight w:val="510"/>
        </w:trPr>
        <w:tc>
          <w:tcPr>
            <w:tcW w:w="2090" w:type="pct"/>
            <w:shd w:val="clear" w:color="auto" w:fill="auto"/>
            <w:vAlign w:val="center"/>
          </w:tcPr>
          <w:p w14:paraId="4A6E6C5A" w14:textId="77777777" w:rsidR="008447EE" w:rsidRPr="00175533" w:rsidRDefault="008447EE" w:rsidP="00C03202">
            <w:r w:rsidRPr="00175533">
              <w:t>Spending time by myself</w:t>
            </w:r>
          </w:p>
        </w:tc>
        <w:tc>
          <w:tcPr>
            <w:tcW w:w="280" w:type="pct"/>
          </w:tcPr>
          <w:p w14:paraId="093FA1C0" w14:textId="77777777" w:rsidR="008447EE" w:rsidRPr="00175533" w:rsidRDefault="008447EE" w:rsidP="00C03202"/>
        </w:tc>
        <w:tc>
          <w:tcPr>
            <w:tcW w:w="264" w:type="pct"/>
            <w:tcBorders>
              <w:top w:val="nil"/>
              <w:bottom w:val="nil"/>
            </w:tcBorders>
            <w:shd w:val="clear" w:color="auto" w:fill="auto"/>
            <w:vAlign w:val="center"/>
          </w:tcPr>
          <w:p w14:paraId="692CE930" w14:textId="77777777" w:rsidR="008447EE" w:rsidRPr="00175533" w:rsidRDefault="008447EE" w:rsidP="00C03202"/>
        </w:tc>
        <w:tc>
          <w:tcPr>
            <w:tcW w:w="2090" w:type="pct"/>
            <w:shd w:val="clear" w:color="auto" w:fill="auto"/>
            <w:vAlign w:val="center"/>
          </w:tcPr>
          <w:p w14:paraId="7AFAB73E" w14:textId="77777777" w:rsidR="008447EE" w:rsidRPr="00175533" w:rsidRDefault="008447EE" w:rsidP="00C03202">
            <w:r>
              <w:t>Being on time</w:t>
            </w:r>
          </w:p>
        </w:tc>
        <w:tc>
          <w:tcPr>
            <w:tcW w:w="276" w:type="pct"/>
            <w:tcBorders>
              <w:top w:val="nil"/>
              <w:right w:val="single" w:sz="4" w:space="0" w:color="D9D9D9" w:themeColor="background1" w:themeShade="D9"/>
            </w:tcBorders>
            <w:shd w:val="clear" w:color="auto" w:fill="auto"/>
            <w:vAlign w:val="center"/>
          </w:tcPr>
          <w:p w14:paraId="7F54B96F" w14:textId="77777777" w:rsidR="008447EE" w:rsidRPr="00175533" w:rsidRDefault="008447EE" w:rsidP="00C03202"/>
        </w:tc>
      </w:tr>
      <w:tr w:rsidR="008447EE" w:rsidRPr="00175533" w14:paraId="4FF9DEB4" w14:textId="77777777" w:rsidTr="00A31F82">
        <w:trPr>
          <w:trHeight w:val="510"/>
        </w:trPr>
        <w:tc>
          <w:tcPr>
            <w:tcW w:w="2090" w:type="pct"/>
            <w:shd w:val="clear" w:color="auto" w:fill="auto"/>
            <w:vAlign w:val="center"/>
          </w:tcPr>
          <w:p w14:paraId="680B27CA" w14:textId="77777777" w:rsidR="008447EE" w:rsidRPr="00175533" w:rsidRDefault="008447EE" w:rsidP="00C03202">
            <w:r w:rsidRPr="00175533">
              <w:t>Trying new things</w:t>
            </w:r>
          </w:p>
        </w:tc>
        <w:tc>
          <w:tcPr>
            <w:tcW w:w="280" w:type="pct"/>
          </w:tcPr>
          <w:p w14:paraId="0F0250D2" w14:textId="77777777" w:rsidR="008447EE" w:rsidRPr="00175533" w:rsidRDefault="008447EE" w:rsidP="00C03202"/>
        </w:tc>
        <w:tc>
          <w:tcPr>
            <w:tcW w:w="264" w:type="pct"/>
            <w:tcBorders>
              <w:top w:val="nil"/>
              <w:bottom w:val="nil"/>
            </w:tcBorders>
            <w:shd w:val="clear" w:color="auto" w:fill="auto"/>
            <w:vAlign w:val="center"/>
          </w:tcPr>
          <w:p w14:paraId="66E332FF" w14:textId="77777777" w:rsidR="008447EE" w:rsidRPr="00175533" w:rsidRDefault="008447EE" w:rsidP="00C03202"/>
        </w:tc>
        <w:tc>
          <w:tcPr>
            <w:tcW w:w="2090" w:type="pct"/>
            <w:shd w:val="clear" w:color="auto" w:fill="auto"/>
            <w:vAlign w:val="center"/>
          </w:tcPr>
          <w:p w14:paraId="35284F02" w14:textId="77777777" w:rsidR="008447EE" w:rsidRPr="00175533" w:rsidRDefault="008447EE" w:rsidP="00C03202">
            <w:r w:rsidRPr="00175533">
              <w:t>Thinking up new ideas</w:t>
            </w:r>
          </w:p>
        </w:tc>
        <w:tc>
          <w:tcPr>
            <w:tcW w:w="276" w:type="pct"/>
            <w:tcBorders>
              <w:top w:val="single" w:sz="4" w:space="0" w:color="D9D9D9" w:themeColor="background1" w:themeShade="D9"/>
              <w:right w:val="single" w:sz="4" w:space="0" w:color="D9D9D9" w:themeColor="background1" w:themeShade="D9"/>
            </w:tcBorders>
            <w:shd w:val="clear" w:color="auto" w:fill="auto"/>
            <w:vAlign w:val="center"/>
          </w:tcPr>
          <w:p w14:paraId="666BC88E" w14:textId="77777777" w:rsidR="008447EE" w:rsidRPr="00175533" w:rsidRDefault="008447EE" w:rsidP="00C03202"/>
        </w:tc>
      </w:tr>
      <w:tr w:rsidR="008447EE" w:rsidRPr="00175533" w14:paraId="7B866FC1" w14:textId="77777777" w:rsidTr="00A31F82">
        <w:trPr>
          <w:trHeight w:val="510"/>
        </w:trPr>
        <w:tc>
          <w:tcPr>
            <w:tcW w:w="2090" w:type="pct"/>
            <w:shd w:val="clear" w:color="auto" w:fill="auto"/>
            <w:vAlign w:val="center"/>
          </w:tcPr>
          <w:p w14:paraId="3FE1878B" w14:textId="77777777" w:rsidR="008447EE" w:rsidRPr="00175533" w:rsidRDefault="008447EE" w:rsidP="00C03202">
            <w:r w:rsidRPr="00175533">
              <w:t>Finishing things properly</w:t>
            </w:r>
          </w:p>
        </w:tc>
        <w:tc>
          <w:tcPr>
            <w:tcW w:w="280" w:type="pct"/>
          </w:tcPr>
          <w:p w14:paraId="4A19A567" w14:textId="77777777" w:rsidR="008447EE" w:rsidRPr="00175533" w:rsidRDefault="008447EE" w:rsidP="00C03202"/>
        </w:tc>
        <w:tc>
          <w:tcPr>
            <w:tcW w:w="264" w:type="pct"/>
            <w:tcBorders>
              <w:top w:val="nil"/>
              <w:bottom w:val="nil"/>
            </w:tcBorders>
            <w:shd w:val="clear" w:color="auto" w:fill="auto"/>
            <w:vAlign w:val="center"/>
          </w:tcPr>
          <w:p w14:paraId="54EB4C50" w14:textId="77777777" w:rsidR="008447EE" w:rsidRPr="00175533" w:rsidRDefault="008447EE" w:rsidP="00C03202"/>
        </w:tc>
        <w:tc>
          <w:tcPr>
            <w:tcW w:w="2090" w:type="pct"/>
            <w:shd w:val="clear" w:color="auto" w:fill="auto"/>
            <w:vAlign w:val="center"/>
          </w:tcPr>
          <w:p w14:paraId="61DB887B" w14:textId="77777777" w:rsidR="008447EE" w:rsidRPr="00175533" w:rsidRDefault="008447EE" w:rsidP="00C03202">
            <w:r w:rsidRPr="00175533">
              <w:t>Doing things well</w:t>
            </w:r>
          </w:p>
        </w:tc>
        <w:tc>
          <w:tcPr>
            <w:tcW w:w="276" w:type="pct"/>
            <w:tcBorders>
              <w:top w:val="single" w:sz="4" w:space="0" w:color="D9D9D9" w:themeColor="background1" w:themeShade="D9"/>
              <w:right w:val="single" w:sz="4" w:space="0" w:color="D9D9D9" w:themeColor="background1" w:themeShade="D9"/>
            </w:tcBorders>
            <w:shd w:val="clear" w:color="auto" w:fill="auto"/>
            <w:vAlign w:val="center"/>
          </w:tcPr>
          <w:p w14:paraId="3E0FB458" w14:textId="77777777" w:rsidR="008447EE" w:rsidRPr="00175533" w:rsidRDefault="008447EE" w:rsidP="00C03202"/>
        </w:tc>
      </w:tr>
      <w:tr w:rsidR="008447EE" w:rsidRPr="00175533" w14:paraId="791EC5AD" w14:textId="77777777" w:rsidTr="00A31F82">
        <w:trPr>
          <w:trHeight w:val="510"/>
        </w:trPr>
        <w:tc>
          <w:tcPr>
            <w:tcW w:w="2090" w:type="pct"/>
            <w:shd w:val="clear" w:color="auto" w:fill="auto"/>
            <w:vAlign w:val="center"/>
          </w:tcPr>
          <w:p w14:paraId="6F7A2C82" w14:textId="77777777" w:rsidR="008447EE" w:rsidRPr="00175533" w:rsidRDefault="008447EE" w:rsidP="00C03202">
            <w:r w:rsidRPr="00175533">
              <w:t>Working on projects with others</w:t>
            </w:r>
          </w:p>
        </w:tc>
        <w:tc>
          <w:tcPr>
            <w:tcW w:w="280" w:type="pct"/>
          </w:tcPr>
          <w:p w14:paraId="3D0A588F" w14:textId="77777777" w:rsidR="008447EE" w:rsidRPr="00175533" w:rsidRDefault="008447EE" w:rsidP="00C03202"/>
        </w:tc>
        <w:tc>
          <w:tcPr>
            <w:tcW w:w="264" w:type="pct"/>
            <w:tcBorders>
              <w:top w:val="nil"/>
              <w:bottom w:val="nil"/>
            </w:tcBorders>
            <w:shd w:val="clear" w:color="auto" w:fill="auto"/>
            <w:vAlign w:val="center"/>
          </w:tcPr>
          <w:p w14:paraId="50F43DFD" w14:textId="77777777" w:rsidR="008447EE" w:rsidRPr="00175533" w:rsidRDefault="008447EE" w:rsidP="00C03202"/>
        </w:tc>
        <w:tc>
          <w:tcPr>
            <w:tcW w:w="2090" w:type="pct"/>
            <w:shd w:val="clear" w:color="auto" w:fill="auto"/>
            <w:vAlign w:val="center"/>
          </w:tcPr>
          <w:p w14:paraId="44FAFD29" w14:textId="77777777" w:rsidR="008447EE" w:rsidRPr="00175533" w:rsidRDefault="008447EE" w:rsidP="00C03202">
            <w:r w:rsidRPr="00175533">
              <w:t>Winning</w:t>
            </w:r>
          </w:p>
        </w:tc>
        <w:tc>
          <w:tcPr>
            <w:tcW w:w="276" w:type="pct"/>
            <w:tcBorders>
              <w:top w:val="single" w:sz="4" w:space="0" w:color="D9D9D9" w:themeColor="background1" w:themeShade="D9"/>
              <w:right w:val="single" w:sz="4" w:space="0" w:color="D9D9D9" w:themeColor="background1" w:themeShade="D9"/>
            </w:tcBorders>
            <w:shd w:val="clear" w:color="auto" w:fill="auto"/>
            <w:vAlign w:val="center"/>
          </w:tcPr>
          <w:p w14:paraId="6BCED719" w14:textId="77777777" w:rsidR="008447EE" w:rsidRPr="00175533" w:rsidRDefault="008447EE" w:rsidP="00C03202"/>
        </w:tc>
      </w:tr>
      <w:tr w:rsidR="008447EE" w:rsidRPr="00175533" w14:paraId="74751644" w14:textId="77777777" w:rsidTr="00A31F82">
        <w:trPr>
          <w:trHeight w:val="510"/>
        </w:trPr>
        <w:tc>
          <w:tcPr>
            <w:tcW w:w="2090" w:type="pct"/>
            <w:shd w:val="clear" w:color="auto" w:fill="auto"/>
            <w:vAlign w:val="center"/>
          </w:tcPr>
          <w:p w14:paraId="2C9277C2" w14:textId="77777777" w:rsidR="008447EE" w:rsidRPr="00175533" w:rsidRDefault="008447EE" w:rsidP="00C03202">
            <w:r w:rsidRPr="00175533">
              <w:t>Knowing what comes next</w:t>
            </w:r>
          </w:p>
        </w:tc>
        <w:tc>
          <w:tcPr>
            <w:tcW w:w="280" w:type="pct"/>
          </w:tcPr>
          <w:p w14:paraId="0A091556" w14:textId="77777777" w:rsidR="008447EE" w:rsidRPr="00175533" w:rsidRDefault="008447EE" w:rsidP="00C03202"/>
        </w:tc>
        <w:tc>
          <w:tcPr>
            <w:tcW w:w="264" w:type="pct"/>
            <w:tcBorders>
              <w:top w:val="nil"/>
              <w:bottom w:val="nil"/>
            </w:tcBorders>
            <w:shd w:val="clear" w:color="auto" w:fill="auto"/>
            <w:vAlign w:val="center"/>
          </w:tcPr>
          <w:p w14:paraId="19843F23" w14:textId="77777777" w:rsidR="008447EE" w:rsidRPr="00175533" w:rsidRDefault="008447EE" w:rsidP="00C03202"/>
        </w:tc>
        <w:tc>
          <w:tcPr>
            <w:tcW w:w="2090" w:type="pct"/>
            <w:shd w:val="clear" w:color="auto" w:fill="auto"/>
            <w:vAlign w:val="center"/>
          </w:tcPr>
          <w:p w14:paraId="0176F2B7" w14:textId="77777777" w:rsidR="008447EE" w:rsidRPr="00175533" w:rsidRDefault="008447EE" w:rsidP="00C03202">
            <w:r w:rsidRPr="00175533">
              <w:t xml:space="preserve">Doing scary things </w:t>
            </w:r>
          </w:p>
        </w:tc>
        <w:tc>
          <w:tcPr>
            <w:tcW w:w="276" w:type="pct"/>
            <w:tcBorders>
              <w:top w:val="single" w:sz="4" w:space="0" w:color="D9D9D9" w:themeColor="background1" w:themeShade="D9"/>
              <w:right w:val="single" w:sz="4" w:space="0" w:color="D9D9D9" w:themeColor="background1" w:themeShade="D9"/>
            </w:tcBorders>
            <w:shd w:val="clear" w:color="auto" w:fill="auto"/>
            <w:vAlign w:val="center"/>
          </w:tcPr>
          <w:p w14:paraId="4B4A1785" w14:textId="77777777" w:rsidR="008447EE" w:rsidRPr="00175533" w:rsidRDefault="008447EE" w:rsidP="00C03202"/>
        </w:tc>
      </w:tr>
      <w:tr w:rsidR="008447EE" w:rsidRPr="00175533" w14:paraId="7569B0A3" w14:textId="77777777" w:rsidTr="00A31F82">
        <w:trPr>
          <w:trHeight w:val="510"/>
        </w:trPr>
        <w:tc>
          <w:tcPr>
            <w:tcW w:w="2090" w:type="pct"/>
            <w:shd w:val="clear" w:color="auto" w:fill="auto"/>
            <w:vAlign w:val="center"/>
          </w:tcPr>
          <w:p w14:paraId="4AE428E9" w14:textId="77777777" w:rsidR="008447EE" w:rsidRPr="00175533" w:rsidRDefault="008447EE" w:rsidP="00C03202">
            <w:r w:rsidRPr="00175533">
              <w:t>Being part of a group</w:t>
            </w:r>
          </w:p>
        </w:tc>
        <w:tc>
          <w:tcPr>
            <w:tcW w:w="280" w:type="pct"/>
          </w:tcPr>
          <w:p w14:paraId="2E025660" w14:textId="77777777" w:rsidR="008447EE" w:rsidRPr="00175533" w:rsidRDefault="008447EE" w:rsidP="00C03202"/>
        </w:tc>
        <w:tc>
          <w:tcPr>
            <w:tcW w:w="264" w:type="pct"/>
            <w:tcBorders>
              <w:top w:val="nil"/>
              <w:bottom w:val="nil"/>
            </w:tcBorders>
            <w:shd w:val="clear" w:color="auto" w:fill="auto"/>
            <w:vAlign w:val="center"/>
          </w:tcPr>
          <w:p w14:paraId="2AB871A6" w14:textId="77777777" w:rsidR="008447EE" w:rsidRPr="00175533" w:rsidRDefault="008447EE" w:rsidP="00C03202"/>
        </w:tc>
        <w:tc>
          <w:tcPr>
            <w:tcW w:w="2090" w:type="pct"/>
            <w:shd w:val="clear" w:color="auto" w:fill="auto"/>
            <w:vAlign w:val="center"/>
          </w:tcPr>
          <w:p w14:paraId="00ECBFCE" w14:textId="77777777" w:rsidR="008447EE" w:rsidRPr="00175533" w:rsidRDefault="008447EE" w:rsidP="00C03202">
            <w:r w:rsidRPr="00175533">
              <w:t>Having help to do things</w:t>
            </w:r>
          </w:p>
        </w:tc>
        <w:tc>
          <w:tcPr>
            <w:tcW w:w="276" w:type="pct"/>
            <w:tcBorders>
              <w:top w:val="single" w:sz="4" w:space="0" w:color="D9D9D9" w:themeColor="background1" w:themeShade="D9"/>
              <w:right w:val="single" w:sz="4" w:space="0" w:color="D9D9D9" w:themeColor="background1" w:themeShade="D9"/>
            </w:tcBorders>
            <w:shd w:val="clear" w:color="auto" w:fill="auto"/>
            <w:vAlign w:val="center"/>
          </w:tcPr>
          <w:p w14:paraId="1586F4CA" w14:textId="77777777" w:rsidR="008447EE" w:rsidRPr="00175533" w:rsidRDefault="008447EE" w:rsidP="00C03202"/>
        </w:tc>
      </w:tr>
      <w:tr w:rsidR="008447EE" w:rsidRPr="00175533" w14:paraId="1E361C89" w14:textId="77777777" w:rsidTr="00A31F82">
        <w:trPr>
          <w:trHeight w:val="510"/>
        </w:trPr>
        <w:tc>
          <w:tcPr>
            <w:tcW w:w="2090" w:type="pct"/>
            <w:shd w:val="clear" w:color="auto" w:fill="auto"/>
            <w:vAlign w:val="center"/>
          </w:tcPr>
          <w:p w14:paraId="72AA5EF3" w14:textId="77777777" w:rsidR="008447EE" w:rsidRPr="00175533" w:rsidRDefault="008447EE" w:rsidP="00C03202">
            <w:r w:rsidRPr="00175533">
              <w:t>Doing lots of different things</w:t>
            </w:r>
          </w:p>
        </w:tc>
        <w:tc>
          <w:tcPr>
            <w:tcW w:w="280" w:type="pct"/>
          </w:tcPr>
          <w:p w14:paraId="0D0990EF" w14:textId="77777777" w:rsidR="008447EE" w:rsidRPr="00175533" w:rsidRDefault="008447EE" w:rsidP="00C03202"/>
        </w:tc>
        <w:tc>
          <w:tcPr>
            <w:tcW w:w="264" w:type="pct"/>
            <w:tcBorders>
              <w:top w:val="nil"/>
              <w:bottom w:val="nil"/>
            </w:tcBorders>
            <w:shd w:val="clear" w:color="auto" w:fill="auto"/>
            <w:vAlign w:val="center"/>
          </w:tcPr>
          <w:p w14:paraId="4309CFA8" w14:textId="77777777" w:rsidR="008447EE" w:rsidRPr="00175533" w:rsidRDefault="008447EE" w:rsidP="00C03202"/>
        </w:tc>
        <w:tc>
          <w:tcPr>
            <w:tcW w:w="2090" w:type="pct"/>
            <w:shd w:val="clear" w:color="auto" w:fill="auto"/>
            <w:vAlign w:val="center"/>
          </w:tcPr>
          <w:p w14:paraId="6A7027A9" w14:textId="77777777" w:rsidR="008447EE" w:rsidRPr="00175533" w:rsidRDefault="008447EE" w:rsidP="00C03202">
            <w:r w:rsidRPr="00175533">
              <w:t>Being rewarded for what I do</w:t>
            </w:r>
          </w:p>
        </w:tc>
        <w:tc>
          <w:tcPr>
            <w:tcW w:w="276" w:type="pct"/>
            <w:tcBorders>
              <w:top w:val="single" w:sz="4" w:space="0" w:color="D9D9D9" w:themeColor="background1" w:themeShade="D9"/>
              <w:right w:val="single" w:sz="4" w:space="0" w:color="D9D9D9" w:themeColor="background1" w:themeShade="D9"/>
            </w:tcBorders>
            <w:shd w:val="clear" w:color="auto" w:fill="auto"/>
            <w:vAlign w:val="center"/>
          </w:tcPr>
          <w:p w14:paraId="6BAE711B" w14:textId="77777777" w:rsidR="008447EE" w:rsidRPr="00175533" w:rsidRDefault="008447EE" w:rsidP="00C03202"/>
        </w:tc>
      </w:tr>
      <w:tr w:rsidR="008447EE" w:rsidRPr="00175533" w14:paraId="0DDF2081" w14:textId="77777777" w:rsidTr="00A31F82">
        <w:trPr>
          <w:trHeight w:val="510"/>
        </w:trPr>
        <w:tc>
          <w:tcPr>
            <w:tcW w:w="2090" w:type="pct"/>
            <w:shd w:val="clear" w:color="auto" w:fill="auto"/>
            <w:vAlign w:val="center"/>
          </w:tcPr>
          <w:p w14:paraId="1CF173D6" w14:textId="77777777" w:rsidR="008447EE" w:rsidRPr="00175533" w:rsidRDefault="008447EE" w:rsidP="00C03202">
            <w:r w:rsidRPr="00175533">
              <w:t>Leading others</w:t>
            </w:r>
          </w:p>
        </w:tc>
        <w:tc>
          <w:tcPr>
            <w:tcW w:w="280" w:type="pct"/>
          </w:tcPr>
          <w:p w14:paraId="75F597D4" w14:textId="77777777" w:rsidR="008447EE" w:rsidRPr="00175533" w:rsidRDefault="008447EE" w:rsidP="00C03202"/>
        </w:tc>
        <w:tc>
          <w:tcPr>
            <w:tcW w:w="264" w:type="pct"/>
            <w:tcBorders>
              <w:top w:val="nil"/>
              <w:bottom w:val="nil"/>
            </w:tcBorders>
            <w:shd w:val="clear" w:color="auto" w:fill="auto"/>
            <w:vAlign w:val="center"/>
          </w:tcPr>
          <w:p w14:paraId="69CE9DF8" w14:textId="77777777" w:rsidR="008447EE" w:rsidRPr="00175533" w:rsidRDefault="008447EE" w:rsidP="00C03202"/>
        </w:tc>
        <w:tc>
          <w:tcPr>
            <w:tcW w:w="2090" w:type="pct"/>
            <w:shd w:val="clear" w:color="auto" w:fill="auto"/>
            <w:vAlign w:val="center"/>
          </w:tcPr>
          <w:p w14:paraId="368F19F9" w14:textId="77777777" w:rsidR="008447EE" w:rsidRPr="00175533" w:rsidRDefault="008447EE" w:rsidP="00C03202">
            <w:r w:rsidRPr="00175533">
              <w:t>Helping others</w:t>
            </w:r>
          </w:p>
        </w:tc>
        <w:tc>
          <w:tcPr>
            <w:tcW w:w="276" w:type="pct"/>
            <w:tcBorders>
              <w:top w:val="single" w:sz="4" w:space="0" w:color="D9D9D9" w:themeColor="background1" w:themeShade="D9"/>
              <w:right w:val="single" w:sz="4" w:space="0" w:color="D9D9D9" w:themeColor="background1" w:themeShade="D9"/>
            </w:tcBorders>
            <w:shd w:val="clear" w:color="auto" w:fill="auto"/>
            <w:vAlign w:val="center"/>
          </w:tcPr>
          <w:p w14:paraId="2AE427FF" w14:textId="77777777" w:rsidR="008447EE" w:rsidRPr="00175533" w:rsidRDefault="008447EE" w:rsidP="00C03202"/>
        </w:tc>
      </w:tr>
      <w:tr w:rsidR="008447EE" w:rsidRPr="00175533" w14:paraId="7026BF8D" w14:textId="77777777" w:rsidTr="00A31F82">
        <w:trPr>
          <w:trHeight w:val="510"/>
        </w:trPr>
        <w:tc>
          <w:tcPr>
            <w:tcW w:w="2090" w:type="pct"/>
            <w:shd w:val="clear" w:color="auto" w:fill="auto"/>
            <w:vAlign w:val="center"/>
          </w:tcPr>
          <w:p w14:paraId="43EEB78D" w14:textId="77777777" w:rsidR="008447EE" w:rsidRPr="00175533" w:rsidRDefault="008447EE" w:rsidP="00C03202"/>
        </w:tc>
        <w:tc>
          <w:tcPr>
            <w:tcW w:w="280" w:type="pct"/>
          </w:tcPr>
          <w:p w14:paraId="38046906" w14:textId="77777777" w:rsidR="008447EE" w:rsidRPr="00175533" w:rsidRDefault="008447EE" w:rsidP="00C03202"/>
        </w:tc>
        <w:tc>
          <w:tcPr>
            <w:tcW w:w="264" w:type="pct"/>
            <w:tcBorders>
              <w:top w:val="nil"/>
              <w:bottom w:val="nil"/>
            </w:tcBorders>
            <w:shd w:val="clear" w:color="auto" w:fill="auto"/>
            <w:vAlign w:val="center"/>
          </w:tcPr>
          <w:p w14:paraId="1C3DEBFD" w14:textId="77777777" w:rsidR="008447EE" w:rsidRPr="00175533" w:rsidRDefault="008447EE" w:rsidP="00C03202"/>
        </w:tc>
        <w:tc>
          <w:tcPr>
            <w:tcW w:w="2090" w:type="pct"/>
            <w:shd w:val="clear" w:color="auto" w:fill="auto"/>
            <w:vAlign w:val="center"/>
          </w:tcPr>
          <w:p w14:paraId="0E931677" w14:textId="77777777" w:rsidR="008447EE" w:rsidRPr="00175533" w:rsidRDefault="008447EE" w:rsidP="00C03202"/>
        </w:tc>
        <w:tc>
          <w:tcPr>
            <w:tcW w:w="276" w:type="pct"/>
            <w:tcBorders>
              <w:top w:val="single" w:sz="4" w:space="0" w:color="D9D9D9" w:themeColor="background1" w:themeShade="D9"/>
              <w:right w:val="single" w:sz="4" w:space="0" w:color="D9D9D9" w:themeColor="background1" w:themeShade="D9"/>
            </w:tcBorders>
            <w:shd w:val="clear" w:color="auto" w:fill="auto"/>
            <w:vAlign w:val="center"/>
          </w:tcPr>
          <w:p w14:paraId="3BD186A2" w14:textId="77777777" w:rsidR="008447EE" w:rsidRPr="00175533" w:rsidRDefault="008447EE" w:rsidP="00C03202"/>
        </w:tc>
      </w:tr>
      <w:tr w:rsidR="008447EE" w:rsidRPr="00175533" w14:paraId="77226854" w14:textId="77777777" w:rsidTr="00A31F82">
        <w:trPr>
          <w:trHeight w:val="510"/>
        </w:trPr>
        <w:tc>
          <w:tcPr>
            <w:tcW w:w="2090" w:type="pct"/>
            <w:shd w:val="clear" w:color="auto" w:fill="auto"/>
            <w:vAlign w:val="center"/>
          </w:tcPr>
          <w:p w14:paraId="198F8819" w14:textId="77777777" w:rsidR="008447EE" w:rsidRPr="00175533" w:rsidRDefault="008447EE" w:rsidP="00C03202"/>
        </w:tc>
        <w:tc>
          <w:tcPr>
            <w:tcW w:w="280" w:type="pct"/>
          </w:tcPr>
          <w:p w14:paraId="3264F4EF" w14:textId="77777777" w:rsidR="008447EE" w:rsidRPr="00175533" w:rsidRDefault="008447EE" w:rsidP="00C03202"/>
        </w:tc>
        <w:tc>
          <w:tcPr>
            <w:tcW w:w="264" w:type="pct"/>
            <w:tcBorders>
              <w:top w:val="nil"/>
              <w:bottom w:val="nil"/>
            </w:tcBorders>
            <w:shd w:val="clear" w:color="auto" w:fill="auto"/>
            <w:vAlign w:val="center"/>
          </w:tcPr>
          <w:p w14:paraId="66154419" w14:textId="77777777" w:rsidR="008447EE" w:rsidRPr="00175533" w:rsidRDefault="008447EE" w:rsidP="00C03202"/>
        </w:tc>
        <w:tc>
          <w:tcPr>
            <w:tcW w:w="2090" w:type="pct"/>
            <w:shd w:val="clear" w:color="auto" w:fill="auto"/>
            <w:vAlign w:val="center"/>
          </w:tcPr>
          <w:p w14:paraId="58E253AA" w14:textId="77777777" w:rsidR="008447EE" w:rsidRPr="00175533" w:rsidRDefault="008447EE" w:rsidP="00C03202"/>
        </w:tc>
        <w:tc>
          <w:tcPr>
            <w:tcW w:w="276" w:type="pct"/>
            <w:tcBorders>
              <w:top w:val="single" w:sz="4" w:space="0" w:color="D9D9D9" w:themeColor="background1" w:themeShade="D9"/>
              <w:right w:val="single" w:sz="4" w:space="0" w:color="D9D9D9" w:themeColor="background1" w:themeShade="D9"/>
            </w:tcBorders>
            <w:shd w:val="clear" w:color="auto" w:fill="auto"/>
            <w:vAlign w:val="center"/>
          </w:tcPr>
          <w:p w14:paraId="7DB07FC3" w14:textId="77777777" w:rsidR="008447EE" w:rsidRPr="00175533" w:rsidRDefault="008447EE" w:rsidP="00C03202"/>
        </w:tc>
      </w:tr>
    </w:tbl>
    <w:p w14:paraId="7E094E88" w14:textId="77777777" w:rsidR="003B1939" w:rsidRPr="002F2B61" w:rsidRDefault="003B1939" w:rsidP="00C03202">
      <w:r w:rsidRPr="002F2B61">
        <w:t> </w:t>
      </w:r>
    </w:p>
    <w:p w14:paraId="4616A686" w14:textId="77777777" w:rsidR="003B1939" w:rsidRPr="002F2B61" w:rsidRDefault="003B1939" w:rsidP="00C03202">
      <w:pPr>
        <w:pStyle w:val="Heading3"/>
      </w:pPr>
      <w:r w:rsidRPr="002F2B61">
        <w:t>Decide what might be important in the jobs below</w:t>
      </w:r>
    </w:p>
    <w:p w14:paraId="75E97328" w14:textId="229B5B92" w:rsidR="003B1939" w:rsidRPr="002F2B61" w:rsidRDefault="003B1939" w:rsidP="00C03202">
      <w:r w:rsidRPr="002F2B61">
        <w:t>A good way to start looking at jobs is to compare them with what’s important</w:t>
      </w:r>
      <w:r w:rsidR="00254D4E">
        <w:t xml:space="preserve"> </w:t>
      </w:r>
      <w:r w:rsidRPr="002F2B61">
        <w:t>to you.</w:t>
      </w:r>
    </w:p>
    <w:p w14:paraId="7A5238F1" w14:textId="097BEA61" w:rsidR="003B1939" w:rsidRDefault="003B1939" w:rsidP="00E9672F">
      <w:pPr>
        <w:pStyle w:val="normalbullets"/>
      </w:pPr>
      <w:r w:rsidRPr="002F2B61">
        <w:t>Using the list above and your own ideas, write down three things an electrician might like and three things a librarian might like.</w:t>
      </w:r>
      <w:r w:rsidR="001773CE">
        <w:t xml:space="preserve"> </w:t>
      </w:r>
      <w:r w:rsidR="00254D4E">
        <w:t>A</w:t>
      </w:r>
      <w:r w:rsidRPr="002F2B61">
        <w:t>sk yourself how well these two jobs would suit you.</w:t>
      </w:r>
    </w:p>
    <w:p w14:paraId="3F5F74C8" w14:textId="77777777" w:rsidR="002F5D27" w:rsidRPr="002F2B61" w:rsidRDefault="002F5D27" w:rsidP="00AF47B2"/>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958"/>
        <w:gridCol w:w="3958"/>
      </w:tblGrid>
      <w:tr w:rsidR="002F5D27" w:rsidRPr="00175533" w14:paraId="72C91183" w14:textId="77777777" w:rsidTr="00A31F82">
        <w:trPr>
          <w:trHeight w:val="510"/>
        </w:trPr>
        <w:tc>
          <w:tcPr>
            <w:tcW w:w="2500" w:type="pct"/>
            <w:shd w:val="clear" w:color="auto" w:fill="auto"/>
            <w:vAlign w:val="center"/>
          </w:tcPr>
          <w:p w14:paraId="4C0FE09E" w14:textId="77777777" w:rsidR="002F5D27" w:rsidRPr="00175533" w:rsidRDefault="002F5D27" w:rsidP="00AF47B2">
            <w:pPr>
              <w:pStyle w:val="Heading3"/>
            </w:pPr>
            <w:r>
              <w:t>Electrician</w:t>
            </w:r>
          </w:p>
        </w:tc>
        <w:tc>
          <w:tcPr>
            <w:tcW w:w="2500" w:type="pct"/>
            <w:shd w:val="clear" w:color="auto" w:fill="auto"/>
            <w:vAlign w:val="center"/>
          </w:tcPr>
          <w:p w14:paraId="1828DD93" w14:textId="77777777" w:rsidR="002F5D27" w:rsidRPr="00175533" w:rsidRDefault="002F5D27" w:rsidP="00AF47B2">
            <w:pPr>
              <w:pStyle w:val="Heading3"/>
            </w:pPr>
            <w:r>
              <w:t>Librarian</w:t>
            </w:r>
          </w:p>
        </w:tc>
      </w:tr>
      <w:tr w:rsidR="002F5D27" w:rsidRPr="00175533" w14:paraId="35D61BE6" w14:textId="77777777" w:rsidTr="00A31F82">
        <w:trPr>
          <w:trHeight w:val="692"/>
        </w:trPr>
        <w:tc>
          <w:tcPr>
            <w:tcW w:w="2500" w:type="pct"/>
            <w:shd w:val="clear" w:color="auto" w:fill="auto"/>
            <w:vAlign w:val="center"/>
          </w:tcPr>
          <w:p w14:paraId="26B1C8E0" w14:textId="77777777" w:rsidR="002F5D27" w:rsidRPr="00175533" w:rsidRDefault="002F5D27" w:rsidP="00C03202"/>
        </w:tc>
        <w:tc>
          <w:tcPr>
            <w:tcW w:w="2500" w:type="pct"/>
            <w:shd w:val="clear" w:color="auto" w:fill="auto"/>
            <w:vAlign w:val="center"/>
          </w:tcPr>
          <w:p w14:paraId="0D73FDA3" w14:textId="77777777" w:rsidR="002F5D27" w:rsidRPr="00175533" w:rsidRDefault="002F5D27" w:rsidP="00C03202"/>
        </w:tc>
      </w:tr>
      <w:tr w:rsidR="002F5D27" w:rsidRPr="00175533" w14:paraId="0540D555" w14:textId="77777777" w:rsidTr="00A31F82">
        <w:trPr>
          <w:trHeight w:val="692"/>
        </w:trPr>
        <w:tc>
          <w:tcPr>
            <w:tcW w:w="2500" w:type="pct"/>
            <w:shd w:val="clear" w:color="auto" w:fill="auto"/>
            <w:vAlign w:val="center"/>
          </w:tcPr>
          <w:p w14:paraId="71F91D8B" w14:textId="77777777" w:rsidR="002F5D27" w:rsidRPr="00175533" w:rsidRDefault="002F5D27" w:rsidP="00C03202"/>
        </w:tc>
        <w:tc>
          <w:tcPr>
            <w:tcW w:w="2500" w:type="pct"/>
            <w:shd w:val="clear" w:color="auto" w:fill="auto"/>
            <w:vAlign w:val="center"/>
          </w:tcPr>
          <w:p w14:paraId="7CEF5946" w14:textId="77777777" w:rsidR="002F5D27" w:rsidRPr="00175533" w:rsidRDefault="002F5D27" w:rsidP="00C03202"/>
        </w:tc>
      </w:tr>
      <w:tr w:rsidR="002F5D27" w:rsidRPr="00175533" w14:paraId="2D8799F5" w14:textId="77777777" w:rsidTr="00A31F82">
        <w:trPr>
          <w:trHeight w:val="692"/>
        </w:trPr>
        <w:tc>
          <w:tcPr>
            <w:tcW w:w="2500" w:type="pct"/>
            <w:shd w:val="clear" w:color="auto" w:fill="auto"/>
            <w:vAlign w:val="center"/>
          </w:tcPr>
          <w:p w14:paraId="2344DDF2" w14:textId="77777777" w:rsidR="002F5D27" w:rsidRPr="00175533" w:rsidRDefault="002F5D27" w:rsidP="00C03202"/>
        </w:tc>
        <w:tc>
          <w:tcPr>
            <w:tcW w:w="2500" w:type="pct"/>
            <w:shd w:val="clear" w:color="auto" w:fill="auto"/>
            <w:vAlign w:val="center"/>
          </w:tcPr>
          <w:p w14:paraId="24034C01" w14:textId="77777777" w:rsidR="002F5D27" w:rsidRPr="00175533" w:rsidRDefault="002F5D27" w:rsidP="00C03202"/>
        </w:tc>
      </w:tr>
    </w:tbl>
    <w:p w14:paraId="462A0C71" w14:textId="75365314" w:rsidR="003B1939" w:rsidRPr="002F2B61" w:rsidRDefault="003B1939" w:rsidP="00C03202">
      <w:pPr>
        <w:pStyle w:val="Heading1"/>
      </w:pPr>
      <w:bookmarkStart w:id="17" w:name="_Toc520984151"/>
      <w:r w:rsidRPr="002F2B61">
        <w:lastRenderedPageBreak/>
        <w:t>What makes me, me?</w:t>
      </w:r>
      <w:bookmarkEnd w:id="17"/>
    </w:p>
    <w:p w14:paraId="562C2CFB" w14:textId="77777777" w:rsidR="003B1939" w:rsidRPr="002F2B61" w:rsidRDefault="003B1939" w:rsidP="00C03202">
      <w:r w:rsidRPr="002F2B61">
        <w:t xml:space="preserve">Another step to looking at what you are like is to recognise your qualities. </w:t>
      </w:r>
    </w:p>
    <w:p w14:paraId="77C68288" w14:textId="77777777" w:rsidR="003B1939" w:rsidRPr="002F2B61" w:rsidRDefault="003B1939" w:rsidP="00C03202">
      <w:pPr>
        <w:pStyle w:val="normalbullets"/>
      </w:pPr>
      <w:r w:rsidRPr="002F2B61">
        <w:t xml:space="preserve">Read through the list of qualities below and make sure you understand </w:t>
      </w:r>
      <w:r w:rsidR="00466799">
        <w:br/>
      </w:r>
      <w:r w:rsidRPr="002F2B61">
        <w:t>them all.</w:t>
      </w:r>
    </w:p>
    <w:p w14:paraId="158A8416" w14:textId="77777777" w:rsidR="003B1939" w:rsidRPr="002F2B61" w:rsidRDefault="003B1939" w:rsidP="00C03202">
      <w:pPr>
        <w:pStyle w:val="normalbullets"/>
      </w:pPr>
      <w:r w:rsidRPr="002F2B61">
        <w:t xml:space="preserve">Silently pick five qualities that describe you and five to describe a partner. </w:t>
      </w:r>
    </w:p>
    <w:p w14:paraId="7DF9EA06" w14:textId="77777777" w:rsidR="003B1939" w:rsidRPr="002F2B61" w:rsidRDefault="003B1939" w:rsidP="00C03202">
      <w:pPr>
        <w:pStyle w:val="normalbullets"/>
      </w:pPr>
      <w:r w:rsidRPr="002F2B61">
        <w:t>Share. Talk about why your partner included any words that you didn’t.</w:t>
      </w:r>
    </w:p>
    <w:p w14:paraId="7793E48F" w14:textId="77777777" w:rsidR="003B1939" w:rsidRPr="002F2B61" w:rsidRDefault="003B1939" w:rsidP="00C03202">
      <w:pPr>
        <w:pStyle w:val="normalbullets"/>
      </w:pPr>
      <w:r w:rsidRPr="002F2B61">
        <w:t>Circle your final choice of words to describe you. You can add other words to the list below if you want.</w:t>
      </w:r>
    </w:p>
    <w:p w14:paraId="7FB42FDE" w14:textId="77777777" w:rsidR="00181AD8" w:rsidRDefault="00181AD8" w:rsidP="00AA4904"/>
    <w:p w14:paraId="3E9D4378" w14:textId="77777777" w:rsidR="003B1939" w:rsidRPr="002F2B61" w:rsidRDefault="00181AD8" w:rsidP="00C03202">
      <w:pPr>
        <w:pStyle w:val="Heading3"/>
      </w:pPr>
      <w:r w:rsidRPr="002F2B61">
        <w:t>How would you describe…?</w:t>
      </w:r>
    </w:p>
    <w:p w14:paraId="32323B1F" w14:textId="77777777" w:rsidR="004F2748" w:rsidRDefault="004F2748" w:rsidP="00C03202">
      <w:pPr>
        <w:sectPr w:rsidR="004F2748" w:rsidSect="001773CE">
          <w:type w:val="continuous"/>
          <w:pgSz w:w="11900" w:h="16840" w:code="9"/>
          <w:pgMar w:top="1440" w:right="2544" w:bottom="1440" w:left="1440" w:header="142" w:footer="454" w:gutter="0"/>
          <w:cols w:space="708"/>
          <w:titlePg/>
          <w:docGrid w:linePitch="360"/>
        </w:sectPr>
      </w:pPr>
    </w:p>
    <w:p w14:paraId="4C12D6A6" w14:textId="77777777" w:rsidR="004F2748" w:rsidRDefault="003B1939" w:rsidP="00AF47B2">
      <w:pPr>
        <w:spacing w:after="240"/>
      </w:pPr>
      <w:r w:rsidRPr="002F2B61">
        <w:t>Honest</w:t>
      </w:r>
      <w:r w:rsidRPr="002F2B61">
        <w:tab/>
      </w:r>
    </w:p>
    <w:p w14:paraId="09C1759A" w14:textId="77777777" w:rsidR="004F2748" w:rsidRDefault="003B1939" w:rsidP="00AF47B2">
      <w:pPr>
        <w:spacing w:after="240"/>
      </w:pPr>
      <w:r w:rsidRPr="002F2B61">
        <w:t>Friendly</w:t>
      </w:r>
    </w:p>
    <w:p w14:paraId="5DC93982" w14:textId="77777777" w:rsidR="003B1939" w:rsidRPr="002F2B61" w:rsidRDefault="003B1939" w:rsidP="00AF47B2">
      <w:pPr>
        <w:spacing w:after="240"/>
      </w:pPr>
      <w:r w:rsidRPr="002F2B61">
        <w:t>Quiet</w:t>
      </w:r>
    </w:p>
    <w:p w14:paraId="0BB022A5" w14:textId="77777777" w:rsidR="004F2748" w:rsidRDefault="003B1939" w:rsidP="00AF47B2">
      <w:pPr>
        <w:spacing w:after="240"/>
      </w:pPr>
      <w:r w:rsidRPr="002F2B61">
        <w:t>Helpful</w:t>
      </w:r>
    </w:p>
    <w:p w14:paraId="7F2DD56D" w14:textId="77777777" w:rsidR="004F2748" w:rsidRDefault="003B1939" w:rsidP="00AF47B2">
      <w:pPr>
        <w:spacing w:after="240"/>
      </w:pPr>
      <w:r w:rsidRPr="002F2B61">
        <w:t>Tidy</w:t>
      </w:r>
    </w:p>
    <w:p w14:paraId="1C61AD5D" w14:textId="77777777" w:rsidR="003B1939" w:rsidRPr="002F2B61" w:rsidRDefault="003B1939" w:rsidP="00AF47B2">
      <w:pPr>
        <w:spacing w:after="240"/>
      </w:pPr>
      <w:r w:rsidRPr="002F2B61">
        <w:t>Careful</w:t>
      </w:r>
    </w:p>
    <w:p w14:paraId="6A447883" w14:textId="77777777" w:rsidR="004F2748" w:rsidRDefault="003B1939" w:rsidP="00AF47B2">
      <w:pPr>
        <w:spacing w:after="240"/>
      </w:pPr>
      <w:r w:rsidRPr="002F2B61">
        <w:t>Polite</w:t>
      </w:r>
    </w:p>
    <w:p w14:paraId="5FD02E7A" w14:textId="77777777" w:rsidR="004F2748" w:rsidRDefault="003B1939" w:rsidP="00AF47B2">
      <w:pPr>
        <w:spacing w:after="240"/>
      </w:pPr>
      <w:r w:rsidRPr="002F2B61">
        <w:t>Kind</w:t>
      </w:r>
    </w:p>
    <w:p w14:paraId="5093E5F2" w14:textId="77777777" w:rsidR="003B1939" w:rsidRPr="002F2B61" w:rsidRDefault="003B1939" w:rsidP="00AF47B2">
      <w:pPr>
        <w:spacing w:after="240"/>
      </w:pPr>
      <w:r w:rsidRPr="002F2B61">
        <w:t>Sporty</w:t>
      </w:r>
    </w:p>
    <w:p w14:paraId="54E956C5" w14:textId="77777777" w:rsidR="004F2748" w:rsidRDefault="003B1939" w:rsidP="00AF47B2">
      <w:pPr>
        <w:spacing w:after="240"/>
      </w:pPr>
      <w:r w:rsidRPr="002F2B61">
        <w:t>Hard working</w:t>
      </w:r>
    </w:p>
    <w:p w14:paraId="16B2A5F3" w14:textId="77777777" w:rsidR="004F2748" w:rsidRDefault="003B1939" w:rsidP="00AF47B2">
      <w:pPr>
        <w:spacing w:after="240"/>
      </w:pPr>
      <w:r w:rsidRPr="002F2B61">
        <w:t>On time</w:t>
      </w:r>
    </w:p>
    <w:p w14:paraId="5E9521B5" w14:textId="77777777" w:rsidR="003B1939" w:rsidRPr="002F2B61" w:rsidRDefault="003B1939" w:rsidP="00AF47B2">
      <w:pPr>
        <w:spacing w:after="240"/>
      </w:pPr>
      <w:r w:rsidRPr="002F2B61">
        <w:t>Practical</w:t>
      </w:r>
    </w:p>
    <w:p w14:paraId="1A3B1311" w14:textId="77777777" w:rsidR="004F2748" w:rsidRDefault="003B1939" w:rsidP="00AF47B2">
      <w:pPr>
        <w:spacing w:after="240"/>
      </w:pPr>
      <w:r w:rsidRPr="002F2B61">
        <w:t>Competitive</w:t>
      </w:r>
    </w:p>
    <w:p w14:paraId="675745BF" w14:textId="77777777" w:rsidR="004F2748" w:rsidRDefault="003B1939" w:rsidP="00AF47B2">
      <w:pPr>
        <w:spacing w:after="240"/>
      </w:pPr>
      <w:r w:rsidRPr="002F2B61">
        <w:t>Cheerful</w:t>
      </w:r>
    </w:p>
    <w:p w14:paraId="1A1B90AC" w14:textId="77777777" w:rsidR="003B1939" w:rsidRPr="002F2B61" w:rsidRDefault="003B1939" w:rsidP="00AF47B2">
      <w:pPr>
        <w:spacing w:after="240"/>
      </w:pPr>
      <w:r w:rsidRPr="002F2B61">
        <w:t>Imaginative</w:t>
      </w:r>
    </w:p>
    <w:p w14:paraId="2E89D99F" w14:textId="77777777" w:rsidR="004F2748" w:rsidRDefault="003B1939" w:rsidP="00AF47B2">
      <w:pPr>
        <w:spacing w:after="240"/>
      </w:pPr>
      <w:r w:rsidRPr="002F2B61">
        <w:t>Funny</w:t>
      </w:r>
    </w:p>
    <w:p w14:paraId="796E7902" w14:textId="77777777" w:rsidR="004F2748" w:rsidRDefault="003B1939" w:rsidP="00AF47B2">
      <w:pPr>
        <w:spacing w:after="240"/>
      </w:pPr>
      <w:r w:rsidRPr="002F2B61">
        <w:t>Well organised</w:t>
      </w:r>
    </w:p>
    <w:p w14:paraId="1E25302C" w14:textId="77777777" w:rsidR="003B1939" w:rsidRPr="002F2B61" w:rsidRDefault="003B1939" w:rsidP="00AF47B2">
      <w:pPr>
        <w:spacing w:after="240"/>
      </w:pPr>
      <w:r w:rsidRPr="002F2B61">
        <w:t>Good listener</w:t>
      </w:r>
    </w:p>
    <w:p w14:paraId="13B5D7F0" w14:textId="77777777" w:rsidR="004F2748" w:rsidRDefault="003B1939" w:rsidP="00AF47B2">
      <w:pPr>
        <w:spacing w:after="240"/>
      </w:pPr>
      <w:r w:rsidRPr="002F2B61">
        <w:t>Confident</w:t>
      </w:r>
    </w:p>
    <w:p w14:paraId="4229BE65" w14:textId="77777777" w:rsidR="004F2748" w:rsidRDefault="004F2748" w:rsidP="00AF47B2">
      <w:pPr>
        <w:spacing w:after="240"/>
      </w:pPr>
      <w:r>
        <w:t>Responsible</w:t>
      </w:r>
    </w:p>
    <w:p w14:paraId="567A08F9" w14:textId="77777777" w:rsidR="003B1939" w:rsidRPr="002F2B61" w:rsidRDefault="003B1939" w:rsidP="00AF47B2">
      <w:pPr>
        <w:spacing w:after="240"/>
      </w:pPr>
      <w:r w:rsidRPr="002F2B61">
        <w:t>Persuasive</w:t>
      </w:r>
    </w:p>
    <w:p w14:paraId="22B721F5" w14:textId="77777777" w:rsidR="004F2748" w:rsidRDefault="003B1939" w:rsidP="00AF47B2">
      <w:pPr>
        <w:spacing w:after="240"/>
      </w:pPr>
      <w:r w:rsidRPr="002F2B61">
        <w:t>Enthusiastic</w:t>
      </w:r>
    </w:p>
    <w:p w14:paraId="669E8440" w14:textId="77777777" w:rsidR="004F2748" w:rsidRDefault="003B1939" w:rsidP="00AF47B2">
      <w:pPr>
        <w:spacing w:after="240"/>
      </w:pPr>
      <w:r w:rsidRPr="002F2B61">
        <w:t>Enterprising</w:t>
      </w:r>
    </w:p>
    <w:p w14:paraId="6A4479B1" w14:textId="77777777" w:rsidR="004F2748" w:rsidRDefault="003B1939" w:rsidP="00AF47B2">
      <w:pPr>
        <w:spacing w:after="240"/>
        <w:sectPr w:rsidR="004F2748" w:rsidSect="001773CE">
          <w:type w:val="continuous"/>
          <w:pgSz w:w="11900" w:h="16840" w:code="9"/>
          <w:pgMar w:top="1440" w:right="2544" w:bottom="1440" w:left="1440" w:header="142" w:footer="454" w:gutter="0"/>
          <w:cols w:num="3" w:space="708"/>
          <w:titlePg/>
          <w:docGrid w:linePitch="360"/>
        </w:sectPr>
      </w:pPr>
      <w:r w:rsidRPr="002F2B61">
        <w:t>Adventurous</w:t>
      </w:r>
    </w:p>
    <w:p w14:paraId="5FFD7176" w14:textId="77777777" w:rsidR="003B1939" w:rsidRPr="002F2B61" w:rsidRDefault="003B1939" w:rsidP="00C03202"/>
    <w:p w14:paraId="18F6A6DE" w14:textId="77777777" w:rsidR="003B1939" w:rsidRPr="00710E02" w:rsidRDefault="003B1939" w:rsidP="00C03202">
      <w:pPr>
        <w:pStyle w:val="Heading3"/>
      </w:pPr>
      <w:r w:rsidRPr="00710E02">
        <w:t>What helped you recognise these qualities?</w:t>
      </w:r>
    </w:p>
    <w:p w14:paraId="496C54CF" w14:textId="77777777" w:rsidR="003B1939" w:rsidRDefault="003B1939" w:rsidP="00C03202">
      <w:pPr>
        <w:pStyle w:val="normalbullets"/>
      </w:pPr>
      <w:r w:rsidRPr="002F2B61">
        <w:t xml:space="preserve">Explain why you circled two of the qualities that you did. Example: I think </w:t>
      </w:r>
      <w:r w:rsidR="00466799">
        <w:br/>
      </w:r>
      <w:r w:rsidRPr="002F2B61">
        <w:t xml:space="preserve">I’m a good listener because friends talk to me when they have a problem. </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Look w:val="04A0" w:firstRow="1" w:lastRow="0" w:firstColumn="1" w:lastColumn="0" w:noHBand="0" w:noVBand="1"/>
      </w:tblPr>
      <w:tblGrid>
        <w:gridCol w:w="7906"/>
      </w:tblGrid>
      <w:tr w:rsidR="00181AD8" w:rsidRPr="00175533" w14:paraId="2EE101F8" w14:textId="77777777" w:rsidTr="00A31F82">
        <w:trPr>
          <w:trHeight w:val="4214"/>
        </w:trPr>
        <w:tc>
          <w:tcPr>
            <w:tcW w:w="5000" w:type="pct"/>
          </w:tcPr>
          <w:p w14:paraId="4B664E92" w14:textId="77777777" w:rsidR="00181AD8" w:rsidRPr="00175533" w:rsidRDefault="00181AD8" w:rsidP="00C03202">
            <w:pPr>
              <w:pStyle w:val="BodyText1"/>
            </w:pPr>
          </w:p>
        </w:tc>
      </w:tr>
    </w:tbl>
    <w:p w14:paraId="09155326" w14:textId="7436CFFF" w:rsidR="003B1939" w:rsidRPr="002F2B61" w:rsidRDefault="003B1939" w:rsidP="00C03202">
      <w:pPr>
        <w:pStyle w:val="Heading1"/>
      </w:pPr>
      <w:bookmarkStart w:id="18" w:name="_Toc520984152"/>
      <w:r w:rsidRPr="002F2B61">
        <w:lastRenderedPageBreak/>
        <w:t>My interests</w:t>
      </w:r>
      <w:bookmarkEnd w:id="18"/>
    </w:p>
    <w:p w14:paraId="12239A4C" w14:textId="77777777" w:rsidR="003B1939" w:rsidRPr="002F2B61" w:rsidRDefault="003B1939" w:rsidP="00C03202">
      <w:r w:rsidRPr="002F2B61">
        <w:t xml:space="preserve">Activities that we enjoy are our interests. Interests are important to our happiness. They can also help us make good choices about learning and work. </w:t>
      </w:r>
    </w:p>
    <w:p w14:paraId="717632F5" w14:textId="77777777" w:rsidR="007036AF" w:rsidRPr="002F2B61" w:rsidRDefault="007036AF" w:rsidP="00C03202"/>
    <w:p w14:paraId="5E8DCEEC" w14:textId="77777777" w:rsidR="003B1939" w:rsidRDefault="003B1939" w:rsidP="00EB3781">
      <w:pPr>
        <w:pStyle w:val="Heading2"/>
      </w:pPr>
      <w:r w:rsidRPr="002F2B61">
        <w:t>Look at Nikau’s interests and choices</w:t>
      </w:r>
    </w:p>
    <w:p w14:paraId="261D2C40" w14:textId="77777777" w:rsidR="00AA4904" w:rsidRPr="00AA4904" w:rsidRDefault="00AA4904" w:rsidP="00AA4904"/>
    <w:tbl>
      <w:tblPr>
        <w:tblW w:w="5000" w:type="pct"/>
        <w:tblCellMar>
          <w:top w:w="57" w:type="dxa"/>
          <w:left w:w="57" w:type="dxa"/>
          <w:bottom w:w="57" w:type="dxa"/>
          <w:right w:w="57" w:type="dxa"/>
        </w:tblCellMar>
        <w:tblLook w:val="04A0" w:firstRow="1" w:lastRow="0" w:firstColumn="1" w:lastColumn="0" w:noHBand="0" w:noVBand="1"/>
      </w:tblPr>
      <w:tblGrid>
        <w:gridCol w:w="2602"/>
        <w:gridCol w:w="3147"/>
        <w:gridCol w:w="2167"/>
      </w:tblGrid>
      <w:tr w:rsidR="00466799" w:rsidRPr="00466799" w14:paraId="52E49399" w14:textId="77777777" w:rsidTr="0084177B">
        <w:trPr>
          <w:trHeight w:val="1247"/>
        </w:trPr>
        <w:tc>
          <w:tcPr>
            <w:tcW w:w="1643" w:type="pct"/>
            <w:shd w:val="clear" w:color="auto" w:fill="F2F2F2"/>
            <w:vAlign w:val="center"/>
          </w:tcPr>
          <w:p w14:paraId="01481F8F" w14:textId="50C81D8D" w:rsidR="00466799" w:rsidRPr="00466799" w:rsidRDefault="00466799" w:rsidP="00C03202">
            <w:pPr>
              <w:rPr>
                <w:lang w:eastAsia="en-GB"/>
              </w:rPr>
            </w:pPr>
            <w:r>
              <w:rPr>
                <w:lang w:eastAsia="en-GB"/>
              </w:rPr>
              <w:t>C</w:t>
            </w:r>
            <w:r w:rsidRPr="00466799">
              <w:rPr>
                <w:lang w:eastAsia="en-GB"/>
              </w:rPr>
              <w:t xml:space="preserve">opied designs </w:t>
            </w:r>
            <w:r w:rsidR="00AA4904">
              <w:rPr>
                <w:lang w:eastAsia="en-GB"/>
              </w:rPr>
              <w:br/>
            </w:r>
            <w:r w:rsidRPr="00466799">
              <w:rPr>
                <w:lang w:eastAsia="en-GB"/>
              </w:rPr>
              <w:t>from cereal boxes</w:t>
            </w:r>
          </w:p>
        </w:tc>
        <w:tc>
          <w:tcPr>
            <w:tcW w:w="1988" w:type="pct"/>
            <w:shd w:val="clear" w:color="auto" w:fill="F2F2F2"/>
            <w:vAlign w:val="center"/>
          </w:tcPr>
          <w:p w14:paraId="46EF7309" w14:textId="77777777" w:rsidR="00466799" w:rsidRPr="00466799" w:rsidRDefault="00466799" w:rsidP="00C03202">
            <w:pPr>
              <w:rPr>
                <w:lang w:eastAsia="en-GB"/>
              </w:rPr>
            </w:pPr>
            <w:r>
              <w:rPr>
                <w:lang w:eastAsia="en-GB"/>
              </w:rPr>
              <w:t>D</w:t>
            </w:r>
            <w:r w:rsidRPr="00466799">
              <w:rPr>
                <w:lang w:eastAsia="en-GB"/>
              </w:rPr>
              <w:t xml:space="preserve">esigned and sold mobile phone skins to his classmates </w:t>
            </w:r>
          </w:p>
        </w:tc>
        <w:tc>
          <w:tcPr>
            <w:tcW w:w="1369" w:type="pct"/>
          </w:tcPr>
          <w:p w14:paraId="6B1D020D" w14:textId="77777777" w:rsidR="00466799" w:rsidRPr="00466799" w:rsidRDefault="00466799" w:rsidP="00C03202">
            <w:pPr>
              <w:rPr>
                <w:noProof/>
                <w:lang w:eastAsia="en-NZ"/>
              </w:rPr>
            </w:pPr>
            <w:r w:rsidRPr="00466799">
              <w:rPr>
                <w:noProof/>
                <w:lang w:eastAsia="en-NZ"/>
              </w:rPr>
              <mc:AlternateContent>
                <mc:Choice Requires="wps">
                  <w:drawing>
                    <wp:anchor distT="0" distB="0" distL="114300" distR="114300" simplePos="0" relativeHeight="251674624" behindDoc="1" locked="0" layoutInCell="1" allowOverlap="1" wp14:anchorId="2FCA0C7C" wp14:editId="7EE08990">
                      <wp:simplePos x="0" y="0"/>
                      <wp:positionH relativeFrom="column">
                        <wp:posOffset>-1219925</wp:posOffset>
                      </wp:positionH>
                      <wp:positionV relativeFrom="paragraph">
                        <wp:posOffset>135299</wp:posOffset>
                      </wp:positionV>
                      <wp:extent cx="2223129" cy="2170777"/>
                      <wp:effectExtent l="0" t="476250" r="444500" b="477520"/>
                      <wp:wrapNone/>
                      <wp:docPr id="252" name="Right Triangle 252"/>
                      <wp:cNvGraphicFramePr/>
                      <a:graphic xmlns:a="http://schemas.openxmlformats.org/drawingml/2006/main">
                        <a:graphicData uri="http://schemas.microsoft.com/office/word/2010/wordprocessingShape">
                          <wps:wsp>
                            <wps:cNvSpPr/>
                            <wps:spPr>
                              <a:xfrm rot="13498643">
                                <a:off x="0" y="0"/>
                                <a:ext cx="2223129" cy="2170777"/>
                              </a:xfrm>
                              <a:prstGeom prst="rtTriangle">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7BDDD" id="_x0000_t6" coordsize="21600,21600" o:spt="6" path="m,l,21600r21600,xe">
                      <v:stroke joinstyle="miter"/>
                      <v:path gradientshapeok="t" o:connecttype="custom" o:connectlocs="0,0;0,10800;0,21600;10800,21600;21600,21600;10800,10800" textboxrect="1800,12600,12600,19800"/>
                    </v:shapetype>
                    <v:shape id="Right Triangle 252" o:spid="_x0000_s1026" type="#_x0000_t6" style="position:absolute;margin-left:-96.05pt;margin-top:10.65pt;width:175.05pt;height:170.95pt;rotation:-8848842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" fillcolor="#f2f2f2" stroked="f" strokeweight="2pt"/>
                  </w:pict>
                </mc:Fallback>
              </mc:AlternateContent>
            </w:r>
          </w:p>
        </w:tc>
      </w:tr>
      <w:tr w:rsidR="00466799" w:rsidRPr="00466799" w14:paraId="5DA8CCAB" w14:textId="77777777" w:rsidTr="0084177B">
        <w:trPr>
          <w:trHeight w:val="1247"/>
        </w:trPr>
        <w:tc>
          <w:tcPr>
            <w:tcW w:w="1643" w:type="pct"/>
            <w:shd w:val="clear" w:color="auto" w:fill="auto"/>
            <w:vAlign w:val="center"/>
          </w:tcPr>
          <w:p w14:paraId="25FF3D8F" w14:textId="77777777" w:rsidR="00466799" w:rsidRPr="00466799" w:rsidRDefault="00466799" w:rsidP="00C03202">
            <w:pPr>
              <w:rPr>
                <w:lang w:eastAsia="en-GB"/>
              </w:rPr>
            </w:pPr>
            <w:r>
              <w:rPr>
                <w:lang w:eastAsia="en-GB"/>
              </w:rPr>
              <w:t>T</w:t>
            </w:r>
            <w:r w:rsidRPr="00466799">
              <w:rPr>
                <w:lang w:eastAsia="en-GB"/>
              </w:rPr>
              <w:t>aught himself how to use design software</w:t>
            </w:r>
          </w:p>
        </w:tc>
        <w:tc>
          <w:tcPr>
            <w:tcW w:w="1988" w:type="pct"/>
            <w:vAlign w:val="center"/>
          </w:tcPr>
          <w:p w14:paraId="4BE95CC8" w14:textId="53370BC7" w:rsidR="00466799" w:rsidRPr="00466799" w:rsidRDefault="00466799" w:rsidP="00C03202">
            <w:pPr>
              <w:rPr>
                <w:lang w:eastAsia="en-GB"/>
              </w:rPr>
            </w:pPr>
            <w:r>
              <w:rPr>
                <w:lang w:eastAsia="en-GB"/>
              </w:rPr>
              <w:t>D</w:t>
            </w:r>
            <w:r w:rsidRPr="00466799">
              <w:rPr>
                <w:lang w:eastAsia="en-GB"/>
              </w:rPr>
              <w:t xml:space="preserve">esigned and published a </w:t>
            </w:r>
            <w:r w:rsidR="0084177B">
              <w:rPr>
                <w:lang w:eastAsia="en-GB"/>
              </w:rPr>
              <w:br/>
            </w:r>
            <w:r w:rsidRPr="00466799">
              <w:rPr>
                <w:lang w:eastAsia="en-GB"/>
              </w:rPr>
              <w:t xml:space="preserve">book for an enterprise </w:t>
            </w:r>
            <w:r w:rsidR="0084177B">
              <w:rPr>
                <w:lang w:eastAsia="en-GB"/>
              </w:rPr>
              <w:br/>
            </w:r>
            <w:r w:rsidRPr="00466799">
              <w:rPr>
                <w:lang w:eastAsia="en-GB"/>
              </w:rPr>
              <w:t xml:space="preserve">project in </w:t>
            </w:r>
            <w:r>
              <w:rPr>
                <w:lang w:eastAsia="en-GB"/>
              </w:rPr>
              <w:t>Y</w:t>
            </w:r>
            <w:r w:rsidRPr="00466799">
              <w:rPr>
                <w:lang w:eastAsia="en-GB"/>
              </w:rPr>
              <w:t>ear 13</w:t>
            </w:r>
          </w:p>
        </w:tc>
        <w:tc>
          <w:tcPr>
            <w:tcW w:w="1369" w:type="pct"/>
          </w:tcPr>
          <w:p w14:paraId="52994995" w14:textId="77777777" w:rsidR="00466799" w:rsidRPr="00466799" w:rsidRDefault="00466799" w:rsidP="00C03202">
            <w:pPr>
              <w:rPr>
                <w:lang w:eastAsia="en-GB"/>
              </w:rPr>
            </w:pPr>
            <w:r w:rsidRPr="00466799">
              <w:rPr>
                <w:b/>
                <w:lang w:eastAsia="en-GB"/>
              </w:rPr>
              <w:t>Long term goal</w:t>
            </w:r>
            <w:r w:rsidRPr="00466799">
              <w:rPr>
                <w:b/>
                <w:lang w:eastAsia="en-GB"/>
              </w:rPr>
              <w:br/>
            </w:r>
            <w:r w:rsidRPr="00466799">
              <w:rPr>
                <w:lang w:eastAsia="en-GB"/>
              </w:rPr>
              <w:t>is to set up own graphics company</w:t>
            </w:r>
          </w:p>
        </w:tc>
      </w:tr>
      <w:tr w:rsidR="00466799" w:rsidRPr="00466799" w14:paraId="7390C2BB" w14:textId="77777777" w:rsidTr="0084177B">
        <w:trPr>
          <w:trHeight w:val="1247"/>
        </w:trPr>
        <w:tc>
          <w:tcPr>
            <w:tcW w:w="1643" w:type="pct"/>
            <w:shd w:val="clear" w:color="auto" w:fill="F2F2F2" w:themeFill="background1" w:themeFillShade="F2"/>
            <w:vAlign w:val="center"/>
          </w:tcPr>
          <w:p w14:paraId="2FC09968" w14:textId="77777777" w:rsidR="00466799" w:rsidRPr="00466799" w:rsidRDefault="00466799" w:rsidP="00C03202">
            <w:pPr>
              <w:rPr>
                <w:lang w:eastAsia="en-GB"/>
              </w:rPr>
            </w:pPr>
            <w:r>
              <w:rPr>
                <w:lang w:eastAsia="en-GB"/>
              </w:rPr>
              <w:t>W</w:t>
            </w:r>
            <w:r w:rsidRPr="00466799">
              <w:rPr>
                <w:lang w:eastAsia="en-GB"/>
              </w:rPr>
              <w:t>orked in a business office in the holidays</w:t>
            </w:r>
          </w:p>
        </w:tc>
        <w:tc>
          <w:tcPr>
            <w:tcW w:w="1988" w:type="pct"/>
            <w:shd w:val="clear" w:color="auto" w:fill="F2F2F2" w:themeFill="background1" w:themeFillShade="F2"/>
            <w:vAlign w:val="center"/>
          </w:tcPr>
          <w:p w14:paraId="0ACA0A18" w14:textId="77777777" w:rsidR="00466799" w:rsidRPr="00466799" w:rsidRDefault="00466799" w:rsidP="00C03202">
            <w:pPr>
              <w:rPr>
                <w:lang w:eastAsia="en-GB"/>
              </w:rPr>
            </w:pPr>
            <w:r>
              <w:rPr>
                <w:lang w:eastAsia="en-GB"/>
              </w:rPr>
              <w:t>F</w:t>
            </w:r>
            <w:r w:rsidRPr="00466799">
              <w:rPr>
                <w:lang w:eastAsia="en-GB"/>
              </w:rPr>
              <w:t xml:space="preserve">ound a local graphic designer to talk to about the job </w:t>
            </w:r>
          </w:p>
        </w:tc>
        <w:tc>
          <w:tcPr>
            <w:tcW w:w="1369" w:type="pct"/>
          </w:tcPr>
          <w:p w14:paraId="03F1EFFF" w14:textId="77777777" w:rsidR="00466799" w:rsidRPr="00466799" w:rsidRDefault="00466799" w:rsidP="00C03202">
            <w:pPr>
              <w:rPr>
                <w:lang w:eastAsia="en-GB"/>
              </w:rPr>
            </w:pPr>
          </w:p>
        </w:tc>
      </w:tr>
    </w:tbl>
    <w:p w14:paraId="665B7784" w14:textId="77777777" w:rsidR="003B1939" w:rsidRDefault="003B1939" w:rsidP="00C03202"/>
    <w:p w14:paraId="0ED38979" w14:textId="77777777" w:rsidR="00AF47B2" w:rsidRPr="002F2B61" w:rsidRDefault="00AF47B2" w:rsidP="00C03202"/>
    <w:p w14:paraId="5E04F43E" w14:textId="3E3A0380" w:rsidR="003B1939" w:rsidRPr="002F2B61" w:rsidRDefault="003B1939" w:rsidP="00EB3781">
      <w:pPr>
        <w:pStyle w:val="Heading2"/>
      </w:pPr>
      <w:r w:rsidRPr="002F2B61">
        <w:t xml:space="preserve">Where might your interests </w:t>
      </w:r>
      <w:r w:rsidR="00EB3781">
        <w:t>take</w:t>
      </w:r>
      <w:r w:rsidRPr="002F2B61">
        <w:t xml:space="preserve"> you? </w:t>
      </w:r>
    </w:p>
    <w:p w14:paraId="7F1AE0EF" w14:textId="77777777" w:rsidR="003B1939" w:rsidRPr="00466799" w:rsidRDefault="003B1939" w:rsidP="00C03202">
      <w:pPr>
        <w:pStyle w:val="normalbullets"/>
      </w:pPr>
      <w:r w:rsidRPr="00466799">
        <w:t xml:space="preserve">Make a list of the interests and hobbies you have now. </w:t>
      </w:r>
    </w:p>
    <w:p w14:paraId="45343F0A" w14:textId="77777777" w:rsidR="003B1939" w:rsidRPr="002F2B61" w:rsidRDefault="003B1939" w:rsidP="00C03202">
      <w:pPr>
        <w:pStyle w:val="normalbullets"/>
      </w:pPr>
      <w:r w:rsidRPr="00466799">
        <w:t>Add</w:t>
      </w:r>
      <w:r w:rsidRPr="002F2B61">
        <w:t xml:space="preserve"> hobbies or activities you might try in the future.</w:t>
      </w:r>
    </w:p>
    <w:p w14:paraId="0063332F" w14:textId="77777777" w:rsidR="003B1939" w:rsidRPr="002F2B61" w:rsidRDefault="003B1939" w:rsidP="00C03202"/>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3958"/>
        <w:gridCol w:w="3958"/>
      </w:tblGrid>
      <w:tr w:rsidR="007036AF" w:rsidRPr="00175533" w14:paraId="4A202748" w14:textId="77777777" w:rsidTr="00A31F82">
        <w:tc>
          <w:tcPr>
            <w:tcW w:w="2500" w:type="pct"/>
          </w:tcPr>
          <w:p w14:paraId="78AF4FAA" w14:textId="77777777" w:rsidR="007036AF" w:rsidRPr="00175533" w:rsidRDefault="007036AF" w:rsidP="00C03202">
            <w:pPr>
              <w:pStyle w:val="Heading3"/>
            </w:pPr>
            <w:r w:rsidRPr="00175533">
              <w:t>My interests and hobbies now</w:t>
            </w:r>
          </w:p>
        </w:tc>
        <w:tc>
          <w:tcPr>
            <w:tcW w:w="2500" w:type="pct"/>
          </w:tcPr>
          <w:p w14:paraId="7890126F" w14:textId="77777777" w:rsidR="007036AF" w:rsidRPr="00175533" w:rsidRDefault="007036AF" w:rsidP="00C03202">
            <w:pPr>
              <w:pStyle w:val="Heading3"/>
            </w:pPr>
            <w:r w:rsidRPr="00175533">
              <w:t>Things I might try in the future</w:t>
            </w:r>
          </w:p>
        </w:tc>
      </w:tr>
      <w:tr w:rsidR="007036AF" w:rsidRPr="00175533" w14:paraId="7A450DEE" w14:textId="77777777" w:rsidTr="00A31F82">
        <w:trPr>
          <w:trHeight w:val="4243"/>
        </w:trPr>
        <w:tc>
          <w:tcPr>
            <w:tcW w:w="2500" w:type="pct"/>
          </w:tcPr>
          <w:p w14:paraId="4E8FD1D8" w14:textId="77777777" w:rsidR="007036AF" w:rsidRPr="00175533" w:rsidRDefault="007036AF" w:rsidP="00C03202"/>
        </w:tc>
        <w:tc>
          <w:tcPr>
            <w:tcW w:w="2500" w:type="pct"/>
          </w:tcPr>
          <w:p w14:paraId="7E721964" w14:textId="77777777" w:rsidR="007036AF" w:rsidRPr="00175533" w:rsidRDefault="007036AF" w:rsidP="00C03202"/>
        </w:tc>
      </w:tr>
    </w:tbl>
    <w:p w14:paraId="4634665C" w14:textId="7C8DF68D" w:rsidR="003B1939" w:rsidRPr="002F2B61" w:rsidRDefault="003B1939" w:rsidP="00C03202">
      <w:pPr>
        <w:pStyle w:val="Heading1"/>
      </w:pPr>
      <w:bookmarkStart w:id="19" w:name="_Toc520984153"/>
      <w:r w:rsidRPr="002F2B61">
        <w:lastRenderedPageBreak/>
        <w:t>What are skills?</w:t>
      </w:r>
      <w:bookmarkEnd w:id="19"/>
      <w:r w:rsidRPr="002F2B61">
        <w:tab/>
      </w:r>
    </w:p>
    <w:p w14:paraId="6347BDD9" w14:textId="77777777" w:rsidR="003B1939" w:rsidRPr="002F2B61" w:rsidRDefault="003B1939" w:rsidP="00C03202">
      <w:r w:rsidRPr="002F2B61">
        <w:t xml:space="preserve">Everybody has things they can do well. These are their skills. </w:t>
      </w:r>
    </w:p>
    <w:p w14:paraId="315DABFA" w14:textId="08501533" w:rsidR="003B1939" w:rsidRPr="00A1313E" w:rsidRDefault="003B1939" w:rsidP="00A1313E">
      <w:pPr>
        <w:pStyle w:val="normalbullets"/>
        <w:spacing w:after="240"/>
      </w:pPr>
      <w:r w:rsidRPr="002F2B61">
        <w:t>Look at the examples of skills below. Highlight or circle any of these skills you have and then add others.</w:t>
      </w:r>
    </w:p>
    <w:p w14:paraId="719B5163" w14:textId="77777777" w:rsidR="003B1939" w:rsidRPr="002F2B61" w:rsidRDefault="003B1939" w:rsidP="00A1313E">
      <w:pPr>
        <w:pStyle w:val="Heading3"/>
        <w:spacing w:before="0" w:after="80"/>
      </w:pPr>
      <w:r w:rsidRPr="002F2B61">
        <w:t>Managing self</w:t>
      </w:r>
      <w:r w:rsidRPr="002F2B61">
        <w:tab/>
      </w:r>
    </w:p>
    <w:p w14:paraId="6E8E2C50" w14:textId="77777777" w:rsidR="007036AF" w:rsidRDefault="003B1939" w:rsidP="00A1313E">
      <w:pPr>
        <w:pStyle w:val="normalbullets"/>
        <w:spacing w:after="80"/>
      </w:pPr>
      <w:r w:rsidRPr="002F2B61">
        <w:t>F</w:t>
      </w:r>
      <w:r w:rsidR="007036AF">
        <w:t>inish my work in the time given</w:t>
      </w:r>
    </w:p>
    <w:p w14:paraId="5F46E1E3" w14:textId="77777777" w:rsidR="003B1939" w:rsidRPr="002F2B61" w:rsidRDefault="003B1939" w:rsidP="00A1313E">
      <w:pPr>
        <w:pStyle w:val="normalbullets"/>
        <w:spacing w:after="80"/>
      </w:pPr>
      <w:r w:rsidRPr="002F2B61">
        <w:t>Explain what I did</w:t>
      </w:r>
    </w:p>
    <w:p w14:paraId="3D549FCD" w14:textId="77777777" w:rsidR="007036AF" w:rsidRDefault="003B1939" w:rsidP="00A1313E">
      <w:pPr>
        <w:pStyle w:val="normalbullets"/>
        <w:spacing w:after="80"/>
      </w:pPr>
      <w:r w:rsidRPr="002F2B61">
        <w:t>Practi</w:t>
      </w:r>
      <w:r w:rsidR="007036AF">
        <w:t>se something or train regularly</w:t>
      </w:r>
    </w:p>
    <w:p w14:paraId="7283493F" w14:textId="77777777" w:rsidR="003B1939" w:rsidRDefault="003B1939" w:rsidP="00A1313E">
      <w:pPr>
        <w:pStyle w:val="normalbullets"/>
        <w:spacing w:after="80"/>
      </w:pPr>
      <w:r w:rsidRPr="002F2B61">
        <w:t>Plan a project well</w:t>
      </w:r>
    </w:p>
    <w:p w14:paraId="319DE48F" w14:textId="77777777" w:rsidR="007036AF" w:rsidRPr="002F2B61" w:rsidRDefault="007036AF" w:rsidP="00A31F82">
      <w:pPr>
        <w:pStyle w:val="normalbullets"/>
        <w:pBdr>
          <w:bottom w:val="single" w:sz="4" w:space="1" w:color="D9D9D9" w:themeColor="background1" w:themeShade="D9"/>
        </w:pBdr>
        <w:spacing w:after="80"/>
        <w:ind w:right="1537"/>
      </w:pPr>
    </w:p>
    <w:p w14:paraId="1156005E" w14:textId="77777777" w:rsidR="003B1939" w:rsidRPr="002F2B61" w:rsidRDefault="003B1939" w:rsidP="00A1313E">
      <w:pPr>
        <w:spacing w:after="80"/>
      </w:pPr>
      <w:r w:rsidRPr="002F2B61">
        <w:tab/>
      </w:r>
    </w:p>
    <w:p w14:paraId="2B58D564" w14:textId="77777777" w:rsidR="003B1939" w:rsidRPr="002F2B61" w:rsidRDefault="003B1939" w:rsidP="00A1313E">
      <w:pPr>
        <w:pStyle w:val="Heading3"/>
        <w:spacing w:after="80"/>
      </w:pPr>
      <w:r w:rsidRPr="002F2B61">
        <w:t>Relating to others</w:t>
      </w:r>
      <w:r w:rsidRPr="002F2B61">
        <w:tab/>
      </w:r>
    </w:p>
    <w:p w14:paraId="09FF1C7F" w14:textId="77777777" w:rsidR="007036AF" w:rsidRDefault="003B1939" w:rsidP="00A1313E">
      <w:pPr>
        <w:pStyle w:val="normalbullets"/>
        <w:spacing w:after="80"/>
      </w:pPr>
      <w:r w:rsidRPr="002F2B61">
        <w:t>Speak to a group</w:t>
      </w:r>
    </w:p>
    <w:p w14:paraId="1AF4EC56" w14:textId="77777777" w:rsidR="003B1939" w:rsidRPr="002F2B61" w:rsidRDefault="003B1939" w:rsidP="00A1313E">
      <w:pPr>
        <w:pStyle w:val="normalbullets"/>
        <w:spacing w:after="80"/>
      </w:pPr>
      <w:r w:rsidRPr="002F2B61">
        <w:t>Look after a pet</w:t>
      </w:r>
    </w:p>
    <w:p w14:paraId="411B5B8F" w14:textId="77777777" w:rsidR="007036AF" w:rsidRDefault="003B1939" w:rsidP="00A1313E">
      <w:pPr>
        <w:pStyle w:val="normalbullets"/>
        <w:spacing w:after="80"/>
      </w:pPr>
      <w:r w:rsidRPr="002F2B61">
        <w:t>Help a friend with their schoolwork</w:t>
      </w:r>
    </w:p>
    <w:p w14:paraId="51945F41" w14:textId="77777777" w:rsidR="003B1939" w:rsidRDefault="003B1939" w:rsidP="00A1313E">
      <w:pPr>
        <w:pStyle w:val="normalbullets"/>
        <w:spacing w:after="80"/>
      </w:pPr>
      <w:r w:rsidRPr="002F2B61">
        <w:t>Listen to others</w:t>
      </w:r>
    </w:p>
    <w:p w14:paraId="44172671" w14:textId="77777777" w:rsidR="007036AF" w:rsidRPr="002F2B61" w:rsidRDefault="007036AF" w:rsidP="00A31F82">
      <w:pPr>
        <w:pStyle w:val="normalbullets"/>
        <w:pBdr>
          <w:bottom w:val="single" w:sz="4" w:space="1" w:color="D9D9D9" w:themeColor="background1" w:themeShade="D9"/>
        </w:pBdr>
        <w:tabs>
          <w:tab w:val="left" w:pos="6521"/>
          <w:tab w:val="left" w:pos="6663"/>
        </w:tabs>
        <w:spacing w:after="80"/>
        <w:ind w:right="1537"/>
      </w:pPr>
    </w:p>
    <w:p w14:paraId="472A911F" w14:textId="77777777" w:rsidR="003B1939" w:rsidRPr="002F2B61" w:rsidRDefault="003B1939" w:rsidP="00A1313E">
      <w:pPr>
        <w:spacing w:after="80"/>
      </w:pPr>
      <w:r w:rsidRPr="002F2B61">
        <w:tab/>
      </w:r>
      <w:r w:rsidRPr="002F2B61">
        <w:tab/>
      </w:r>
    </w:p>
    <w:p w14:paraId="470E2475" w14:textId="77777777" w:rsidR="003B1939" w:rsidRPr="002F2B61" w:rsidRDefault="003B1939" w:rsidP="00A1313E">
      <w:pPr>
        <w:pStyle w:val="Heading3"/>
        <w:spacing w:after="80"/>
      </w:pPr>
      <w:r w:rsidRPr="002F2B61">
        <w:t>Using language, symbols and texts</w:t>
      </w:r>
      <w:r w:rsidRPr="002F2B61">
        <w:tab/>
      </w:r>
    </w:p>
    <w:p w14:paraId="04998050" w14:textId="77777777" w:rsidR="007036AF" w:rsidRDefault="003B1939" w:rsidP="00A1313E">
      <w:pPr>
        <w:pStyle w:val="normalbullets"/>
        <w:spacing w:after="80"/>
      </w:pPr>
      <w:r w:rsidRPr="002F2B61">
        <w:t>Understand graphs and charts</w:t>
      </w:r>
    </w:p>
    <w:p w14:paraId="0FDC2E72" w14:textId="77777777" w:rsidR="003B1939" w:rsidRPr="002F2B61" w:rsidRDefault="003B1939" w:rsidP="00A1313E">
      <w:pPr>
        <w:pStyle w:val="normalbullets"/>
        <w:spacing w:after="80"/>
      </w:pPr>
      <w:r w:rsidRPr="002F2B61">
        <w:t>Find information I need</w:t>
      </w:r>
    </w:p>
    <w:p w14:paraId="0CEE736E" w14:textId="77777777" w:rsidR="007036AF" w:rsidRDefault="003B1939" w:rsidP="00A1313E">
      <w:pPr>
        <w:pStyle w:val="normalbullets"/>
        <w:spacing w:after="80"/>
      </w:pPr>
      <w:r w:rsidRPr="002F2B61">
        <w:t>Use pictures to get a message across</w:t>
      </w:r>
    </w:p>
    <w:p w14:paraId="32CEF64A" w14:textId="77777777" w:rsidR="003B1939" w:rsidRDefault="003B1939" w:rsidP="00A1313E">
      <w:pPr>
        <w:pStyle w:val="normalbullets"/>
        <w:spacing w:after="80"/>
      </w:pPr>
      <w:r w:rsidRPr="002F2B61">
        <w:t>Write a movie review</w:t>
      </w:r>
    </w:p>
    <w:p w14:paraId="482DB176" w14:textId="77777777" w:rsidR="00AF47B2" w:rsidRPr="002F2B61" w:rsidRDefault="00AF47B2" w:rsidP="00A31F82">
      <w:pPr>
        <w:pStyle w:val="normalbullets"/>
        <w:pBdr>
          <w:bottom w:val="single" w:sz="4" w:space="1" w:color="D9D9D9" w:themeColor="background1" w:themeShade="D9"/>
        </w:pBdr>
        <w:spacing w:after="80"/>
        <w:ind w:right="1537"/>
      </w:pPr>
    </w:p>
    <w:p w14:paraId="3747E708" w14:textId="77777777" w:rsidR="003B1939" w:rsidRPr="002F2B61" w:rsidRDefault="003B1939" w:rsidP="00A1313E">
      <w:pPr>
        <w:spacing w:after="80"/>
      </w:pPr>
      <w:r w:rsidRPr="002F2B61">
        <w:tab/>
      </w:r>
    </w:p>
    <w:p w14:paraId="5C76EB61" w14:textId="77777777" w:rsidR="003B1939" w:rsidRPr="002F2B61" w:rsidRDefault="003B1939" w:rsidP="00A1313E">
      <w:pPr>
        <w:pStyle w:val="Heading3"/>
        <w:spacing w:after="80"/>
      </w:pPr>
      <w:r w:rsidRPr="002F2B61">
        <w:t>Thinking</w:t>
      </w:r>
      <w:r w:rsidRPr="002F2B61">
        <w:tab/>
      </w:r>
    </w:p>
    <w:p w14:paraId="5930E165" w14:textId="77777777" w:rsidR="007036AF" w:rsidRDefault="003B1939" w:rsidP="00A1313E">
      <w:pPr>
        <w:pStyle w:val="normalbullets"/>
        <w:spacing w:after="80"/>
      </w:pPr>
      <w:r w:rsidRPr="002F2B61">
        <w:t>Design an experiment</w:t>
      </w:r>
    </w:p>
    <w:p w14:paraId="4343D4E1" w14:textId="77777777" w:rsidR="003B1939" w:rsidRPr="002F2B61" w:rsidRDefault="003B1939" w:rsidP="00A1313E">
      <w:pPr>
        <w:pStyle w:val="normalbullets"/>
        <w:spacing w:after="80"/>
      </w:pPr>
      <w:r w:rsidRPr="002F2B61">
        <w:t>Find out what's wrong with something</w:t>
      </w:r>
    </w:p>
    <w:p w14:paraId="1C4A98E0" w14:textId="77777777" w:rsidR="007036AF" w:rsidRDefault="007036AF" w:rsidP="00A1313E">
      <w:pPr>
        <w:pStyle w:val="normalbullets"/>
        <w:spacing w:after="80"/>
      </w:pPr>
      <w:r>
        <w:t xml:space="preserve">Come </w:t>
      </w:r>
      <w:r w:rsidR="003B1939" w:rsidRPr="002F2B61">
        <w:t>up with new ideas</w:t>
      </w:r>
    </w:p>
    <w:p w14:paraId="74D79ABF" w14:textId="77777777" w:rsidR="007036AF" w:rsidRPr="002F2B61" w:rsidRDefault="003B1939" w:rsidP="00A1313E">
      <w:pPr>
        <w:pStyle w:val="normalbullets"/>
        <w:spacing w:after="80"/>
      </w:pPr>
      <w:r w:rsidRPr="002F2B61">
        <w:t>Work out the best buy</w:t>
      </w:r>
    </w:p>
    <w:p w14:paraId="1BFDC84C" w14:textId="77777777" w:rsidR="00AF47B2" w:rsidRPr="002F2B61" w:rsidRDefault="00AF47B2" w:rsidP="00A31F82">
      <w:pPr>
        <w:pStyle w:val="normalbullets"/>
        <w:pBdr>
          <w:bottom w:val="single" w:sz="4" w:space="1" w:color="D9D9D9" w:themeColor="background1" w:themeShade="D9"/>
        </w:pBdr>
        <w:spacing w:after="80"/>
        <w:ind w:right="1537"/>
      </w:pPr>
    </w:p>
    <w:p w14:paraId="7297907C" w14:textId="2E95E2A6" w:rsidR="003B1939" w:rsidRPr="002F2B61" w:rsidRDefault="003B1939" w:rsidP="00A1313E">
      <w:pPr>
        <w:spacing w:after="80"/>
      </w:pPr>
    </w:p>
    <w:p w14:paraId="3B8EDCA2" w14:textId="77777777" w:rsidR="003B1939" w:rsidRPr="002F2B61" w:rsidRDefault="003B1939" w:rsidP="00A1313E">
      <w:pPr>
        <w:pStyle w:val="Heading3"/>
        <w:spacing w:after="80"/>
      </w:pPr>
      <w:r w:rsidRPr="002F2B61">
        <w:t>Participating and contributing</w:t>
      </w:r>
      <w:r w:rsidRPr="002F2B61">
        <w:tab/>
      </w:r>
    </w:p>
    <w:p w14:paraId="72B308CB" w14:textId="77777777" w:rsidR="007036AF" w:rsidRDefault="007036AF" w:rsidP="00A1313E">
      <w:pPr>
        <w:pStyle w:val="normalbullets"/>
        <w:spacing w:after="80"/>
      </w:pPr>
      <w:r>
        <w:t>Be part of a team or club</w:t>
      </w:r>
    </w:p>
    <w:p w14:paraId="59653AB2" w14:textId="77777777" w:rsidR="003B1939" w:rsidRPr="002F2B61" w:rsidRDefault="003B1939" w:rsidP="00A1313E">
      <w:pPr>
        <w:pStyle w:val="normalbullets"/>
        <w:spacing w:after="80"/>
      </w:pPr>
      <w:r w:rsidRPr="002F2B61">
        <w:t>Take part in discussions</w:t>
      </w:r>
    </w:p>
    <w:p w14:paraId="1B89AEAF" w14:textId="77777777" w:rsidR="007036AF" w:rsidRDefault="003B1939" w:rsidP="00A1313E">
      <w:pPr>
        <w:pStyle w:val="normalbullets"/>
        <w:spacing w:after="80"/>
      </w:pPr>
      <w:r w:rsidRPr="002F2B61">
        <w:t>Speak another language</w:t>
      </w:r>
    </w:p>
    <w:p w14:paraId="0BFF3842" w14:textId="77777777" w:rsidR="003B1939" w:rsidRPr="002F2B61" w:rsidRDefault="003B1939" w:rsidP="00A1313E">
      <w:pPr>
        <w:pStyle w:val="normalbullets"/>
        <w:spacing w:after="80"/>
      </w:pPr>
      <w:r w:rsidRPr="002F2B61">
        <w:t>Organise a game with friends</w:t>
      </w:r>
    </w:p>
    <w:p w14:paraId="591DF6CB" w14:textId="77777777" w:rsidR="007036AF" w:rsidRPr="002F2B61" w:rsidRDefault="007036AF" w:rsidP="00A31F82">
      <w:pPr>
        <w:pStyle w:val="normalbullets"/>
        <w:pBdr>
          <w:bottom w:val="single" w:sz="4" w:space="1" w:color="D9D9D9" w:themeColor="background1" w:themeShade="D9"/>
        </w:pBdr>
        <w:spacing w:after="0"/>
        <w:ind w:right="1537"/>
      </w:pPr>
    </w:p>
    <w:p w14:paraId="6D91BA23" w14:textId="588BF3C2" w:rsidR="003B1939" w:rsidRPr="002F2B61" w:rsidRDefault="003B1939" w:rsidP="00C03202">
      <w:pPr>
        <w:pStyle w:val="Heading1"/>
      </w:pPr>
      <w:bookmarkStart w:id="20" w:name="_Toc520984154"/>
      <w:r w:rsidRPr="002F2B61">
        <w:lastRenderedPageBreak/>
        <w:t>Where I learn my skills</w:t>
      </w:r>
      <w:bookmarkEnd w:id="20"/>
    </w:p>
    <w:p w14:paraId="0A9EBC3E" w14:textId="77777777" w:rsidR="003B1939" w:rsidRPr="002F2B61" w:rsidRDefault="003B1939" w:rsidP="00C03202">
      <w:r w:rsidRPr="002F2B61">
        <w:t>We learn and improve our skills throughout life, in many different places.</w:t>
      </w:r>
    </w:p>
    <w:p w14:paraId="06A83CD1" w14:textId="77777777" w:rsidR="003B1939" w:rsidRPr="002F2B61" w:rsidRDefault="003B1939" w:rsidP="00C03202">
      <w:pPr>
        <w:pStyle w:val="normalbullets"/>
      </w:pPr>
      <w:r w:rsidRPr="002F2B61">
        <w:t>Look at the examples below. Are you learning these skills? Where?</w:t>
      </w:r>
    </w:p>
    <w:p w14:paraId="7F31CA6E" w14:textId="77777777" w:rsidR="003B1939" w:rsidRPr="002F2B61" w:rsidRDefault="003B1939" w:rsidP="00C03202">
      <w:pPr>
        <w:pStyle w:val="normalbullets"/>
      </w:pPr>
      <w:r w:rsidRPr="002F2B61">
        <w:t>Add other skills you are learning to the list.</w:t>
      </w:r>
    </w:p>
    <w:p w14:paraId="342FDA1E" w14:textId="77777777" w:rsidR="003B1939" w:rsidRPr="002F2B61" w:rsidRDefault="003B1939" w:rsidP="00CD67DE">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CellMar>
          <w:right w:w="0" w:type="dxa"/>
        </w:tblCellMar>
        <w:tblLook w:val="01E0" w:firstRow="1" w:lastRow="1" w:firstColumn="1" w:lastColumn="1" w:noHBand="0" w:noVBand="0"/>
      </w:tblPr>
      <w:tblGrid>
        <w:gridCol w:w="3825"/>
        <w:gridCol w:w="1365"/>
        <w:gridCol w:w="1276"/>
        <w:gridCol w:w="1450"/>
      </w:tblGrid>
      <w:tr w:rsidR="00117CB3" w:rsidRPr="00175533" w14:paraId="4071142E" w14:textId="77777777" w:rsidTr="00A31F82">
        <w:trPr>
          <w:trHeight w:val="240"/>
        </w:trPr>
        <w:tc>
          <w:tcPr>
            <w:tcW w:w="2416" w:type="pct"/>
            <w:shd w:val="clear" w:color="auto" w:fill="auto"/>
            <w:vAlign w:val="center"/>
          </w:tcPr>
          <w:p w14:paraId="2ACF89FD" w14:textId="77777777" w:rsidR="00117CB3" w:rsidRPr="00175533" w:rsidRDefault="00117CB3" w:rsidP="00C03202">
            <w:pPr>
              <w:pStyle w:val="Heading3"/>
            </w:pPr>
            <w:r w:rsidRPr="00175533">
              <w:t>I'm learning to…</w:t>
            </w:r>
          </w:p>
        </w:tc>
        <w:tc>
          <w:tcPr>
            <w:tcW w:w="862" w:type="pct"/>
            <w:shd w:val="clear" w:color="auto" w:fill="auto"/>
            <w:vAlign w:val="center"/>
          </w:tcPr>
          <w:p w14:paraId="76ED879F" w14:textId="77777777" w:rsidR="00117CB3" w:rsidRPr="00175533" w:rsidRDefault="00117CB3" w:rsidP="00C03202">
            <w:pPr>
              <w:pStyle w:val="Heading3"/>
            </w:pPr>
            <w:r w:rsidRPr="00175533">
              <w:t xml:space="preserve">At school </w:t>
            </w:r>
          </w:p>
        </w:tc>
        <w:tc>
          <w:tcPr>
            <w:tcW w:w="806" w:type="pct"/>
            <w:shd w:val="clear" w:color="auto" w:fill="auto"/>
            <w:vAlign w:val="center"/>
          </w:tcPr>
          <w:p w14:paraId="1178E15D" w14:textId="77777777" w:rsidR="00117CB3" w:rsidRPr="00175533" w:rsidRDefault="00117CB3" w:rsidP="00C03202">
            <w:pPr>
              <w:pStyle w:val="Heading3"/>
            </w:pPr>
            <w:r w:rsidRPr="00175533">
              <w:t xml:space="preserve">At home </w:t>
            </w:r>
          </w:p>
        </w:tc>
        <w:tc>
          <w:tcPr>
            <w:tcW w:w="916" w:type="pct"/>
            <w:shd w:val="clear" w:color="auto" w:fill="auto"/>
            <w:vAlign w:val="center"/>
          </w:tcPr>
          <w:p w14:paraId="656A7756" w14:textId="77777777" w:rsidR="00117CB3" w:rsidRPr="00175533" w:rsidRDefault="00117CB3" w:rsidP="00C03202">
            <w:pPr>
              <w:pStyle w:val="Heading3"/>
            </w:pPr>
            <w:r w:rsidRPr="00175533">
              <w:t xml:space="preserve">Elsewhere </w:t>
            </w:r>
          </w:p>
        </w:tc>
      </w:tr>
      <w:tr w:rsidR="00117CB3" w:rsidRPr="00175533" w14:paraId="7D330E5C" w14:textId="77777777" w:rsidTr="00A31F82">
        <w:trPr>
          <w:trHeight w:val="454"/>
        </w:trPr>
        <w:tc>
          <w:tcPr>
            <w:tcW w:w="2416" w:type="pct"/>
            <w:shd w:val="clear" w:color="auto" w:fill="auto"/>
            <w:vAlign w:val="center"/>
          </w:tcPr>
          <w:p w14:paraId="4D1FFECE" w14:textId="77777777" w:rsidR="00117CB3" w:rsidRPr="00175533" w:rsidRDefault="00117CB3" w:rsidP="00C03202">
            <w:r w:rsidRPr="00175533">
              <w:t>Use percentages</w:t>
            </w:r>
          </w:p>
        </w:tc>
        <w:tc>
          <w:tcPr>
            <w:tcW w:w="862" w:type="pct"/>
            <w:shd w:val="clear" w:color="auto" w:fill="auto"/>
            <w:vAlign w:val="center"/>
          </w:tcPr>
          <w:p w14:paraId="5F7EF35C" w14:textId="77777777" w:rsidR="00117CB3" w:rsidRPr="00175533" w:rsidRDefault="00117CB3" w:rsidP="00C03202"/>
        </w:tc>
        <w:tc>
          <w:tcPr>
            <w:tcW w:w="806" w:type="pct"/>
            <w:shd w:val="clear" w:color="auto" w:fill="auto"/>
            <w:vAlign w:val="center"/>
          </w:tcPr>
          <w:p w14:paraId="244AF80D" w14:textId="77777777" w:rsidR="00117CB3" w:rsidRPr="00175533" w:rsidRDefault="00117CB3" w:rsidP="00C03202"/>
        </w:tc>
        <w:tc>
          <w:tcPr>
            <w:tcW w:w="916" w:type="pct"/>
            <w:shd w:val="clear" w:color="auto" w:fill="auto"/>
            <w:vAlign w:val="center"/>
          </w:tcPr>
          <w:p w14:paraId="6B1AC637" w14:textId="77777777" w:rsidR="00117CB3" w:rsidRPr="00175533" w:rsidRDefault="00117CB3" w:rsidP="00C03202"/>
        </w:tc>
      </w:tr>
      <w:tr w:rsidR="00117CB3" w:rsidRPr="00175533" w14:paraId="4C118353" w14:textId="77777777" w:rsidTr="00A31F82">
        <w:trPr>
          <w:trHeight w:val="454"/>
        </w:trPr>
        <w:tc>
          <w:tcPr>
            <w:tcW w:w="2416" w:type="pct"/>
            <w:shd w:val="clear" w:color="auto" w:fill="auto"/>
            <w:vAlign w:val="center"/>
          </w:tcPr>
          <w:p w14:paraId="2ABACC4B" w14:textId="77777777" w:rsidR="00117CB3" w:rsidRPr="00175533" w:rsidRDefault="00117CB3" w:rsidP="00C03202">
            <w:r w:rsidRPr="00175533">
              <w:t>Use public transport</w:t>
            </w:r>
          </w:p>
        </w:tc>
        <w:tc>
          <w:tcPr>
            <w:tcW w:w="862" w:type="pct"/>
            <w:shd w:val="clear" w:color="auto" w:fill="auto"/>
            <w:vAlign w:val="center"/>
          </w:tcPr>
          <w:p w14:paraId="5B3C303D" w14:textId="77777777" w:rsidR="00117CB3" w:rsidRPr="00175533" w:rsidRDefault="00117CB3" w:rsidP="00C03202"/>
        </w:tc>
        <w:tc>
          <w:tcPr>
            <w:tcW w:w="806" w:type="pct"/>
            <w:shd w:val="clear" w:color="auto" w:fill="auto"/>
            <w:vAlign w:val="center"/>
          </w:tcPr>
          <w:p w14:paraId="2F136994" w14:textId="77777777" w:rsidR="00117CB3" w:rsidRPr="00175533" w:rsidRDefault="00117CB3" w:rsidP="00C03202"/>
        </w:tc>
        <w:tc>
          <w:tcPr>
            <w:tcW w:w="916" w:type="pct"/>
            <w:shd w:val="clear" w:color="auto" w:fill="auto"/>
            <w:vAlign w:val="center"/>
          </w:tcPr>
          <w:p w14:paraId="16C62F4E" w14:textId="77777777" w:rsidR="00117CB3" w:rsidRPr="00175533" w:rsidRDefault="00117CB3" w:rsidP="00C03202"/>
        </w:tc>
      </w:tr>
      <w:tr w:rsidR="00117CB3" w:rsidRPr="00175533" w14:paraId="68DD58F1" w14:textId="77777777" w:rsidTr="00A31F82">
        <w:trPr>
          <w:trHeight w:val="454"/>
        </w:trPr>
        <w:tc>
          <w:tcPr>
            <w:tcW w:w="2416" w:type="pct"/>
            <w:shd w:val="clear" w:color="auto" w:fill="auto"/>
            <w:vAlign w:val="center"/>
          </w:tcPr>
          <w:p w14:paraId="56E7E5A3" w14:textId="77777777" w:rsidR="00117CB3" w:rsidRPr="00175533" w:rsidRDefault="00117CB3" w:rsidP="00C03202">
            <w:r w:rsidRPr="00175533">
              <w:t>Use social networking sites safely</w:t>
            </w:r>
          </w:p>
        </w:tc>
        <w:tc>
          <w:tcPr>
            <w:tcW w:w="862" w:type="pct"/>
            <w:shd w:val="clear" w:color="auto" w:fill="auto"/>
            <w:vAlign w:val="center"/>
          </w:tcPr>
          <w:p w14:paraId="196179EE" w14:textId="77777777" w:rsidR="00117CB3" w:rsidRPr="00175533" w:rsidRDefault="00117CB3" w:rsidP="00C03202"/>
        </w:tc>
        <w:tc>
          <w:tcPr>
            <w:tcW w:w="806" w:type="pct"/>
            <w:shd w:val="clear" w:color="auto" w:fill="auto"/>
            <w:vAlign w:val="center"/>
          </w:tcPr>
          <w:p w14:paraId="4B8F5F86" w14:textId="77777777" w:rsidR="00117CB3" w:rsidRPr="00175533" w:rsidRDefault="00117CB3" w:rsidP="00C03202"/>
        </w:tc>
        <w:tc>
          <w:tcPr>
            <w:tcW w:w="916" w:type="pct"/>
            <w:shd w:val="clear" w:color="auto" w:fill="auto"/>
            <w:vAlign w:val="center"/>
          </w:tcPr>
          <w:p w14:paraId="56507D22" w14:textId="77777777" w:rsidR="00117CB3" w:rsidRPr="00175533" w:rsidRDefault="00117CB3" w:rsidP="00C03202"/>
        </w:tc>
      </w:tr>
      <w:tr w:rsidR="00117CB3" w:rsidRPr="00175533" w14:paraId="7193862C" w14:textId="77777777" w:rsidTr="00A31F82">
        <w:trPr>
          <w:trHeight w:val="454"/>
        </w:trPr>
        <w:tc>
          <w:tcPr>
            <w:tcW w:w="2416" w:type="pct"/>
            <w:shd w:val="clear" w:color="auto" w:fill="auto"/>
            <w:vAlign w:val="center"/>
          </w:tcPr>
          <w:p w14:paraId="0EA9FC5B" w14:textId="77777777" w:rsidR="00117CB3" w:rsidRPr="00175533" w:rsidRDefault="00117CB3" w:rsidP="00C03202">
            <w:r w:rsidRPr="00175533">
              <w:t>Play a sport</w:t>
            </w:r>
          </w:p>
        </w:tc>
        <w:tc>
          <w:tcPr>
            <w:tcW w:w="862" w:type="pct"/>
            <w:shd w:val="clear" w:color="auto" w:fill="auto"/>
            <w:vAlign w:val="center"/>
          </w:tcPr>
          <w:p w14:paraId="2A42EAA1" w14:textId="77777777" w:rsidR="00117CB3" w:rsidRPr="00175533" w:rsidRDefault="00117CB3" w:rsidP="00C03202"/>
        </w:tc>
        <w:tc>
          <w:tcPr>
            <w:tcW w:w="806" w:type="pct"/>
            <w:shd w:val="clear" w:color="auto" w:fill="auto"/>
            <w:vAlign w:val="center"/>
          </w:tcPr>
          <w:p w14:paraId="642FE579" w14:textId="77777777" w:rsidR="00117CB3" w:rsidRPr="00175533" w:rsidRDefault="00117CB3" w:rsidP="00C03202"/>
        </w:tc>
        <w:tc>
          <w:tcPr>
            <w:tcW w:w="916" w:type="pct"/>
            <w:shd w:val="clear" w:color="auto" w:fill="auto"/>
            <w:vAlign w:val="center"/>
          </w:tcPr>
          <w:p w14:paraId="1C833BA2" w14:textId="77777777" w:rsidR="00117CB3" w:rsidRPr="00175533" w:rsidRDefault="00117CB3" w:rsidP="00C03202"/>
        </w:tc>
      </w:tr>
      <w:tr w:rsidR="00117CB3" w:rsidRPr="00175533" w14:paraId="145D1708" w14:textId="77777777" w:rsidTr="00A31F82">
        <w:trPr>
          <w:trHeight w:val="454"/>
        </w:trPr>
        <w:tc>
          <w:tcPr>
            <w:tcW w:w="2416" w:type="pct"/>
            <w:shd w:val="clear" w:color="auto" w:fill="auto"/>
            <w:vAlign w:val="center"/>
          </w:tcPr>
          <w:p w14:paraId="438F3B66" w14:textId="77777777" w:rsidR="00117CB3" w:rsidRPr="00175533" w:rsidRDefault="00117CB3" w:rsidP="00C03202">
            <w:r w:rsidRPr="00175533">
              <w:t>Perform in front of an audience</w:t>
            </w:r>
          </w:p>
        </w:tc>
        <w:tc>
          <w:tcPr>
            <w:tcW w:w="862" w:type="pct"/>
            <w:shd w:val="clear" w:color="auto" w:fill="auto"/>
            <w:vAlign w:val="center"/>
          </w:tcPr>
          <w:p w14:paraId="68E683CE" w14:textId="77777777" w:rsidR="00117CB3" w:rsidRPr="00175533" w:rsidRDefault="00117CB3" w:rsidP="00C03202"/>
        </w:tc>
        <w:tc>
          <w:tcPr>
            <w:tcW w:w="806" w:type="pct"/>
            <w:shd w:val="clear" w:color="auto" w:fill="auto"/>
            <w:vAlign w:val="center"/>
          </w:tcPr>
          <w:p w14:paraId="6E5B682D" w14:textId="77777777" w:rsidR="00117CB3" w:rsidRPr="00175533" w:rsidRDefault="00117CB3" w:rsidP="00C03202"/>
        </w:tc>
        <w:tc>
          <w:tcPr>
            <w:tcW w:w="916" w:type="pct"/>
            <w:shd w:val="clear" w:color="auto" w:fill="auto"/>
            <w:vAlign w:val="center"/>
          </w:tcPr>
          <w:p w14:paraId="43B8673B" w14:textId="77777777" w:rsidR="00117CB3" w:rsidRPr="00175533" w:rsidRDefault="00117CB3" w:rsidP="00C03202"/>
        </w:tc>
      </w:tr>
      <w:tr w:rsidR="00117CB3" w:rsidRPr="00175533" w14:paraId="49F03E5C" w14:textId="77777777" w:rsidTr="00A31F82">
        <w:trPr>
          <w:trHeight w:val="454"/>
        </w:trPr>
        <w:tc>
          <w:tcPr>
            <w:tcW w:w="2416" w:type="pct"/>
            <w:shd w:val="clear" w:color="auto" w:fill="auto"/>
            <w:vAlign w:val="center"/>
          </w:tcPr>
          <w:p w14:paraId="52494427" w14:textId="77777777" w:rsidR="00117CB3" w:rsidRPr="00175533" w:rsidRDefault="00117CB3" w:rsidP="00C03202">
            <w:r w:rsidRPr="00175533">
              <w:t>Work with a group or team</w:t>
            </w:r>
          </w:p>
        </w:tc>
        <w:tc>
          <w:tcPr>
            <w:tcW w:w="862" w:type="pct"/>
            <w:shd w:val="clear" w:color="auto" w:fill="auto"/>
            <w:vAlign w:val="center"/>
          </w:tcPr>
          <w:p w14:paraId="5FC8797D" w14:textId="77777777" w:rsidR="00117CB3" w:rsidRPr="00175533" w:rsidRDefault="00117CB3" w:rsidP="00C03202"/>
        </w:tc>
        <w:tc>
          <w:tcPr>
            <w:tcW w:w="806" w:type="pct"/>
            <w:shd w:val="clear" w:color="auto" w:fill="auto"/>
            <w:vAlign w:val="center"/>
          </w:tcPr>
          <w:p w14:paraId="28E98AC7" w14:textId="77777777" w:rsidR="00117CB3" w:rsidRPr="00175533" w:rsidRDefault="00117CB3" w:rsidP="00C03202"/>
        </w:tc>
        <w:tc>
          <w:tcPr>
            <w:tcW w:w="916" w:type="pct"/>
            <w:shd w:val="clear" w:color="auto" w:fill="auto"/>
            <w:vAlign w:val="center"/>
          </w:tcPr>
          <w:p w14:paraId="227DAA05" w14:textId="77777777" w:rsidR="00117CB3" w:rsidRPr="00175533" w:rsidRDefault="00117CB3" w:rsidP="00C03202"/>
        </w:tc>
      </w:tr>
      <w:tr w:rsidR="00117CB3" w:rsidRPr="00175533" w14:paraId="342FFF1E" w14:textId="77777777" w:rsidTr="00A31F82">
        <w:trPr>
          <w:trHeight w:val="454"/>
        </w:trPr>
        <w:tc>
          <w:tcPr>
            <w:tcW w:w="2416" w:type="pct"/>
            <w:shd w:val="clear" w:color="auto" w:fill="auto"/>
            <w:vAlign w:val="center"/>
          </w:tcPr>
          <w:p w14:paraId="20952046" w14:textId="77777777" w:rsidR="00117CB3" w:rsidRPr="00175533" w:rsidRDefault="00117CB3" w:rsidP="00C03202">
            <w:r w:rsidRPr="00175533">
              <w:t>Cook a meal</w:t>
            </w:r>
          </w:p>
        </w:tc>
        <w:tc>
          <w:tcPr>
            <w:tcW w:w="862" w:type="pct"/>
            <w:shd w:val="clear" w:color="auto" w:fill="auto"/>
            <w:vAlign w:val="center"/>
          </w:tcPr>
          <w:p w14:paraId="1403D089" w14:textId="77777777" w:rsidR="00117CB3" w:rsidRPr="00175533" w:rsidRDefault="00117CB3" w:rsidP="00C03202"/>
        </w:tc>
        <w:tc>
          <w:tcPr>
            <w:tcW w:w="806" w:type="pct"/>
            <w:shd w:val="clear" w:color="auto" w:fill="auto"/>
            <w:vAlign w:val="center"/>
          </w:tcPr>
          <w:p w14:paraId="7163C699" w14:textId="77777777" w:rsidR="00117CB3" w:rsidRPr="00175533" w:rsidRDefault="00117CB3" w:rsidP="00C03202"/>
        </w:tc>
        <w:tc>
          <w:tcPr>
            <w:tcW w:w="916" w:type="pct"/>
            <w:shd w:val="clear" w:color="auto" w:fill="auto"/>
            <w:vAlign w:val="center"/>
          </w:tcPr>
          <w:p w14:paraId="1BC6C994" w14:textId="77777777" w:rsidR="00117CB3" w:rsidRPr="00175533" w:rsidRDefault="00117CB3" w:rsidP="00C03202"/>
        </w:tc>
      </w:tr>
      <w:tr w:rsidR="00117CB3" w:rsidRPr="00175533" w14:paraId="7B8C6957" w14:textId="77777777" w:rsidTr="00A31F82">
        <w:trPr>
          <w:trHeight w:val="454"/>
        </w:trPr>
        <w:tc>
          <w:tcPr>
            <w:tcW w:w="2416" w:type="pct"/>
            <w:shd w:val="clear" w:color="auto" w:fill="auto"/>
            <w:vAlign w:val="center"/>
          </w:tcPr>
          <w:p w14:paraId="305AFF43" w14:textId="77777777" w:rsidR="00117CB3" w:rsidRPr="00175533" w:rsidRDefault="00117CB3" w:rsidP="00C03202">
            <w:r w:rsidRPr="00175533">
              <w:t>Find out about things I'm interested in</w:t>
            </w:r>
          </w:p>
        </w:tc>
        <w:tc>
          <w:tcPr>
            <w:tcW w:w="862" w:type="pct"/>
            <w:shd w:val="clear" w:color="auto" w:fill="auto"/>
            <w:vAlign w:val="center"/>
          </w:tcPr>
          <w:p w14:paraId="2DFF6D41" w14:textId="77777777" w:rsidR="00117CB3" w:rsidRPr="00175533" w:rsidRDefault="00117CB3" w:rsidP="00C03202"/>
        </w:tc>
        <w:tc>
          <w:tcPr>
            <w:tcW w:w="806" w:type="pct"/>
            <w:shd w:val="clear" w:color="auto" w:fill="auto"/>
            <w:vAlign w:val="center"/>
          </w:tcPr>
          <w:p w14:paraId="3B0F2E21" w14:textId="77777777" w:rsidR="00117CB3" w:rsidRPr="00175533" w:rsidRDefault="00117CB3" w:rsidP="00C03202"/>
        </w:tc>
        <w:tc>
          <w:tcPr>
            <w:tcW w:w="916" w:type="pct"/>
            <w:shd w:val="clear" w:color="auto" w:fill="auto"/>
            <w:vAlign w:val="center"/>
          </w:tcPr>
          <w:p w14:paraId="506987D2" w14:textId="77777777" w:rsidR="00117CB3" w:rsidRPr="00175533" w:rsidRDefault="00117CB3" w:rsidP="00C03202"/>
        </w:tc>
      </w:tr>
      <w:tr w:rsidR="00117CB3" w:rsidRPr="00175533" w14:paraId="1C895283" w14:textId="77777777" w:rsidTr="00A31F82">
        <w:trPr>
          <w:trHeight w:val="454"/>
        </w:trPr>
        <w:tc>
          <w:tcPr>
            <w:tcW w:w="2416" w:type="pct"/>
            <w:shd w:val="clear" w:color="auto" w:fill="auto"/>
            <w:vAlign w:val="center"/>
          </w:tcPr>
          <w:p w14:paraId="54B21794" w14:textId="77777777" w:rsidR="00117CB3" w:rsidRPr="00175533" w:rsidRDefault="00117CB3" w:rsidP="00C03202">
            <w:r w:rsidRPr="00175533">
              <w:t>Consider other people’s feelings</w:t>
            </w:r>
          </w:p>
        </w:tc>
        <w:tc>
          <w:tcPr>
            <w:tcW w:w="862" w:type="pct"/>
            <w:shd w:val="clear" w:color="auto" w:fill="auto"/>
            <w:vAlign w:val="center"/>
          </w:tcPr>
          <w:p w14:paraId="4F3F7509" w14:textId="77777777" w:rsidR="00117CB3" w:rsidRPr="00175533" w:rsidRDefault="00117CB3" w:rsidP="00C03202"/>
        </w:tc>
        <w:tc>
          <w:tcPr>
            <w:tcW w:w="806" w:type="pct"/>
            <w:shd w:val="clear" w:color="auto" w:fill="auto"/>
            <w:vAlign w:val="center"/>
          </w:tcPr>
          <w:p w14:paraId="5079C62A" w14:textId="77777777" w:rsidR="00117CB3" w:rsidRPr="00175533" w:rsidRDefault="00117CB3" w:rsidP="00C03202"/>
        </w:tc>
        <w:tc>
          <w:tcPr>
            <w:tcW w:w="916" w:type="pct"/>
            <w:shd w:val="clear" w:color="auto" w:fill="auto"/>
            <w:vAlign w:val="center"/>
          </w:tcPr>
          <w:p w14:paraId="6AB428AD" w14:textId="77777777" w:rsidR="00117CB3" w:rsidRPr="00175533" w:rsidRDefault="00117CB3" w:rsidP="00C03202"/>
        </w:tc>
      </w:tr>
      <w:tr w:rsidR="00117CB3" w:rsidRPr="00175533" w14:paraId="36426252" w14:textId="77777777" w:rsidTr="00A31F82">
        <w:trPr>
          <w:trHeight w:val="454"/>
        </w:trPr>
        <w:tc>
          <w:tcPr>
            <w:tcW w:w="2416" w:type="pct"/>
            <w:shd w:val="clear" w:color="auto" w:fill="auto"/>
            <w:vAlign w:val="center"/>
          </w:tcPr>
          <w:p w14:paraId="5B2F2103" w14:textId="77777777" w:rsidR="00117CB3" w:rsidRPr="00175533" w:rsidRDefault="00117CB3" w:rsidP="00C03202">
            <w:r w:rsidRPr="00175533">
              <w:t>Plan a project or activity</w:t>
            </w:r>
          </w:p>
        </w:tc>
        <w:tc>
          <w:tcPr>
            <w:tcW w:w="862" w:type="pct"/>
            <w:shd w:val="clear" w:color="auto" w:fill="auto"/>
            <w:vAlign w:val="center"/>
          </w:tcPr>
          <w:p w14:paraId="3A125D7C" w14:textId="77777777" w:rsidR="00117CB3" w:rsidRPr="00175533" w:rsidRDefault="00117CB3" w:rsidP="00C03202"/>
        </w:tc>
        <w:tc>
          <w:tcPr>
            <w:tcW w:w="806" w:type="pct"/>
            <w:shd w:val="clear" w:color="auto" w:fill="auto"/>
            <w:vAlign w:val="center"/>
          </w:tcPr>
          <w:p w14:paraId="6D993F60" w14:textId="77777777" w:rsidR="00117CB3" w:rsidRPr="00175533" w:rsidRDefault="00117CB3" w:rsidP="00C03202"/>
        </w:tc>
        <w:tc>
          <w:tcPr>
            <w:tcW w:w="916" w:type="pct"/>
            <w:shd w:val="clear" w:color="auto" w:fill="auto"/>
            <w:vAlign w:val="center"/>
          </w:tcPr>
          <w:p w14:paraId="2B214435" w14:textId="77777777" w:rsidR="00117CB3" w:rsidRPr="00175533" w:rsidRDefault="00117CB3" w:rsidP="00C03202"/>
        </w:tc>
      </w:tr>
      <w:tr w:rsidR="00117CB3" w:rsidRPr="00175533" w14:paraId="4F2CE226" w14:textId="77777777" w:rsidTr="00A31F82">
        <w:trPr>
          <w:trHeight w:val="454"/>
        </w:trPr>
        <w:tc>
          <w:tcPr>
            <w:tcW w:w="2416" w:type="pct"/>
            <w:shd w:val="clear" w:color="auto" w:fill="auto"/>
            <w:vAlign w:val="center"/>
          </w:tcPr>
          <w:p w14:paraId="2BC2BF0E" w14:textId="77777777" w:rsidR="00117CB3" w:rsidRPr="00175533" w:rsidRDefault="00117CB3" w:rsidP="00C03202">
            <w:r w:rsidRPr="00175533">
              <w:t>Predict the weather</w:t>
            </w:r>
          </w:p>
        </w:tc>
        <w:tc>
          <w:tcPr>
            <w:tcW w:w="862" w:type="pct"/>
            <w:shd w:val="clear" w:color="auto" w:fill="auto"/>
            <w:vAlign w:val="center"/>
          </w:tcPr>
          <w:p w14:paraId="692838B3" w14:textId="77777777" w:rsidR="00117CB3" w:rsidRPr="00175533" w:rsidRDefault="00117CB3" w:rsidP="00C03202"/>
        </w:tc>
        <w:tc>
          <w:tcPr>
            <w:tcW w:w="806" w:type="pct"/>
            <w:shd w:val="clear" w:color="auto" w:fill="auto"/>
            <w:vAlign w:val="center"/>
          </w:tcPr>
          <w:p w14:paraId="47142935" w14:textId="77777777" w:rsidR="00117CB3" w:rsidRPr="00175533" w:rsidRDefault="00117CB3" w:rsidP="00C03202"/>
        </w:tc>
        <w:tc>
          <w:tcPr>
            <w:tcW w:w="916" w:type="pct"/>
            <w:shd w:val="clear" w:color="auto" w:fill="auto"/>
            <w:vAlign w:val="center"/>
          </w:tcPr>
          <w:p w14:paraId="6B7DAB98" w14:textId="77777777" w:rsidR="00117CB3" w:rsidRPr="00175533" w:rsidRDefault="00117CB3" w:rsidP="00C03202"/>
        </w:tc>
      </w:tr>
      <w:tr w:rsidR="00117CB3" w:rsidRPr="00175533" w14:paraId="1B096010" w14:textId="77777777" w:rsidTr="00A31F82">
        <w:trPr>
          <w:trHeight w:val="454"/>
        </w:trPr>
        <w:tc>
          <w:tcPr>
            <w:tcW w:w="2416" w:type="pct"/>
            <w:shd w:val="clear" w:color="auto" w:fill="auto"/>
            <w:vAlign w:val="center"/>
          </w:tcPr>
          <w:p w14:paraId="07ECB66E" w14:textId="77777777" w:rsidR="00117CB3" w:rsidRPr="00175533" w:rsidRDefault="00117CB3" w:rsidP="00C03202">
            <w:r w:rsidRPr="00175533">
              <w:t xml:space="preserve">Speak </w:t>
            </w:r>
            <w:r>
              <w:t>another</w:t>
            </w:r>
            <w:r w:rsidRPr="00175533">
              <w:t xml:space="preserve"> language </w:t>
            </w:r>
          </w:p>
        </w:tc>
        <w:tc>
          <w:tcPr>
            <w:tcW w:w="862" w:type="pct"/>
            <w:shd w:val="clear" w:color="auto" w:fill="auto"/>
            <w:vAlign w:val="center"/>
          </w:tcPr>
          <w:p w14:paraId="1F1F5FA6" w14:textId="77777777" w:rsidR="00117CB3" w:rsidRPr="00175533" w:rsidRDefault="00117CB3" w:rsidP="00C03202"/>
        </w:tc>
        <w:tc>
          <w:tcPr>
            <w:tcW w:w="806" w:type="pct"/>
            <w:shd w:val="clear" w:color="auto" w:fill="auto"/>
            <w:vAlign w:val="center"/>
          </w:tcPr>
          <w:p w14:paraId="11A513F0" w14:textId="77777777" w:rsidR="00117CB3" w:rsidRPr="00175533" w:rsidRDefault="00117CB3" w:rsidP="00C03202"/>
        </w:tc>
        <w:tc>
          <w:tcPr>
            <w:tcW w:w="916" w:type="pct"/>
            <w:shd w:val="clear" w:color="auto" w:fill="auto"/>
            <w:vAlign w:val="center"/>
          </w:tcPr>
          <w:p w14:paraId="04FA8D3F" w14:textId="77777777" w:rsidR="00117CB3" w:rsidRPr="00175533" w:rsidRDefault="00117CB3" w:rsidP="00C03202"/>
        </w:tc>
      </w:tr>
      <w:tr w:rsidR="00117CB3" w:rsidRPr="00175533" w14:paraId="13917B7B" w14:textId="77777777" w:rsidTr="00A31F82">
        <w:trPr>
          <w:trHeight w:val="454"/>
        </w:trPr>
        <w:tc>
          <w:tcPr>
            <w:tcW w:w="2416" w:type="pct"/>
            <w:shd w:val="clear" w:color="auto" w:fill="auto"/>
            <w:vAlign w:val="center"/>
          </w:tcPr>
          <w:p w14:paraId="57D79BD5" w14:textId="77777777" w:rsidR="00117CB3" w:rsidRPr="00175533" w:rsidRDefault="00117CB3" w:rsidP="00C03202"/>
        </w:tc>
        <w:tc>
          <w:tcPr>
            <w:tcW w:w="862" w:type="pct"/>
            <w:shd w:val="clear" w:color="auto" w:fill="auto"/>
            <w:vAlign w:val="center"/>
          </w:tcPr>
          <w:p w14:paraId="05822408" w14:textId="77777777" w:rsidR="00117CB3" w:rsidRPr="00175533" w:rsidRDefault="00117CB3" w:rsidP="00C03202"/>
        </w:tc>
        <w:tc>
          <w:tcPr>
            <w:tcW w:w="806" w:type="pct"/>
            <w:shd w:val="clear" w:color="auto" w:fill="auto"/>
            <w:vAlign w:val="center"/>
          </w:tcPr>
          <w:p w14:paraId="6CACFEBA" w14:textId="77777777" w:rsidR="00117CB3" w:rsidRPr="00175533" w:rsidRDefault="00117CB3" w:rsidP="00C03202"/>
        </w:tc>
        <w:tc>
          <w:tcPr>
            <w:tcW w:w="916" w:type="pct"/>
            <w:shd w:val="clear" w:color="auto" w:fill="auto"/>
            <w:vAlign w:val="center"/>
          </w:tcPr>
          <w:p w14:paraId="43B50BC6" w14:textId="77777777" w:rsidR="00117CB3" w:rsidRPr="00175533" w:rsidRDefault="00117CB3" w:rsidP="00C03202"/>
        </w:tc>
      </w:tr>
      <w:tr w:rsidR="00117CB3" w:rsidRPr="00175533" w14:paraId="09F22310" w14:textId="77777777" w:rsidTr="00A31F82">
        <w:trPr>
          <w:trHeight w:val="454"/>
        </w:trPr>
        <w:tc>
          <w:tcPr>
            <w:tcW w:w="2416" w:type="pct"/>
            <w:shd w:val="clear" w:color="auto" w:fill="auto"/>
            <w:vAlign w:val="center"/>
          </w:tcPr>
          <w:p w14:paraId="4F3ADB46" w14:textId="77777777" w:rsidR="00117CB3" w:rsidRPr="00175533" w:rsidRDefault="00117CB3" w:rsidP="00C03202"/>
        </w:tc>
        <w:tc>
          <w:tcPr>
            <w:tcW w:w="862" w:type="pct"/>
            <w:shd w:val="clear" w:color="auto" w:fill="auto"/>
            <w:vAlign w:val="center"/>
          </w:tcPr>
          <w:p w14:paraId="1FFAF21C" w14:textId="77777777" w:rsidR="00117CB3" w:rsidRPr="00175533" w:rsidRDefault="00117CB3" w:rsidP="00C03202"/>
        </w:tc>
        <w:tc>
          <w:tcPr>
            <w:tcW w:w="806" w:type="pct"/>
            <w:shd w:val="clear" w:color="auto" w:fill="auto"/>
            <w:vAlign w:val="center"/>
          </w:tcPr>
          <w:p w14:paraId="7926E24D" w14:textId="77777777" w:rsidR="00117CB3" w:rsidRPr="00175533" w:rsidRDefault="00117CB3" w:rsidP="00C03202"/>
        </w:tc>
        <w:tc>
          <w:tcPr>
            <w:tcW w:w="916" w:type="pct"/>
            <w:shd w:val="clear" w:color="auto" w:fill="auto"/>
            <w:vAlign w:val="center"/>
          </w:tcPr>
          <w:p w14:paraId="63C4A4C6" w14:textId="77777777" w:rsidR="00117CB3" w:rsidRPr="00175533" w:rsidRDefault="00117CB3" w:rsidP="00C03202"/>
        </w:tc>
      </w:tr>
      <w:tr w:rsidR="0056762A" w:rsidRPr="00175533" w14:paraId="597CD354" w14:textId="77777777" w:rsidTr="00A31F82">
        <w:trPr>
          <w:trHeight w:val="454"/>
        </w:trPr>
        <w:tc>
          <w:tcPr>
            <w:tcW w:w="2416" w:type="pct"/>
            <w:shd w:val="clear" w:color="auto" w:fill="auto"/>
            <w:vAlign w:val="center"/>
          </w:tcPr>
          <w:p w14:paraId="25895F59" w14:textId="77777777" w:rsidR="0056762A" w:rsidRPr="00175533" w:rsidRDefault="0056762A" w:rsidP="00C03202"/>
        </w:tc>
        <w:tc>
          <w:tcPr>
            <w:tcW w:w="862" w:type="pct"/>
            <w:shd w:val="clear" w:color="auto" w:fill="auto"/>
            <w:vAlign w:val="center"/>
          </w:tcPr>
          <w:p w14:paraId="221BAA42" w14:textId="77777777" w:rsidR="0056762A" w:rsidRPr="00175533" w:rsidRDefault="0056762A" w:rsidP="00C03202"/>
        </w:tc>
        <w:tc>
          <w:tcPr>
            <w:tcW w:w="806" w:type="pct"/>
            <w:shd w:val="clear" w:color="auto" w:fill="auto"/>
            <w:vAlign w:val="center"/>
          </w:tcPr>
          <w:p w14:paraId="1A5F600C" w14:textId="77777777" w:rsidR="0056762A" w:rsidRPr="00175533" w:rsidRDefault="0056762A" w:rsidP="00C03202"/>
        </w:tc>
        <w:tc>
          <w:tcPr>
            <w:tcW w:w="916" w:type="pct"/>
            <w:shd w:val="clear" w:color="auto" w:fill="auto"/>
            <w:vAlign w:val="center"/>
          </w:tcPr>
          <w:p w14:paraId="57F47D6E" w14:textId="77777777" w:rsidR="0056762A" w:rsidRPr="00175533" w:rsidRDefault="0056762A" w:rsidP="00C03202"/>
        </w:tc>
      </w:tr>
    </w:tbl>
    <w:p w14:paraId="2937DC34" w14:textId="77777777" w:rsidR="003B1939" w:rsidRDefault="003B1939" w:rsidP="00CD67DE">
      <w:pPr>
        <w:pStyle w:val="Space"/>
      </w:pPr>
    </w:p>
    <w:p w14:paraId="3E5F7D97" w14:textId="77777777" w:rsidR="003B1939" w:rsidRPr="002F2B61" w:rsidRDefault="003B1939" w:rsidP="00C03202">
      <w:pPr>
        <w:pStyle w:val="Heading2"/>
      </w:pPr>
      <w:r w:rsidRPr="002F2B61">
        <w:t xml:space="preserve">Set yourself a challenge  </w:t>
      </w:r>
    </w:p>
    <w:p w14:paraId="7061ED48" w14:textId="77777777" w:rsidR="003B1939" w:rsidRPr="002F2B61" w:rsidRDefault="003B1939" w:rsidP="00C03202">
      <w:pPr>
        <w:pStyle w:val="normalbullets"/>
      </w:pPr>
      <w:r w:rsidRPr="002F2B61">
        <w:t xml:space="preserve">Choose something you would like to be able to do, or do better. </w:t>
      </w:r>
    </w:p>
    <w:p w14:paraId="77D8E4C7" w14:textId="77777777" w:rsidR="003B1939" w:rsidRPr="002F2B61" w:rsidRDefault="003B1939" w:rsidP="00CD67DE">
      <w:pPr>
        <w:pStyle w:val="normalbullets"/>
        <w:spacing w:after="240"/>
      </w:pPr>
      <w:r w:rsidRPr="002F2B61">
        <w:t>Talk to a classmate about ways you could develop this skill.</w:t>
      </w: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tblCellMar>
        <w:tblLook w:val="01E0" w:firstRow="1" w:lastRow="1" w:firstColumn="1" w:lastColumn="1" w:noHBand="0" w:noVBand="0"/>
      </w:tblPr>
      <w:tblGrid>
        <w:gridCol w:w="2505"/>
        <w:gridCol w:w="5411"/>
      </w:tblGrid>
      <w:tr w:rsidR="006A418F" w:rsidRPr="00175533" w14:paraId="682EF71D" w14:textId="77777777" w:rsidTr="00A31F82">
        <w:trPr>
          <w:trHeight w:val="653"/>
        </w:trPr>
        <w:tc>
          <w:tcPr>
            <w:tcW w:w="1582" w:type="pct"/>
          </w:tcPr>
          <w:p w14:paraId="2BDD97D9" w14:textId="77777777" w:rsidR="006A418F" w:rsidRPr="00175533" w:rsidRDefault="006A418F" w:rsidP="0056762A">
            <w:pPr>
              <w:pStyle w:val="Heading3"/>
            </w:pPr>
            <w:r w:rsidRPr="00175533">
              <w:t>A skill I want to develop or improve</w:t>
            </w:r>
          </w:p>
        </w:tc>
        <w:tc>
          <w:tcPr>
            <w:tcW w:w="3418" w:type="pct"/>
          </w:tcPr>
          <w:p w14:paraId="6F1733E6" w14:textId="77777777" w:rsidR="006A418F" w:rsidRPr="00175533" w:rsidRDefault="006A418F" w:rsidP="00C03202"/>
        </w:tc>
      </w:tr>
      <w:tr w:rsidR="006A418F" w:rsidRPr="00175533" w14:paraId="45E43A99" w14:textId="77777777" w:rsidTr="00A31F82">
        <w:trPr>
          <w:trHeight w:val="1050"/>
        </w:trPr>
        <w:tc>
          <w:tcPr>
            <w:tcW w:w="1582" w:type="pct"/>
          </w:tcPr>
          <w:p w14:paraId="6CCAF76A" w14:textId="77777777" w:rsidR="006A418F" w:rsidRPr="00175533" w:rsidRDefault="006A418F" w:rsidP="0056762A">
            <w:pPr>
              <w:pStyle w:val="Heading3"/>
            </w:pPr>
            <w:r w:rsidRPr="00175533">
              <w:t>Ways I could develop this skill</w:t>
            </w:r>
          </w:p>
        </w:tc>
        <w:tc>
          <w:tcPr>
            <w:tcW w:w="3418" w:type="pct"/>
          </w:tcPr>
          <w:p w14:paraId="41827C38" w14:textId="77777777" w:rsidR="006A418F" w:rsidRPr="00175533" w:rsidRDefault="006A418F" w:rsidP="00C03202"/>
        </w:tc>
      </w:tr>
    </w:tbl>
    <w:p w14:paraId="5FA8D9A5" w14:textId="6F987D8D" w:rsidR="003B1939" w:rsidRPr="002F2B61" w:rsidRDefault="003B1939" w:rsidP="00C03202">
      <w:pPr>
        <w:pStyle w:val="Heading1"/>
      </w:pPr>
      <w:bookmarkStart w:id="21" w:name="_Toc520984155"/>
      <w:r w:rsidRPr="002F2B61">
        <w:lastRenderedPageBreak/>
        <w:t xml:space="preserve">Can you guess </w:t>
      </w:r>
      <w:r w:rsidR="00370691">
        <w:t>my job</w:t>
      </w:r>
      <w:r w:rsidRPr="002F2B61">
        <w:t>?</w:t>
      </w:r>
      <w:bookmarkEnd w:id="21"/>
      <w:r w:rsidRPr="002F2B61">
        <w:tab/>
      </w:r>
    </w:p>
    <w:p w14:paraId="6BB27584" w14:textId="77777777" w:rsidR="003B1939" w:rsidRPr="002F2B61" w:rsidRDefault="003B1939" w:rsidP="00C03202">
      <w:r w:rsidRPr="002F2B61">
        <w:t>There are some skills that we need in most jobs. There are other skills that we only need for particular jobs. All jobs require a unique mix of skills.</w:t>
      </w:r>
    </w:p>
    <w:p w14:paraId="38533C58" w14:textId="77777777" w:rsidR="003B1939" w:rsidRPr="002F2B61" w:rsidRDefault="003B1939" w:rsidP="00C03202">
      <w:pPr>
        <w:pStyle w:val="normalbullets"/>
      </w:pPr>
      <w:r w:rsidRPr="002F2B61">
        <w:t>Read the skills that this job requires. Can you guess what the job is?</w:t>
      </w:r>
    </w:p>
    <w:p w14:paraId="6C3ECB51" w14:textId="4FDEB3D6" w:rsidR="003B1939" w:rsidRPr="002F2B61" w:rsidRDefault="003B1939" w:rsidP="00C03202">
      <w:pPr>
        <w:pStyle w:val="normalbullets"/>
      </w:pPr>
      <w:r w:rsidRPr="002F2B61">
        <w:t>Decide which</w:t>
      </w:r>
      <w:r w:rsidR="00CD67DE">
        <w:t xml:space="preserve"> skills are useful in most jobs: write yes, no or maybe.</w:t>
      </w:r>
    </w:p>
    <w:p w14:paraId="400AC9FA" w14:textId="77777777" w:rsidR="003B1939" w:rsidRPr="002F2B61" w:rsidRDefault="003B1939" w:rsidP="00CD67DE">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CellMar>
          <w:right w:w="0" w:type="dxa"/>
        </w:tblCellMar>
        <w:tblLook w:val="04A0" w:firstRow="1" w:lastRow="0" w:firstColumn="1" w:lastColumn="0" w:noHBand="0" w:noVBand="1"/>
      </w:tblPr>
      <w:tblGrid>
        <w:gridCol w:w="5340"/>
        <w:gridCol w:w="2576"/>
      </w:tblGrid>
      <w:tr w:rsidR="006A418F" w:rsidRPr="00175533" w14:paraId="08EFB2E4" w14:textId="77777777" w:rsidTr="00A31F82">
        <w:tc>
          <w:tcPr>
            <w:tcW w:w="3373" w:type="pct"/>
            <w:shd w:val="clear" w:color="auto" w:fill="auto"/>
            <w:vAlign w:val="center"/>
          </w:tcPr>
          <w:p w14:paraId="78F356DB" w14:textId="662A3057" w:rsidR="00EB3781" w:rsidRPr="00EB3781" w:rsidRDefault="006A418F" w:rsidP="00CD67DE">
            <w:pPr>
              <w:pStyle w:val="Heading3"/>
            </w:pPr>
            <w:r w:rsidRPr="006A418F">
              <w:t>The skills I use in my work</w:t>
            </w:r>
          </w:p>
        </w:tc>
        <w:tc>
          <w:tcPr>
            <w:tcW w:w="1627" w:type="pct"/>
            <w:shd w:val="clear" w:color="auto" w:fill="auto"/>
          </w:tcPr>
          <w:p w14:paraId="0D9E31F8" w14:textId="79AFB819" w:rsidR="006A418F" w:rsidRPr="00F07C99" w:rsidRDefault="006A418F" w:rsidP="00CD67DE">
            <w:pPr>
              <w:pStyle w:val="Heading3"/>
              <w:spacing w:after="60"/>
            </w:pPr>
            <w:r w:rsidRPr="006A418F">
              <w:t>Useful in many jobs?</w:t>
            </w:r>
            <w:r w:rsidR="00CD67DE">
              <w:t xml:space="preserve"> </w:t>
            </w:r>
          </w:p>
        </w:tc>
      </w:tr>
      <w:tr w:rsidR="006A418F" w:rsidRPr="00175533" w14:paraId="1C8A66F6" w14:textId="77777777" w:rsidTr="00A31F82">
        <w:trPr>
          <w:trHeight w:val="567"/>
        </w:trPr>
        <w:tc>
          <w:tcPr>
            <w:tcW w:w="3373" w:type="pct"/>
            <w:shd w:val="clear" w:color="auto" w:fill="auto"/>
          </w:tcPr>
          <w:p w14:paraId="6EAE865A" w14:textId="77777777" w:rsidR="006A418F" w:rsidRPr="00175533" w:rsidRDefault="006A418F" w:rsidP="00EB3781">
            <w:pPr>
              <w:spacing w:after="60"/>
            </w:pPr>
            <w:r>
              <w:t>R</w:t>
            </w:r>
            <w:r w:rsidRPr="00175533">
              <w:t>elate to people from all backgrounds and cultures</w:t>
            </w:r>
          </w:p>
        </w:tc>
        <w:tc>
          <w:tcPr>
            <w:tcW w:w="1627" w:type="pct"/>
            <w:shd w:val="clear" w:color="auto" w:fill="auto"/>
          </w:tcPr>
          <w:p w14:paraId="38652D5F" w14:textId="77777777" w:rsidR="006A418F" w:rsidRPr="00175533" w:rsidRDefault="006A418F" w:rsidP="00EB3781">
            <w:pPr>
              <w:spacing w:after="60"/>
            </w:pPr>
          </w:p>
        </w:tc>
      </w:tr>
      <w:tr w:rsidR="006A418F" w:rsidRPr="00175533" w14:paraId="19AAA1A7" w14:textId="77777777" w:rsidTr="00A31F82">
        <w:trPr>
          <w:trHeight w:val="567"/>
        </w:trPr>
        <w:tc>
          <w:tcPr>
            <w:tcW w:w="3373" w:type="pct"/>
            <w:shd w:val="clear" w:color="auto" w:fill="auto"/>
          </w:tcPr>
          <w:p w14:paraId="049CAFDB" w14:textId="77777777" w:rsidR="006A418F" w:rsidRPr="00175533" w:rsidRDefault="006A418F" w:rsidP="00EB3781">
            <w:pPr>
              <w:spacing w:after="60"/>
            </w:pPr>
            <w:r>
              <w:t>Q</w:t>
            </w:r>
            <w:r w:rsidRPr="00175533">
              <w:t>uickly see people’s needs and offer appropriate help</w:t>
            </w:r>
          </w:p>
        </w:tc>
        <w:tc>
          <w:tcPr>
            <w:tcW w:w="1627" w:type="pct"/>
            <w:shd w:val="clear" w:color="auto" w:fill="auto"/>
          </w:tcPr>
          <w:p w14:paraId="0A1318CA" w14:textId="77777777" w:rsidR="006A418F" w:rsidRPr="00175533" w:rsidRDefault="006A418F" w:rsidP="00EB3781">
            <w:pPr>
              <w:spacing w:after="60"/>
            </w:pPr>
          </w:p>
        </w:tc>
      </w:tr>
      <w:tr w:rsidR="006A418F" w:rsidRPr="00175533" w14:paraId="287EF6BD" w14:textId="77777777" w:rsidTr="00A31F82">
        <w:trPr>
          <w:trHeight w:val="567"/>
        </w:trPr>
        <w:tc>
          <w:tcPr>
            <w:tcW w:w="3373" w:type="pct"/>
            <w:shd w:val="clear" w:color="auto" w:fill="auto"/>
          </w:tcPr>
          <w:p w14:paraId="420833D9" w14:textId="77777777" w:rsidR="006A418F" w:rsidRPr="00175533" w:rsidRDefault="006A418F" w:rsidP="00EB3781">
            <w:pPr>
              <w:spacing w:after="60"/>
            </w:pPr>
            <w:r>
              <w:t>P</w:t>
            </w:r>
            <w:r w:rsidRPr="00175533">
              <w:t>ut people at ease</w:t>
            </w:r>
          </w:p>
        </w:tc>
        <w:tc>
          <w:tcPr>
            <w:tcW w:w="1627" w:type="pct"/>
            <w:shd w:val="clear" w:color="auto" w:fill="auto"/>
          </w:tcPr>
          <w:p w14:paraId="4FB9DDCE" w14:textId="77777777" w:rsidR="006A418F" w:rsidRPr="00175533" w:rsidRDefault="006A418F" w:rsidP="00EB3781">
            <w:pPr>
              <w:spacing w:after="60"/>
            </w:pPr>
          </w:p>
        </w:tc>
      </w:tr>
      <w:tr w:rsidR="006A418F" w:rsidRPr="00175533" w14:paraId="7608AE5F" w14:textId="77777777" w:rsidTr="00A31F82">
        <w:trPr>
          <w:trHeight w:val="567"/>
        </w:trPr>
        <w:tc>
          <w:tcPr>
            <w:tcW w:w="3373" w:type="pct"/>
            <w:shd w:val="clear" w:color="auto" w:fill="auto"/>
          </w:tcPr>
          <w:p w14:paraId="29CC6E67" w14:textId="77777777" w:rsidR="006A418F" w:rsidRPr="00175533" w:rsidRDefault="006A418F" w:rsidP="00EB3781">
            <w:pPr>
              <w:spacing w:after="60"/>
            </w:pPr>
            <w:r>
              <w:t>R</w:t>
            </w:r>
            <w:r w:rsidRPr="00175533">
              <w:t>esearch information to use in talks</w:t>
            </w:r>
          </w:p>
        </w:tc>
        <w:tc>
          <w:tcPr>
            <w:tcW w:w="1627" w:type="pct"/>
            <w:shd w:val="clear" w:color="auto" w:fill="auto"/>
          </w:tcPr>
          <w:p w14:paraId="22B432AC" w14:textId="77777777" w:rsidR="006A418F" w:rsidRPr="00175533" w:rsidRDefault="006A418F" w:rsidP="00EB3781">
            <w:pPr>
              <w:spacing w:after="60"/>
            </w:pPr>
          </w:p>
        </w:tc>
      </w:tr>
      <w:tr w:rsidR="006A418F" w:rsidRPr="00175533" w14:paraId="5AA50B75" w14:textId="77777777" w:rsidTr="00A31F82">
        <w:trPr>
          <w:trHeight w:val="567"/>
        </w:trPr>
        <w:tc>
          <w:tcPr>
            <w:tcW w:w="3373" w:type="pct"/>
            <w:shd w:val="clear" w:color="auto" w:fill="auto"/>
          </w:tcPr>
          <w:p w14:paraId="46167410" w14:textId="77777777" w:rsidR="006A418F" w:rsidRPr="00175533" w:rsidRDefault="006A418F" w:rsidP="00EB3781">
            <w:pPr>
              <w:spacing w:after="60"/>
            </w:pPr>
            <w:r>
              <w:t>R</w:t>
            </w:r>
            <w:r w:rsidRPr="00175533">
              <w:t>emember relevant facts and stories</w:t>
            </w:r>
          </w:p>
        </w:tc>
        <w:tc>
          <w:tcPr>
            <w:tcW w:w="1627" w:type="pct"/>
            <w:shd w:val="clear" w:color="auto" w:fill="auto"/>
          </w:tcPr>
          <w:p w14:paraId="666F65E6" w14:textId="77777777" w:rsidR="006A418F" w:rsidRPr="00175533" w:rsidRDefault="006A418F" w:rsidP="00EB3781">
            <w:pPr>
              <w:spacing w:after="60"/>
            </w:pPr>
          </w:p>
        </w:tc>
      </w:tr>
      <w:tr w:rsidR="006A418F" w:rsidRPr="00175533" w14:paraId="4996181B" w14:textId="77777777" w:rsidTr="00A31F82">
        <w:trPr>
          <w:trHeight w:val="567"/>
        </w:trPr>
        <w:tc>
          <w:tcPr>
            <w:tcW w:w="3373" w:type="pct"/>
            <w:shd w:val="clear" w:color="auto" w:fill="auto"/>
          </w:tcPr>
          <w:p w14:paraId="08B57EB8" w14:textId="77777777" w:rsidR="006A418F" w:rsidRPr="00175533" w:rsidRDefault="006A418F" w:rsidP="00EB3781">
            <w:pPr>
              <w:spacing w:after="60"/>
            </w:pPr>
            <w:r>
              <w:t>S</w:t>
            </w:r>
            <w:r w:rsidRPr="00175533">
              <w:t>peak fluently and clearly to groups</w:t>
            </w:r>
          </w:p>
        </w:tc>
        <w:tc>
          <w:tcPr>
            <w:tcW w:w="1627" w:type="pct"/>
            <w:shd w:val="clear" w:color="auto" w:fill="auto"/>
          </w:tcPr>
          <w:p w14:paraId="35CB0BF2" w14:textId="77777777" w:rsidR="006A418F" w:rsidRPr="00175533" w:rsidRDefault="006A418F" w:rsidP="00EB3781">
            <w:pPr>
              <w:spacing w:after="60"/>
            </w:pPr>
          </w:p>
        </w:tc>
      </w:tr>
      <w:tr w:rsidR="006A418F" w:rsidRPr="00175533" w14:paraId="7F2A26CB" w14:textId="77777777" w:rsidTr="00A31F82">
        <w:trPr>
          <w:trHeight w:val="567"/>
        </w:trPr>
        <w:tc>
          <w:tcPr>
            <w:tcW w:w="3373" w:type="pct"/>
            <w:shd w:val="clear" w:color="auto" w:fill="auto"/>
          </w:tcPr>
          <w:p w14:paraId="1E27B1CE" w14:textId="77777777" w:rsidR="006A418F" w:rsidRPr="00175533" w:rsidRDefault="006A418F" w:rsidP="00EB3781">
            <w:pPr>
              <w:spacing w:after="60"/>
            </w:pPr>
            <w:r>
              <w:t>Pl</w:t>
            </w:r>
            <w:r w:rsidRPr="00175533">
              <w:t>an and organise activities</w:t>
            </w:r>
          </w:p>
        </w:tc>
        <w:tc>
          <w:tcPr>
            <w:tcW w:w="1627" w:type="pct"/>
            <w:shd w:val="clear" w:color="auto" w:fill="auto"/>
          </w:tcPr>
          <w:p w14:paraId="73DCF82F" w14:textId="77777777" w:rsidR="006A418F" w:rsidRPr="00175533" w:rsidRDefault="006A418F" w:rsidP="00EB3781">
            <w:pPr>
              <w:spacing w:after="60"/>
            </w:pPr>
          </w:p>
        </w:tc>
      </w:tr>
      <w:tr w:rsidR="006A418F" w:rsidRPr="00175533" w14:paraId="1CA6D12C" w14:textId="77777777" w:rsidTr="00A31F82">
        <w:trPr>
          <w:trHeight w:val="567"/>
        </w:trPr>
        <w:tc>
          <w:tcPr>
            <w:tcW w:w="3373" w:type="pct"/>
            <w:shd w:val="clear" w:color="auto" w:fill="auto"/>
          </w:tcPr>
          <w:p w14:paraId="0F1F468A" w14:textId="77777777" w:rsidR="006A418F" w:rsidRPr="00175533" w:rsidRDefault="006A418F" w:rsidP="00EB3781">
            <w:pPr>
              <w:spacing w:after="60"/>
            </w:pPr>
            <w:r>
              <w:t>M</w:t>
            </w:r>
            <w:r w:rsidRPr="00175533">
              <w:t xml:space="preserve">anage time </w:t>
            </w:r>
          </w:p>
        </w:tc>
        <w:tc>
          <w:tcPr>
            <w:tcW w:w="1627" w:type="pct"/>
            <w:shd w:val="clear" w:color="auto" w:fill="auto"/>
          </w:tcPr>
          <w:p w14:paraId="3DE1DB4C" w14:textId="77777777" w:rsidR="006A418F" w:rsidRPr="00175533" w:rsidRDefault="006A418F" w:rsidP="00EB3781">
            <w:pPr>
              <w:spacing w:after="60"/>
            </w:pPr>
          </w:p>
        </w:tc>
      </w:tr>
      <w:tr w:rsidR="006A418F" w:rsidRPr="00175533" w14:paraId="6BB9CE9E" w14:textId="77777777" w:rsidTr="00A31F82">
        <w:trPr>
          <w:trHeight w:val="567"/>
        </w:trPr>
        <w:tc>
          <w:tcPr>
            <w:tcW w:w="3373" w:type="pct"/>
            <w:shd w:val="clear" w:color="auto" w:fill="auto"/>
          </w:tcPr>
          <w:p w14:paraId="46B3414D" w14:textId="77777777" w:rsidR="006A418F" w:rsidRPr="00175533" w:rsidRDefault="006A418F" w:rsidP="00EB3781">
            <w:pPr>
              <w:spacing w:after="60"/>
            </w:pPr>
            <w:r>
              <w:t>A</w:t>
            </w:r>
            <w:r w:rsidRPr="00175533">
              <w:t>nswer questions and provide information</w:t>
            </w:r>
          </w:p>
        </w:tc>
        <w:tc>
          <w:tcPr>
            <w:tcW w:w="1627" w:type="pct"/>
            <w:shd w:val="clear" w:color="auto" w:fill="auto"/>
          </w:tcPr>
          <w:p w14:paraId="65DD0947" w14:textId="77777777" w:rsidR="006A418F" w:rsidRPr="00175533" w:rsidRDefault="006A418F" w:rsidP="00EB3781">
            <w:pPr>
              <w:spacing w:after="60"/>
            </w:pPr>
          </w:p>
        </w:tc>
      </w:tr>
      <w:tr w:rsidR="006A418F" w:rsidRPr="00175533" w14:paraId="241A78F3" w14:textId="77777777" w:rsidTr="00A31F82">
        <w:trPr>
          <w:trHeight w:val="567"/>
        </w:trPr>
        <w:tc>
          <w:tcPr>
            <w:tcW w:w="3373" w:type="pct"/>
            <w:shd w:val="clear" w:color="auto" w:fill="auto"/>
          </w:tcPr>
          <w:p w14:paraId="52387DD5" w14:textId="3A884900" w:rsidR="006A418F" w:rsidRPr="00175533" w:rsidRDefault="006A418F" w:rsidP="00EB3781">
            <w:pPr>
              <w:spacing w:after="60"/>
            </w:pPr>
            <w:r>
              <w:t>Lift heavy items</w:t>
            </w:r>
            <w:r w:rsidR="00EB3781">
              <w:t xml:space="preserve"> of luggage</w:t>
            </w:r>
          </w:p>
        </w:tc>
        <w:tc>
          <w:tcPr>
            <w:tcW w:w="1627" w:type="pct"/>
            <w:shd w:val="clear" w:color="auto" w:fill="auto"/>
          </w:tcPr>
          <w:p w14:paraId="5C4026B9" w14:textId="77777777" w:rsidR="006A418F" w:rsidRPr="00175533" w:rsidRDefault="006A418F" w:rsidP="00EB3781">
            <w:pPr>
              <w:spacing w:after="60"/>
            </w:pPr>
          </w:p>
        </w:tc>
      </w:tr>
      <w:tr w:rsidR="006A418F" w:rsidRPr="00175533" w14:paraId="4F7E7184" w14:textId="77777777" w:rsidTr="00A31F82">
        <w:trPr>
          <w:trHeight w:val="567"/>
        </w:trPr>
        <w:tc>
          <w:tcPr>
            <w:tcW w:w="3373" w:type="pct"/>
            <w:shd w:val="clear" w:color="auto" w:fill="auto"/>
          </w:tcPr>
          <w:p w14:paraId="269ED1C7" w14:textId="77777777" w:rsidR="006A418F" w:rsidRPr="00175533" w:rsidRDefault="006A418F" w:rsidP="00EB3781">
            <w:pPr>
              <w:spacing w:after="60"/>
            </w:pPr>
            <w:r>
              <w:t>A</w:t>
            </w:r>
            <w:r w:rsidRPr="00175533">
              <w:t xml:space="preserve">pply knowledge of culture, history, geography </w:t>
            </w:r>
            <w:r>
              <w:br/>
            </w:r>
            <w:r w:rsidRPr="00175533">
              <w:t>and society</w:t>
            </w:r>
          </w:p>
        </w:tc>
        <w:tc>
          <w:tcPr>
            <w:tcW w:w="1627" w:type="pct"/>
            <w:shd w:val="clear" w:color="auto" w:fill="auto"/>
          </w:tcPr>
          <w:p w14:paraId="35E28E6B" w14:textId="77777777" w:rsidR="006A418F" w:rsidRPr="00175533" w:rsidRDefault="006A418F" w:rsidP="00EB3781">
            <w:pPr>
              <w:spacing w:after="60"/>
            </w:pPr>
          </w:p>
        </w:tc>
      </w:tr>
      <w:tr w:rsidR="006A418F" w:rsidRPr="00175533" w14:paraId="7B57B3B0" w14:textId="77777777" w:rsidTr="00A31F82">
        <w:trPr>
          <w:trHeight w:val="567"/>
        </w:trPr>
        <w:tc>
          <w:tcPr>
            <w:tcW w:w="3373" w:type="pct"/>
            <w:shd w:val="clear" w:color="auto" w:fill="auto"/>
          </w:tcPr>
          <w:p w14:paraId="40D5BC34" w14:textId="77777777" w:rsidR="006A418F" w:rsidRPr="00175533" w:rsidRDefault="006A418F" w:rsidP="00EB3781">
            <w:pPr>
              <w:spacing w:after="60"/>
            </w:pPr>
            <w:r>
              <w:t>T</w:t>
            </w:r>
            <w:r w:rsidRPr="00175533">
              <w:t>ake the lead, show leadership</w:t>
            </w:r>
          </w:p>
        </w:tc>
        <w:tc>
          <w:tcPr>
            <w:tcW w:w="1627" w:type="pct"/>
            <w:shd w:val="clear" w:color="auto" w:fill="auto"/>
          </w:tcPr>
          <w:p w14:paraId="62A1FC44" w14:textId="77777777" w:rsidR="006A418F" w:rsidRPr="00175533" w:rsidRDefault="006A418F" w:rsidP="00EB3781">
            <w:pPr>
              <w:spacing w:after="60"/>
            </w:pPr>
          </w:p>
        </w:tc>
      </w:tr>
      <w:tr w:rsidR="006A418F" w:rsidRPr="00175533" w14:paraId="48098323" w14:textId="77777777" w:rsidTr="00A31F82">
        <w:trPr>
          <w:trHeight w:val="567"/>
        </w:trPr>
        <w:tc>
          <w:tcPr>
            <w:tcW w:w="3373" w:type="pct"/>
            <w:shd w:val="clear" w:color="auto" w:fill="auto"/>
          </w:tcPr>
          <w:p w14:paraId="6E9551DC" w14:textId="77777777" w:rsidR="006A418F" w:rsidRPr="00175533" w:rsidRDefault="006A418F" w:rsidP="00EB3781">
            <w:pPr>
              <w:spacing w:after="60"/>
            </w:pPr>
            <w:r>
              <w:t>M</w:t>
            </w:r>
            <w:r w:rsidRPr="00175533">
              <w:t>ake good decisions</w:t>
            </w:r>
          </w:p>
        </w:tc>
        <w:tc>
          <w:tcPr>
            <w:tcW w:w="1627" w:type="pct"/>
            <w:shd w:val="clear" w:color="auto" w:fill="auto"/>
          </w:tcPr>
          <w:p w14:paraId="7172468D" w14:textId="77777777" w:rsidR="006A418F" w:rsidRPr="00175533" w:rsidRDefault="006A418F" w:rsidP="00EB3781">
            <w:pPr>
              <w:spacing w:after="60"/>
            </w:pPr>
          </w:p>
        </w:tc>
      </w:tr>
      <w:tr w:rsidR="006A418F" w:rsidRPr="00175533" w14:paraId="5AA4395D" w14:textId="77777777" w:rsidTr="00A31F82">
        <w:trPr>
          <w:trHeight w:val="567"/>
        </w:trPr>
        <w:tc>
          <w:tcPr>
            <w:tcW w:w="3373" w:type="pct"/>
            <w:shd w:val="clear" w:color="auto" w:fill="auto"/>
          </w:tcPr>
          <w:p w14:paraId="2FF8AF8E" w14:textId="77777777" w:rsidR="006A418F" w:rsidRPr="00175533" w:rsidRDefault="006A418F" w:rsidP="00EB3781">
            <w:pPr>
              <w:spacing w:after="60"/>
            </w:pPr>
            <w:r>
              <w:t>S</w:t>
            </w:r>
            <w:r w:rsidRPr="00175533">
              <w:t>olve problems</w:t>
            </w:r>
          </w:p>
        </w:tc>
        <w:tc>
          <w:tcPr>
            <w:tcW w:w="1627" w:type="pct"/>
            <w:shd w:val="clear" w:color="auto" w:fill="auto"/>
          </w:tcPr>
          <w:p w14:paraId="7273AC41" w14:textId="77777777" w:rsidR="006A418F" w:rsidRPr="00175533" w:rsidRDefault="006A418F" w:rsidP="00EB3781">
            <w:pPr>
              <w:spacing w:after="60"/>
            </w:pPr>
          </w:p>
        </w:tc>
      </w:tr>
      <w:tr w:rsidR="006A418F" w:rsidRPr="00175533" w14:paraId="364D2D5B" w14:textId="77777777" w:rsidTr="00A31F82">
        <w:trPr>
          <w:trHeight w:val="567"/>
        </w:trPr>
        <w:tc>
          <w:tcPr>
            <w:tcW w:w="3373" w:type="pct"/>
            <w:shd w:val="clear" w:color="auto" w:fill="auto"/>
          </w:tcPr>
          <w:p w14:paraId="69399972" w14:textId="77777777" w:rsidR="006A418F" w:rsidRPr="00175533" w:rsidRDefault="006A418F" w:rsidP="00EB3781">
            <w:pPr>
              <w:spacing w:after="60"/>
            </w:pPr>
            <w:r>
              <w:t>A</w:t>
            </w:r>
            <w:r w:rsidRPr="00175533">
              <w:t>ccept criticism</w:t>
            </w:r>
          </w:p>
        </w:tc>
        <w:tc>
          <w:tcPr>
            <w:tcW w:w="1627" w:type="pct"/>
            <w:shd w:val="clear" w:color="auto" w:fill="auto"/>
          </w:tcPr>
          <w:p w14:paraId="61C0A37F" w14:textId="77777777" w:rsidR="006A418F" w:rsidRPr="00175533" w:rsidRDefault="006A418F" w:rsidP="00EB3781">
            <w:pPr>
              <w:spacing w:after="60"/>
            </w:pPr>
          </w:p>
        </w:tc>
      </w:tr>
      <w:tr w:rsidR="006A418F" w:rsidRPr="00175533" w14:paraId="70553FA2" w14:textId="77777777" w:rsidTr="00A31F82">
        <w:trPr>
          <w:trHeight w:val="567"/>
        </w:trPr>
        <w:tc>
          <w:tcPr>
            <w:tcW w:w="3373" w:type="pct"/>
            <w:shd w:val="clear" w:color="auto" w:fill="auto"/>
          </w:tcPr>
          <w:p w14:paraId="49D1DD51" w14:textId="77777777" w:rsidR="006A418F" w:rsidRPr="00175533" w:rsidRDefault="006A418F" w:rsidP="00EB3781">
            <w:pPr>
              <w:spacing w:after="60"/>
            </w:pPr>
            <w:r>
              <w:t>K</w:t>
            </w:r>
            <w:r w:rsidRPr="00175533">
              <w:t xml:space="preserve">eep calm in emergencies </w:t>
            </w:r>
          </w:p>
        </w:tc>
        <w:tc>
          <w:tcPr>
            <w:tcW w:w="1627" w:type="pct"/>
            <w:shd w:val="clear" w:color="auto" w:fill="auto"/>
          </w:tcPr>
          <w:p w14:paraId="13243D6D" w14:textId="77777777" w:rsidR="006A418F" w:rsidRPr="00175533" w:rsidRDefault="006A418F" w:rsidP="00EB3781">
            <w:pPr>
              <w:spacing w:after="60"/>
            </w:pPr>
          </w:p>
        </w:tc>
      </w:tr>
      <w:tr w:rsidR="006A418F" w:rsidRPr="00175533" w14:paraId="1596A28C" w14:textId="77777777" w:rsidTr="00A31F82">
        <w:trPr>
          <w:trHeight w:val="567"/>
        </w:trPr>
        <w:tc>
          <w:tcPr>
            <w:tcW w:w="3373" w:type="pct"/>
            <w:tcBorders>
              <w:bottom w:val="single" w:sz="4" w:space="0" w:color="D9D9D9" w:themeColor="background1" w:themeShade="D9"/>
            </w:tcBorders>
            <w:shd w:val="clear" w:color="auto" w:fill="auto"/>
          </w:tcPr>
          <w:p w14:paraId="11771D2B" w14:textId="77777777" w:rsidR="006A418F" w:rsidRPr="00175533" w:rsidRDefault="006A418F" w:rsidP="00EB3781">
            <w:pPr>
              <w:spacing w:after="60"/>
            </w:pPr>
            <w:r>
              <w:t>C</w:t>
            </w:r>
            <w:r w:rsidRPr="00175533">
              <w:t>ope when things go wrong</w:t>
            </w:r>
          </w:p>
        </w:tc>
        <w:tc>
          <w:tcPr>
            <w:tcW w:w="1627" w:type="pct"/>
            <w:tcBorders>
              <w:bottom w:val="single" w:sz="4" w:space="0" w:color="D9D9D9" w:themeColor="background1" w:themeShade="D9"/>
            </w:tcBorders>
            <w:shd w:val="clear" w:color="auto" w:fill="auto"/>
          </w:tcPr>
          <w:p w14:paraId="21A6C314" w14:textId="77777777" w:rsidR="006A418F" w:rsidRPr="00175533" w:rsidRDefault="006A418F" w:rsidP="00EB3781">
            <w:pPr>
              <w:spacing w:after="60"/>
            </w:pPr>
          </w:p>
        </w:tc>
      </w:tr>
      <w:tr w:rsidR="00CD67DE" w:rsidRPr="00175533" w14:paraId="205A9EA2" w14:textId="77777777" w:rsidTr="00A31F82">
        <w:trPr>
          <w:trHeight w:val="567"/>
        </w:trPr>
        <w:tc>
          <w:tcPr>
            <w:tcW w:w="3373" w:type="pct"/>
            <w:tcBorders>
              <w:top w:val="single" w:sz="4" w:space="0" w:color="D9D9D9" w:themeColor="background1" w:themeShade="D9"/>
              <w:bottom w:val="nil"/>
              <w:right w:val="nil"/>
            </w:tcBorders>
            <w:shd w:val="clear" w:color="auto" w:fill="auto"/>
          </w:tcPr>
          <w:p w14:paraId="239C2984" w14:textId="2B0BF40E" w:rsidR="00CD67DE" w:rsidRDefault="00CD67DE" w:rsidP="003A7123">
            <w:pPr>
              <w:pStyle w:val="Heading3"/>
              <w:spacing w:before="240" w:after="0"/>
            </w:pPr>
            <w:r>
              <w:t>My job is:</w:t>
            </w:r>
          </w:p>
        </w:tc>
        <w:tc>
          <w:tcPr>
            <w:tcW w:w="1627" w:type="pct"/>
            <w:tcBorders>
              <w:top w:val="single" w:sz="4" w:space="0" w:color="D9D9D9" w:themeColor="background1" w:themeShade="D9"/>
              <w:left w:val="nil"/>
              <w:bottom w:val="nil"/>
            </w:tcBorders>
            <w:shd w:val="clear" w:color="auto" w:fill="auto"/>
          </w:tcPr>
          <w:p w14:paraId="38F1691F" w14:textId="77777777" w:rsidR="00CD67DE" w:rsidRPr="00175533" w:rsidRDefault="00CD67DE" w:rsidP="003A7123">
            <w:pPr>
              <w:spacing w:before="240" w:after="0"/>
            </w:pPr>
          </w:p>
        </w:tc>
      </w:tr>
    </w:tbl>
    <w:p w14:paraId="11000F6E" w14:textId="632CA5D3" w:rsidR="003B1939" w:rsidRPr="002F2B61" w:rsidRDefault="003B1939" w:rsidP="00C03202">
      <w:pPr>
        <w:pStyle w:val="Heading1"/>
      </w:pPr>
      <w:bookmarkStart w:id="22" w:name="_Toc520984156"/>
      <w:r w:rsidRPr="002F2B61">
        <w:lastRenderedPageBreak/>
        <w:t>Twenty years from now</w:t>
      </w:r>
      <w:bookmarkEnd w:id="22"/>
      <w:r w:rsidRPr="002F2B61">
        <w:tab/>
      </w:r>
    </w:p>
    <w:p w14:paraId="4A5CAC07" w14:textId="77777777" w:rsidR="003B1939" w:rsidRPr="002F2B61" w:rsidRDefault="003B1939" w:rsidP="00C03202">
      <w:r w:rsidRPr="002F2B61">
        <w:t xml:space="preserve">Imagine the people in your class in 20 years' time. What could they be doing? </w:t>
      </w:r>
    </w:p>
    <w:p w14:paraId="604063CE" w14:textId="77777777" w:rsidR="003B1939" w:rsidRPr="002F2B61" w:rsidRDefault="003B1939" w:rsidP="00C03202">
      <w:pPr>
        <w:pStyle w:val="normalbullets"/>
      </w:pPr>
      <w:r w:rsidRPr="002F2B61">
        <w:t xml:space="preserve">Work with a partner to look at these jobs. If you think anyone in your class might be interested in a job write their name beside it. </w:t>
      </w:r>
    </w:p>
    <w:p w14:paraId="2141B8D2" w14:textId="77777777" w:rsidR="003B1939" w:rsidRPr="002F2B61" w:rsidRDefault="003B1939" w:rsidP="009133FA">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734"/>
        <w:gridCol w:w="2068"/>
        <w:gridCol w:w="3114"/>
      </w:tblGrid>
      <w:tr w:rsidR="009E0B76" w:rsidRPr="00175533" w14:paraId="616CD8E6" w14:textId="77777777" w:rsidTr="00A31F82">
        <w:trPr>
          <w:trHeight w:val="510"/>
        </w:trPr>
        <w:tc>
          <w:tcPr>
            <w:tcW w:w="1727" w:type="pct"/>
            <w:shd w:val="clear" w:color="auto" w:fill="auto"/>
          </w:tcPr>
          <w:p w14:paraId="715C01BD" w14:textId="77777777" w:rsidR="009E0B76" w:rsidRPr="00175533" w:rsidRDefault="009E0B76" w:rsidP="0056762A">
            <w:pPr>
              <w:pStyle w:val="Heading3"/>
              <w:spacing w:after="60"/>
            </w:pPr>
            <w:r w:rsidRPr="00175533">
              <w:t>Job</w:t>
            </w:r>
          </w:p>
        </w:tc>
        <w:tc>
          <w:tcPr>
            <w:tcW w:w="1306" w:type="pct"/>
            <w:shd w:val="clear" w:color="auto" w:fill="auto"/>
          </w:tcPr>
          <w:p w14:paraId="71BBAB5D" w14:textId="77777777" w:rsidR="009E0B76" w:rsidRPr="00175533" w:rsidRDefault="009E0B76" w:rsidP="0056762A">
            <w:pPr>
              <w:pStyle w:val="Heading3"/>
              <w:spacing w:after="60"/>
            </w:pPr>
            <w:r w:rsidRPr="00175533">
              <w:t>Who</w:t>
            </w:r>
          </w:p>
        </w:tc>
        <w:tc>
          <w:tcPr>
            <w:tcW w:w="1967" w:type="pct"/>
            <w:shd w:val="clear" w:color="auto" w:fill="auto"/>
          </w:tcPr>
          <w:p w14:paraId="47AA0ACB" w14:textId="77777777" w:rsidR="009E0B76" w:rsidRPr="00175533" w:rsidRDefault="009E0B76" w:rsidP="0056762A">
            <w:pPr>
              <w:pStyle w:val="Heading3"/>
              <w:spacing w:after="60"/>
            </w:pPr>
            <w:r w:rsidRPr="00175533">
              <w:t>Why</w:t>
            </w:r>
          </w:p>
        </w:tc>
      </w:tr>
      <w:tr w:rsidR="009E0B76" w:rsidRPr="00175533" w14:paraId="3605D5D6" w14:textId="77777777" w:rsidTr="00A31F82">
        <w:trPr>
          <w:trHeight w:val="522"/>
        </w:trPr>
        <w:tc>
          <w:tcPr>
            <w:tcW w:w="1727" w:type="pct"/>
            <w:shd w:val="clear" w:color="auto" w:fill="auto"/>
          </w:tcPr>
          <w:p w14:paraId="27C9D084" w14:textId="77777777" w:rsidR="009E0B76" w:rsidRPr="00175533" w:rsidRDefault="009E0B76" w:rsidP="0056762A">
            <w:pPr>
              <w:spacing w:after="60"/>
            </w:pPr>
            <w:r>
              <w:t>Fashion designer</w:t>
            </w:r>
          </w:p>
        </w:tc>
        <w:tc>
          <w:tcPr>
            <w:tcW w:w="1306" w:type="pct"/>
            <w:shd w:val="clear" w:color="auto" w:fill="auto"/>
          </w:tcPr>
          <w:p w14:paraId="04510D15" w14:textId="77777777" w:rsidR="009E0B76" w:rsidRPr="00175533" w:rsidRDefault="009E0B76" w:rsidP="0056762A">
            <w:pPr>
              <w:spacing w:after="60"/>
            </w:pPr>
          </w:p>
        </w:tc>
        <w:tc>
          <w:tcPr>
            <w:tcW w:w="1967" w:type="pct"/>
            <w:shd w:val="clear" w:color="auto" w:fill="auto"/>
          </w:tcPr>
          <w:p w14:paraId="346F89CA" w14:textId="77777777" w:rsidR="009E0B76" w:rsidRPr="00175533" w:rsidRDefault="009E0B76" w:rsidP="0056762A">
            <w:pPr>
              <w:spacing w:after="60"/>
            </w:pPr>
          </w:p>
        </w:tc>
      </w:tr>
      <w:tr w:rsidR="009E0B76" w:rsidRPr="00175533" w14:paraId="1CF50963" w14:textId="77777777" w:rsidTr="00A31F82">
        <w:trPr>
          <w:trHeight w:val="522"/>
        </w:trPr>
        <w:tc>
          <w:tcPr>
            <w:tcW w:w="1727" w:type="pct"/>
            <w:shd w:val="clear" w:color="auto" w:fill="auto"/>
          </w:tcPr>
          <w:p w14:paraId="18E94936" w14:textId="77777777" w:rsidR="009E0B76" w:rsidRPr="00175533" w:rsidRDefault="009E0B76" w:rsidP="0056762A">
            <w:pPr>
              <w:spacing w:after="60"/>
            </w:pPr>
            <w:r>
              <w:t>Police officer</w:t>
            </w:r>
          </w:p>
        </w:tc>
        <w:tc>
          <w:tcPr>
            <w:tcW w:w="1306" w:type="pct"/>
            <w:shd w:val="clear" w:color="auto" w:fill="auto"/>
          </w:tcPr>
          <w:p w14:paraId="48AA679F" w14:textId="77777777" w:rsidR="009E0B76" w:rsidRPr="00175533" w:rsidRDefault="009E0B76" w:rsidP="0056762A">
            <w:pPr>
              <w:spacing w:after="60"/>
            </w:pPr>
          </w:p>
        </w:tc>
        <w:tc>
          <w:tcPr>
            <w:tcW w:w="1967" w:type="pct"/>
            <w:shd w:val="clear" w:color="auto" w:fill="auto"/>
          </w:tcPr>
          <w:p w14:paraId="4C5611C8" w14:textId="77777777" w:rsidR="009E0B76" w:rsidRPr="00175533" w:rsidRDefault="009E0B76" w:rsidP="0056762A">
            <w:pPr>
              <w:spacing w:after="60"/>
            </w:pPr>
          </w:p>
        </w:tc>
      </w:tr>
      <w:tr w:rsidR="009E0B76" w:rsidRPr="00175533" w14:paraId="5976EAF5" w14:textId="77777777" w:rsidTr="00A31F82">
        <w:trPr>
          <w:trHeight w:val="522"/>
        </w:trPr>
        <w:tc>
          <w:tcPr>
            <w:tcW w:w="1727" w:type="pct"/>
            <w:shd w:val="clear" w:color="auto" w:fill="auto"/>
          </w:tcPr>
          <w:p w14:paraId="7F75EBBC" w14:textId="77777777" w:rsidR="009E0B76" w:rsidRPr="00175533" w:rsidRDefault="009E0B76" w:rsidP="0056762A">
            <w:pPr>
              <w:spacing w:after="60"/>
            </w:pPr>
            <w:r w:rsidRPr="00175533">
              <w:t xml:space="preserve">Registered </w:t>
            </w:r>
            <w:r>
              <w:t>n</w:t>
            </w:r>
            <w:r w:rsidRPr="00175533">
              <w:t>urse</w:t>
            </w:r>
          </w:p>
        </w:tc>
        <w:tc>
          <w:tcPr>
            <w:tcW w:w="1306" w:type="pct"/>
            <w:shd w:val="clear" w:color="auto" w:fill="auto"/>
          </w:tcPr>
          <w:p w14:paraId="69E18427" w14:textId="77777777" w:rsidR="009E0B76" w:rsidRPr="00175533" w:rsidRDefault="009E0B76" w:rsidP="0056762A">
            <w:pPr>
              <w:spacing w:after="60"/>
            </w:pPr>
          </w:p>
        </w:tc>
        <w:tc>
          <w:tcPr>
            <w:tcW w:w="1967" w:type="pct"/>
            <w:shd w:val="clear" w:color="auto" w:fill="auto"/>
          </w:tcPr>
          <w:p w14:paraId="0B97CBED" w14:textId="77777777" w:rsidR="009E0B76" w:rsidRPr="00175533" w:rsidRDefault="009E0B76" w:rsidP="0056762A">
            <w:pPr>
              <w:spacing w:after="60"/>
            </w:pPr>
          </w:p>
        </w:tc>
      </w:tr>
      <w:tr w:rsidR="009E0B76" w:rsidRPr="00175533" w14:paraId="68265B97" w14:textId="77777777" w:rsidTr="00A31F82">
        <w:trPr>
          <w:trHeight w:val="522"/>
        </w:trPr>
        <w:tc>
          <w:tcPr>
            <w:tcW w:w="1727" w:type="pct"/>
            <w:shd w:val="clear" w:color="auto" w:fill="auto"/>
          </w:tcPr>
          <w:p w14:paraId="4220AB1F" w14:textId="77777777" w:rsidR="009E0B76" w:rsidRPr="00175533" w:rsidRDefault="009E0B76" w:rsidP="0056762A">
            <w:pPr>
              <w:spacing w:after="60"/>
            </w:pPr>
            <w:r w:rsidRPr="00175533">
              <w:t>Electrician</w:t>
            </w:r>
          </w:p>
        </w:tc>
        <w:tc>
          <w:tcPr>
            <w:tcW w:w="1306" w:type="pct"/>
            <w:shd w:val="clear" w:color="auto" w:fill="auto"/>
          </w:tcPr>
          <w:p w14:paraId="7A51903C" w14:textId="77777777" w:rsidR="009E0B76" w:rsidRPr="00175533" w:rsidRDefault="009E0B76" w:rsidP="0056762A">
            <w:pPr>
              <w:spacing w:after="60"/>
            </w:pPr>
          </w:p>
        </w:tc>
        <w:tc>
          <w:tcPr>
            <w:tcW w:w="1967" w:type="pct"/>
            <w:shd w:val="clear" w:color="auto" w:fill="auto"/>
          </w:tcPr>
          <w:p w14:paraId="2617550B" w14:textId="77777777" w:rsidR="009E0B76" w:rsidRPr="00175533" w:rsidRDefault="009E0B76" w:rsidP="0056762A">
            <w:pPr>
              <w:spacing w:after="60"/>
            </w:pPr>
          </w:p>
        </w:tc>
      </w:tr>
      <w:tr w:rsidR="009E0B76" w:rsidRPr="00175533" w14:paraId="5E649394" w14:textId="77777777" w:rsidTr="00A31F82">
        <w:trPr>
          <w:trHeight w:val="522"/>
        </w:trPr>
        <w:tc>
          <w:tcPr>
            <w:tcW w:w="1727" w:type="pct"/>
            <w:shd w:val="clear" w:color="auto" w:fill="auto"/>
          </w:tcPr>
          <w:p w14:paraId="22948C78" w14:textId="77777777" w:rsidR="009E0B76" w:rsidRPr="00175533" w:rsidRDefault="009E0B76" w:rsidP="0056762A">
            <w:pPr>
              <w:spacing w:after="60"/>
            </w:pPr>
            <w:r w:rsidRPr="00175533">
              <w:t xml:space="preserve">Bank </w:t>
            </w:r>
            <w:r>
              <w:t>w</w:t>
            </w:r>
            <w:r w:rsidRPr="00175533">
              <w:t>orker</w:t>
            </w:r>
          </w:p>
        </w:tc>
        <w:tc>
          <w:tcPr>
            <w:tcW w:w="1306" w:type="pct"/>
            <w:shd w:val="clear" w:color="auto" w:fill="auto"/>
          </w:tcPr>
          <w:p w14:paraId="37DD9E8D" w14:textId="77777777" w:rsidR="009E0B76" w:rsidRPr="00175533" w:rsidRDefault="009E0B76" w:rsidP="0056762A">
            <w:pPr>
              <w:spacing w:after="60"/>
            </w:pPr>
          </w:p>
        </w:tc>
        <w:tc>
          <w:tcPr>
            <w:tcW w:w="1967" w:type="pct"/>
            <w:shd w:val="clear" w:color="auto" w:fill="auto"/>
          </w:tcPr>
          <w:p w14:paraId="4C186196" w14:textId="77777777" w:rsidR="009E0B76" w:rsidRPr="00175533" w:rsidRDefault="009E0B76" w:rsidP="0056762A">
            <w:pPr>
              <w:spacing w:after="60"/>
            </w:pPr>
          </w:p>
        </w:tc>
      </w:tr>
      <w:tr w:rsidR="009E0B76" w:rsidRPr="00175533" w14:paraId="3AE1652A" w14:textId="77777777" w:rsidTr="00A31F82">
        <w:trPr>
          <w:trHeight w:val="522"/>
        </w:trPr>
        <w:tc>
          <w:tcPr>
            <w:tcW w:w="1727" w:type="pct"/>
            <w:shd w:val="clear" w:color="auto" w:fill="auto"/>
          </w:tcPr>
          <w:p w14:paraId="537E77AC" w14:textId="77777777" w:rsidR="009E0B76" w:rsidRPr="00175533" w:rsidRDefault="009E0B76" w:rsidP="0056762A">
            <w:pPr>
              <w:spacing w:after="60"/>
            </w:pPr>
            <w:r>
              <w:t>Musician</w:t>
            </w:r>
          </w:p>
        </w:tc>
        <w:tc>
          <w:tcPr>
            <w:tcW w:w="1306" w:type="pct"/>
            <w:shd w:val="clear" w:color="auto" w:fill="auto"/>
          </w:tcPr>
          <w:p w14:paraId="35C1D255" w14:textId="77777777" w:rsidR="009E0B76" w:rsidRPr="00175533" w:rsidRDefault="009E0B76" w:rsidP="0056762A">
            <w:pPr>
              <w:spacing w:after="60"/>
            </w:pPr>
          </w:p>
        </w:tc>
        <w:tc>
          <w:tcPr>
            <w:tcW w:w="1967" w:type="pct"/>
            <w:shd w:val="clear" w:color="auto" w:fill="auto"/>
          </w:tcPr>
          <w:p w14:paraId="67AEE057" w14:textId="77777777" w:rsidR="009E0B76" w:rsidRPr="00175533" w:rsidRDefault="009E0B76" w:rsidP="0056762A">
            <w:pPr>
              <w:spacing w:after="60"/>
            </w:pPr>
          </w:p>
        </w:tc>
      </w:tr>
      <w:tr w:rsidR="009E0B76" w:rsidRPr="00175533" w14:paraId="525CB0B0" w14:textId="77777777" w:rsidTr="00A31F82">
        <w:trPr>
          <w:trHeight w:val="522"/>
        </w:trPr>
        <w:tc>
          <w:tcPr>
            <w:tcW w:w="1727" w:type="pct"/>
            <w:shd w:val="clear" w:color="auto" w:fill="auto"/>
          </w:tcPr>
          <w:p w14:paraId="73F2C3E3" w14:textId="77777777" w:rsidR="009E0B76" w:rsidRPr="00175533" w:rsidRDefault="009E0B76" w:rsidP="0056762A">
            <w:pPr>
              <w:spacing w:after="60"/>
            </w:pPr>
            <w:r w:rsidRPr="00175533">
              <w:t>Urban/</w:t>
            </w:r>
            <w:r>
              <w:t>r</w:t>
            </w:r>
            <w:r w:rsidRPr="00175533">
              <w:t xml:space="preserve">egional </w:t>
            </w:r>
            <w:r>
              <w:t>p</w:t>
            </w:r>
            <w:r w:rsidRPr="00175533">
              <w:t>lanner</w:t>
            </w:r>
          </w:p>
        </w:tc>
        <w:tc>
          <w:tcPr>
            <w:tcW w:w="1306" w:type="pct"/>
            <w:shd w:val="clear" w:color="auto" w:fill="auto"/>
          </w:tcPr>
          <w:p w14:paraId="4351CE2E" w14:textId="77777777" w:rsidR="009E0B76" w:rsidRPr="00175533" w:rsidRDefault="009E0B76" w:rsidP="0056762A">
            <w:pPr>
              <w:spacing w:after="60"/>
            </w:pPr>
          </w:p>
        </w:tc>
        <w:tc>
          <w:tcPr>
            <w:tcW w:w="1967" w:type="pct"/>
            <w:shd w:val="clear" w:color="auto" w:fill="auto"/>
          </w:tcPr>
          <w:p w14:paraId="345F9826" w14:textId="77777777" w:rsidR="009E0B76" w:rsidRPr="00175533" w:rsidRDefault="009E0B76" w:rsidP="0056762A">
            <w:pPr>
              <w:spacing w:after="60"/>
            </w:pPr>
          </w:p>
        </w:tc>
      </w:tr>
      <w:tr w:rsidR="009E0B76" w:rsidRPr="00175533" w14:paraId="62F2930C" w14:textId="77777777" w:rsidTr="00A31F82">
        <w:trPr>
          <w:trHeight w:val="522"/>
        </w:trPr>
        <w:tc>
          <w:tcPr>
            <w:tcW w:w="1727" w:type="pct"/>
            <w:shd w:val="clear" w:color="auto" w:fill="auto"/>
          </w:tcPr>
          <w:p w14:paraId="48F32355" w14:textId="77777777" w:rsidR="009E0B76" w:rsidRPr="00175533" w:rsidRDefault="009E0B76" w:rsidP="0056762A">
            <w:pPr>
              <w:spacing w:after="60"/>
            </w:pPr>
            <w:r>
              <w:t>Cabinet maker</w:t>
            </w:r>
          </w:p>
        </w:tc>
        <w:tc>
          <w:tcPr>
            <w:tcW w:w="1306" w:type="pct"/>
            <w:shd w:val="clear" w:color="auto" w:fill="auto"/>
          </w:tcPr>
          <w:p w14:paraId="329F5417" w14:textId="77777777" w:rsidR="009E0B76" w:rsidRPr="00175533" w:rsidRDefault="009E0B76" w:rsidP="0056762A">
            <w:pPr>
              <w:spacing w:after="60"/>
            </w:pPr>
          </w:p>
        </w:tc>
        <w:tc>
          <w:tcPr>
            <w:tcW w:w="1967" w:type="pct"/>
            <w:shd w:val="clear" w:color="auto" w:fill="auto"/>
          </w:tcPr>
          <w:p w14:paraId="2569B286" w14:textId="77777777" w:rsidR="009E0B76" w:rsidRPr="00175533" w:rsidRDefault="009E0B76" w:rsidP="0056762A">
            <w:pPr>
              <w:spacing w:after="60"/>
            </w:pPr>
          </w:p>
        </w:tc>
      </w:tr>
      <w:tr w:rsidR="009E0B76" w:rsidRPr="00175533" w14:paraId="6B02EC57" w14:textId="77777777" w:rsidTr="00A31F82">
        <w:trPr>
          <w:trHeight w:val="522"/>
        </w:trPr>
        <w:tc>
          <w:tcPr>
            <w:tcW w:w="1727" w:type="pct"/>
            <w:shd w:val="clear" w:color="auto" w:fill="auto"/>
          </w:tcPr>
          <w:p w14:paraId="0F00216F" w14:textId="77777777" w:rsidR="009E0B76" w:rsidRPr="00175533" w:rsidRDefault="009E0B76" w:rsidP="0056762A">
            <w:pPr>
              <w:spacing w:after="60"/>
            </w:pPr>
            <w:r>
              <w:t>Property manager</w:t>
            </w:r>
          </w:p>
        </w:tc>
        <w:tc>
          <w:tcPr>
            <w:tcW w:w="1306" w:type="pct"/>
            <w:shd w:val="clear" w:color="auto" w:fill="auto"/>
          </w:tcPr>
          <w:p w14:paraId="130F4C49" w14:textId="77777777" w:rsidR="009E0B76" w:rsidRPr="00175533" w:rsidRDefault="009E0B76" w:rsidP="0056762A">
            <w:pPr>
              <w:spacing w:after="60"/>
            </w:pPr>
          </w:p>
        </w:tc>
        <w:tc>
          <w:tcPr>
            <w:tcW w:w="1967" w:type="pct"/>
            <w:shd w:val="clear" w:color="auto" w:fill="auto"/>
          </w:tcPr>
          <w:p w14:paraId="4CEE3F65" w14:textId="77777777" w:rsidR="009E0B76" w:rsidRPr="00175533" w:rsidRDefault="009E0B76" w:rsidP="0056762A">
            <w:pPr>
              <w:spacing w:after="60"/>
            </w:pPr>
          </w:p>
        </w:tc>
      </w:tr>
      <w:tr w:rsidR="009E0B76" w:rsidRPr="00175533" w14:paraId="7652CAB7" w14:textId="77777777" w:rsidTr="00A31F82">
        <w:trPr>
          <w:trHeight w:val="522"/>
        </w:trPr>
        <w:tc>
          <w:tcPr>
            <w:tcW w:w="1727" w:type="pct"/>
            <w:shd w:val="clear" w:color="auto" w:fill="auto"/>
          </w:tcPr>
          <w:p w14:paraId="6A31BFF6" w14:textId="77777777" w:rsidR="009E0B76" w:rsidRPr="00175533" w:rsidRDefault="009E0B76" w:rsidP="0056762A">
            <w:pPr>
              <w:spacing w:after="60"/>
            </w:pPr>
            <w:r>
              <w:t>Farmer</w:t>
            </w:r>
          </w:p>
        </w:tc>
        <w:tc>
          <w:tcPr>
            <w:tcW w:w="1306" w:type="pct"/>
            <w:shd w:val="clear" w:color="auto" w:fill="auto"/>
          </w:tcPr>
          <w:p w14:paraId="119E3209" w14:textId="77777777" w:rsidR="009E0B76" w:rsidRPr="00175533" w:rsidRDefault="009E0B76" w:rsidP="0056762A">
            <w:pPr>
              <w:spacing w:after="60"/>
            </w:pPr>
          </w:p>
        </w:tc>
        <w:tc>
          <w:tcPr>
            <w:tcW w:w="1967" w:type="pct"/>
            <w:shd w:val="clear" w:color="auto" w:fill="auto"/>
          </w:tcPr>
          <w:p w14:paraId="7CF24BCC" w14:textId="77777777" w:rsidR="009E0B76" w:rsidRPr="00175533" w:rsidRDefault="009E0B76" w:rsidP="0056762A">
            <w:pPr>
              <w:spacing w:after="60"/>
            </w:pPr>
          </w:p>
        </w:tc>
      </w:tr>
      <w:tr w:rsidR="009E0B76" w:rsidRPr="00175533" w14:paraId="087112A3" w14:textId="77777777" w:rsidTr="00A31F82">
        <w:trPr>
          <w:trHeight w:val="522"/>
        </w:trPr>
        <w:tc>
          <w:tcPr>
            <w:tcW w:w="1727" w:type="pct"/>
            <w:shd w:val="clear" w:color="auto" w:fill="auto"/>
          </w:tcPr>
          <w:p w14:paraId="6137C730" w14:textId="77777777" w:rsidR="009E0B76" w:rsidRPr="00175533" w:rsidRDefault="009E0B76" w:rsidP="0056762A">
            <w:pPr>
              <w:spacing w:after="60"/>
            </w:pPr>
            <w:r w:rsidRPr="00175533">
              <w:t>Builder</w:t>
            </w:r>
          </w:p>
        </w:tc>
        <w:tc>
          <w:tcPr>
            <w:tcW w:w="1306" w:type="pct"/>
            <w:shd w:val="clear" w:color="auto" w:fill="auto"/>
          </w:tcPr>
          <w:p w14:paraId="33E16E41" w14:textId="77777777" w:rsidR="009E0B76" w:rsidRPr="00175533" w:rsidRDefault="009E0B76" w:rsidP="0056762A">
            <w:pPr>
              <w:spacing w:after="60"/>
            </w:pPr>
          </w:p>
        </w:tc>
        <w:tc>
          <w:tcPr>
            <w:tcW w:w="1967" w:type="pct"/>
            <w:shd w:val="clear" w:color="auto" w:fill="auto"/>
          </w:tcPr>
          <w:p w14:paraId="6A4F8A14" w14:textId="77777777" w:rsidR="009E0B76" w:rsidRPr="00175533" w:rsidRDefault="009E0B76" w:rsidP="0056762A">
            <w:pPr>
              <w:spacing w:after="60"/>
            </w:pPr>
          </w:p>
        </w:tc>
      </w:tr>
      <w:tr w:rsidR="009E0B76" w:rsidRPr="00175533" w14:paraId="13C4367B" w14:textId="77777777" w:rsidTr="00A31F82">
        <w:trPr>
          <w:trHeight w:val="522"/>
        </w:trPr>
        <w:tc>
          <w:tcPr>
            <w:tcW w:w="1727" w:type="pct"/>
            <w:shd w:val="clear" w:color="auto" w:fill="auto"/>
          </w:tcPr>
          <w:p w14:paraId="74E4A3DF" w14:textId="77777777" w:rsidR="009E0B76" w:rsidRPr="00175533" w:rsidRDefault="009E0B76" w:rsidP="0056762A">
            <w:pPr>
              <w:spacing w:after="60"/>
            </w:pPr>
            <w:r>
              <w:t>Paramedic</w:t>
            </w:r>
          </w:p>
        </w:tc>
        <w:tc>
          <w:tcPr>
            <w:tcW w:w="1306" w:type="pct"/>
            <w:shd w:val="clear" w:color="auto" w:fill="auto"/>
          </w:tcPr>
          <w:p w14:paraId="026F85BF" w14:textId="77777777" w:rsidR="009E0B76" w:rsidRPr="00175533" w:rsidRDefault="009E0B76" w:rsidP="0056762A">
            <w:pPr>
              <w:spacing w:after="60"/>
            </w:pPr>
          </w:p>
        </w:tc>
        <w:tc>
          <w:tcPr>
            <w:tcW w:w="1967" w:type="pct"/>
            <w:shd w:val="clear" w:color="auto" w:fill="auto"/>
          </w:tcPr>
          <w:p w14:paraId="0B6A9AE0" w14:textId="77777777" w:rsidR="009E0B76" w:rsidRPr="00175533" w:rsidRDefault="009E0B76" w:rsidP="0056762A">
            <w:pPr>
              <w:spacing w:after="60"/>
            </w:pPr>
          </w:p>
        </w:tc>
      </w:tr>
      <w:tr w:rsidR="009E0B76" w:rsidRPr="00175533" w14:paraId="7E94995A" w14:textId="77777777" w:rsidTr="00A31F82">
        <w:trPr>
          <w:trHeight w:val="522"/>
        </w:trPr>
        <w:tc>
          <w:tcPr>
            <w:tcW w:w="1727" w:type="pct"/>
            <w:shd w:val="clear" w:color="auto" w:fill="auto"/>
          </w:tcPr>
          <w:p w14:paraId="696AD281" w14:textId="77777777" w:rsidR="009E0B76" w:rsidRPr="00845222" w:rsidRDefault="009E0B76" w:rsidP="0056762A">
            <w:pPr>
              <w:spacing w:after="60"/>
            </w:pPr>
            <w:r w:rsidRPr="00845222">
              <w:t xml:space="preserve">Early </w:t>
            </w:r>
            <w:r>
              <w:t>c</w:t>
            </w:r>
            <w:r w:rsidRPr="00845222">
              <w:t xml:space="preserve">hildhood </w:t>
            </w:r>
            <w:r>
              <w:t>t</w:t>
            </w:r>
            <w:r w:rsidRPr="00845222">
              <w:t>eacher</w:t>
            </w:r>
          </w:p>
        </w:tc>
        <w:tc>
          <w:tcPr>
            <w:tcW w:w="1306" w:type="pct"/>
            <w:shd w:val="clear" w:color="auto" w:fill="auto"/>
          </w:tcPr>
          <w:p w14:paraId="421A9AE8" w14:textId="77777777" w:rsidR="009E0B76" w:rsidRPr="00175533" w:rsidRDefault="009E0B76" w:rsidP="0056762A">
            <w:pPr>
              <w:spacing w:after="60"/>
            </w:pPr>
          </w:p>
        </w:tc>
        <w:tc>
          <w:tcPr>
            <w:tcW w:w="1967" w:type="pct"/>
            <w:shd w:val="clear" w:color="auto" w:fill="auto"/>
          </w:tcPr>
          <w:p w14:paraId="11B597FE" w14:textId="77777777" w:rsidR="009E0B76" w:rsidRPr="00175533" w:rsidRDefault="009E0B76" w:rsidP="0056762A">
            <w:pPr>
              <w:spacing w:after="60"/>
            </w:pPr>
          </w:p>
        </w:tc>
      </w:tr>
      <w:tr w:rsidR="009E0B76" w:rsidRPr="00175533" w14:paraId="7AD96AA8" w14:textId="77777777" w:rsidTr="00A31F82">
        <w:trPr>
          <w:trHeight w:val="522"/>
        </w:trPr>
        <w:tc>
          <w:tcPr>
            <w:tcW w:w="1727" w:type="pct"/>
            <w:shd w:val="clear" w:color="auto" w:fill="auto"/>
          </w:tcPr>
          <w:p w14:paraId="25CC06BC" w14:textId="77777777" w:rsidR="009E0B76" w:rsidRPr="00175533" w:rsidRDefault="009E0B76" w:rsidP="0056762A">
            <w:pPr>
              <w:spacing w:after="60"/>
            </w:pPr>
            <w:r>
              <w:t>Software developer</w:t>
            </w:r>
          </w:p>
        </w:tc>
        <w:tc>
          <w:tcPr>
            <w:tcW w:w="1306" w:type="pct"/>
            <w:shd w:val="clear" w:color="auto" w:fill="auto"/>
          </w:tcPr>
          <w:p w14:paraId="1F2B29A6" w14:textId="77777777" w:rsidR="009E0B76" w:rsidRPr="00175533" w:rsidRDefault="009E0B76" w:rsidP="0056762A">
            <w:pPr>
              <w:spacing w:after="60"/>
            </w:pPr>
          </w:p>
        </w:tc>
        <w:tc>
          <w:tcPr>
            <w:tcW w:w="1967" w:type="pct"/>
            <w:shd w:val="clear" w:color="auto" w:fill="auto"/>
          </w:tcPr>
          <w:p w14:paraId="55E9867E" w14:textId="77777777" w:rsidR="009E0B76" w:rsidRPr="00175533" w:rsidRDefault="009E0B76" w:rsidP="0056762A">
            <w:pPr>
              <w:spacing w:after="60"/>
            </w:pPr>
          </w:p>
        </w:tc>
      </w:tr>
      <w:tr w:rsidR="009E0B76" w:rsidRPr="00175533" w14:paraId="7C3D910A" w14:textId="77777777" w:rsidTr="00A31F82">
        <w:trPr>
          <w:trHeight w:val="522"/>
        </w:trPr>
        <w:tc>
          <w:tcPr>
            <w:tcW w:w="1727" w:type="pct"/>
            <w:shd w:val="clear" w:color="auto" w:fill="auto"/>
          </w:tcPr>
          <w:p w14:paraId="01DDBBE7" w14:textId="77777777" w:rsidR="009E0B76" w:rsidRPr="00175533" w:rsidRDefault="009E0B76" w:rsidP="0056762A">
            <w:pPr>
              <w:spacing w:after="60"/>
            </w:pPr>
            <w:r>
              <w:t>Marketing specialist</w:t>
            </w:r>
          </w:p>
        </w:tc>
        <w:tc>
          <w:tcPr>
            <w:tcW w:w="1306" w:type="pct"/>
            <w:shd w:val="clear" w:color="auto" w:fill="auto"/>
          </w:tcPr>
          <w:p w14:paraId="327E2C9D" w14:textId="77777777" w:rsidR="009E0B76" w:rsidRPr="00175533" w:rsidRDefault="009E0B76" w:rsidP="0056762A">
            <w:pPr>
              <w:spacing w:after="60"/>
            </w:pPr>
          </w:p>
        </w:tc>
        <w:tc>
          <w:tcPr>
            <w:tcW w:w="1967" w:type="pct"/>
            <w:shd w:val="clear" w:color="auto" w:fill="auto"/>
          </w:tcPr>
          <w:p w14:paraId="2D825682" w14:textId="77777777" w:rsidR="009E0B76" w:rsidRPr="00175533" w:rsidRDefault="009E0B76" w:rsidP="0056762A">
            <w:pPr>
              <w:spacing w:after="60"/>
            </w:pPr>
          </w:p>
        </w:tc>
      </w:tr>
      <w:tr w:rsidR="009E0B76" w:rsidRPr="00175533" w14:paraId="12B4E982" w14:textId="77777777" w:rsidTr="00A31F82">
        <w:trPr>
          <w:trHeight w:val="522"/>
        </w:trPr>
        <w:tc>
          <w:tcPr>
            <w:tcW w:w="1727" w:type="pct"/>
            <w:shd w:val="clear" w:color="auto" w:fill="auto"/>
          </w:tcPr>
          <w:p w14:paraId="60F22856" w14:textId="77777777" w:rsidR="009E0B76" w:rsidRPr="00175533" w:rsidRDefault="009E0B76" w:rsidP="0056762A">
            <w:pPr>
              <w:spacing w:after="60"/>
            </w:pPr>
            <w:r w:rsidRPr="00175533">
              <w:t>Copywriter</w:t>
            </w:r>
          </w:p>
        </w:tc>
        <w:tc>
          <w:tcPr>
            <w:tcW w:w="1306" w:type="pct"/>
            <w:shd w:val="clear" w:color="auto" w:fill="auto"/>
          </w:tcPr>
          <w:p w14:paraId="45026740" w14:textId="77777777" w:rsidR="009E0B76" w:rsidRPr="00175533" w:rsidRDefault="009E0B76" w:rsidP="0056762A">
            <w:pPr>
              <w:spacing w:after="60"/>
            </w:pPr>
          </w:p>
        </w:tc>
        <w:tc>
          <w:tcPr>
            <w:tcW w:w="1967" w:type="pct"/>
            <w:shd w:val="clear" w:color="auto" w:fill="auto"/>
          </w:tcPr>
          <w:p w14:paraId="083FCD55" w14:textId="77777777" w:rsidR="009E0B76" w:rsidRPr="00175533" w:rsidRDefault="009E0B76" w:rsidP="0056762A">
            <w:pPr>
              <w:spacing w:after="60"/>
            </w:pPr>
          </w:p>
        </w:tc>
      </w:tr>
      <w:tr w:rsidR="009E0B76" w:rsidRPr="00175533" w14:paraId="1E0C1DBB" w14:textId="77777777" w:rsidTr="00A31F82">
        <w:trPr>
          <w:trHeight w:val="522"/>
        </w:trPr>
        <w:tc>
          <w:tcPr>
            <w:tcW w:w="1727" w:type="pct"/>
            <w:shd w:val="clear" w:color="auto" w:fill="auto"/>
          </w:tcPr>
          <w:p w14:paraId="416ED979" w14:textId="77777777" w:rsidR="009E0B76" w:rsidRPr="00175533" w:rsidRDefault="009E0B76" w:rsidP="0056762A">
            <w:pPr>
              <w:spacing w:after="60"/>
            </w:pPr>
            <w:r>
              <w:t>Animator</w:t>
            </w:r>
          </w:p>
        </w:tc>
        <w:tc>
          <w:tcPr>
            <w:tcW w:w="1306" w:type="pct"/>
            <w:shd w:val="clear" w:color="auto" w:fill="auto"/>
          </w:tcPr>
          <w:p w14:paraId="5499C81A" w14:textId="77777777" w:rsidR="009E0B76" w:rsidRPr="00175533" w:rsidRDefault="009E0B76" w:rsidP="0056762A">
            <w:pPr>
              <w:spacing w:after="60"/>
            </w:pPr>
          </w:p>
        </w:tc>
        <w:tc>
          <w:tcPr>
            <w:tcW w:w="1967" w:type="pct"/>
            <w:shd w:val="clear" w:color="auto" w:fill="auto"/>
          </w:tcPr>
          <w:p w14:paraId="2A9E82C9" w14:textId="77777777" w:rsidR="009E0B76" w:rsidRPr="00175533" w:rsidRDefault="009E0B76" w:rsidP="0056762A">
            <w:pPr>
              <w:spacing w:after="60"/>
            </w:pPr>
          </w:p>
        </w:tc>
      </w:tr>
      <w:tr w:rsidR="009E0B76" w:rsidRPr="00175533" w14:paraId="2D131A40" w14:textId="77777777" w:rsidTr="00A31F82">
        <w:trPr>
          <w:trHeight w:val="522"/>
        </w:trPr>
        <w:tc>
          <w:tcPr>
            <w:tcW w:w="1727" w:type="pct"/>
            <w:shd w:val="clear" w:color="auto" w:fill="auto"/>
          </w:tcPr>
          <w:p w14:paraId="51DD5810" w14:textId="77777777" w:rsidR="009E0B76" w:rsidRPr="00175533" w:rsidRDefault="009E0B76" w:rsidP="0056762A">
            <w:pPr>
              <w:spacing w:after="60"/>
            </w:pPr>
            <w:r w:rsidRPr="00175533">
              <w:t>Shearer</w:t>
            </w:r>
          </w:p>
        </w:tc>
        <w:tc>
          <w:tcPr>
            <w:tcW w:w="1306" w:type="pct"/>
            <w:shd w:val="clear" w:color="auto" w:fill="auto"/>
          </w:tcPr>
          <w:p w14:paraId="33884271" w14:textId="77777777" w:rsidR="009E0B76" w:rsidRPr="00175533" w:rsidRDefault="009E0B76" w:rsidP="0056762A">
            <w:pPr>
              <w:spacing w:after="60"/>
            </w:pPr>
          </w:p>
        </w:tc>
        <w:tc>
          <w:tcPr>
            <w:tcW w:w="1967" w:type="pct"/>
            <w:shd w:val="clear" w:color="auto" w:fill="auto"/>
          </w:tcPr>
          <w:p w14:paraId="0D69C0B8" w14:textId="77777777" w:rsidR="009E0B76" w:rsidRPr="00175533" w:rsidRDefault="009E0B76" w:rsidP="0056762A">
            <w:pPr>
              <w:spacing w:after="60"/>
            </w:pPr>
          </w:p>
        </w:tc>
      </w:tr>
      <w:tr w:rsidR="009E0B76" w:rsidRPr="00175533" w14:paraId="1AC73DCC" w14:textId="77777777" w:rsidTr="00A31F82">
        <w:trPr>
          <w:trHeight w:val="522"/>
        </w:trPr>
        <w:tc>
          <w:tcPr>
            <w:tcW w:w="1727" w:type="pct"/>
            <w:shd w:val="clear" w:color="auto" w:fill="auto"/>
          </w:tcPr>
          <w:p w14:paraId="50E2E70F" w14:textId="77777777" w:rsidR="009E0B76" w:rsidRPr="00845222" w:rsidRDefault="009E0B76" w:rsidP="0056762A">
            <w:pPr>
              <w:spacing w:after="60"/>
            </w:pPr>
            <w:r w:rsidRPr="00845222">
              <w:t xml:space="preserve">Environmental </w:t>
            </w:r>
            <w:r>
              <w:t>s</w:t>
            </w:r>
            <w:r w:rsidRPr="00845222">
              <w:t>cientist</w:t>
            </w:r>
          </w:p>
        </w:tc>
        <w:tc>
          <w:tcPr>
            <w:tcW w:w="1306" w:type="pct"/>
            <w:shd w:val="clear" w:color="auto" w:fill="auto"/>
          </w:tcPr>
          <w:p w14:paraId="2BC7142D" w14:textId="77777777" w:rsidR="009E0B76" w:rsidRPr="00175533" w:rsidRDefault="009E0B76" w:rsidP="0056762A">
            <w:pPr>
              <w:spacing w:after="60"/>
            </w:pPr>
          </w:p>
        </w:tc>
        <w:tc>
          <w:tcPr>
            <w:tcW w:w="1967" w:type="pct"/>
            <w:shd w:val="clear" w:color="auto" w:fill="auto"/>
          </w:tcPr>
          <w:p w14:paraId="0F5DC124" w14:textId="77777777" w:rsidR="009E0B76" w:rsidRPr="00175533" w:rsidRDefault="009E0B76" w:rsidP="0056762A">
            <w:pPr>
              <w:spacing w:after="60"/>
            </w:pPr>
          </w:p>
        </w:tc>
      </w:tr>
      <w:tr w:rsidR="009E0B76" w:rsidRPr="00175533" w14:paraId="455FB438" w14:textId="77777777" w:rsidTr="00A31F82">
        <w:trPr>
          <w:trHeight w:val="522"/>
        </w:trPr>
        <w:tc>
          <w:tcPr>
            <w:tcW w:w="1727" w:type="pct"/>
            <w:shd w:val="clear" w:color="auto" w:fill="auto"/>
          </w:tcPr>
          <w:p w14:paraId="689A8C08" w14:textId="77777777" w:rsidR="009E0B76" w:rsidRPr="00845222" w:rsidRDefault="009E0B76" w:rsidP="0056762A">
            <w:pPr>
              <w:spacing w:after="60"/>
            </w:pPr>
            <w:r>
              <w:t>Automotive technician</w:t>
            </w:r>
          </w:p>
        </w:tc>
        <w:tc>
          <w:tcPr>
            <w:tcW w:w="1306" w:type="pct"/>
            <w:shd w:val="clear" w:color="auto" w:fill="auto"/>
          </w:tcPr>
          <w:p w14:paraId="0BFAEF58" w14:textId="77777777" w:rsidR="009E0B76" w:rsidRPr="00175533" w:rsidRDefault="009E0B76" w:rsidP="0056762A">
            <w:pPr>
              <w:spacing w:after="60"/>
            </w:pPr>
          </w:p>
        </w:tc>
        <w:tc>
          <w:tcPr>
            <w:tcW w:w="1967" w:type="pct"/>
            <w:shd w:val="clear" w:color="auto" w:fill="auto"/>
          </w:tcPr>
          <w:p w14:paraId="34BCADAE" w14:textId="77777777" w:rsidR="009E0B76" w:rsidRPr="00175533" w:rsidRDefault="009E0B76" w:rsidP="0056762A">
            <w:pPr>
              <w:spacing w:after="60"/>
            </w:pPr>
          </w:p>
        </w:tc>
      </w:tr>
      <w:tr w:rsidR="009E0B76" w:rsidRPr="00175533" w14:paraId="22CC007F" w14:textId="77777777" w:rsidTr="00A31F82">
        <w:trPr>
          <w:trHeight w:val="454"/>
        </w:trPr>
        <w:tc>
          <w:tcPr>
            <w:tcW w:w="1727" w:type="pct"/>
            <w:shd w:val="clear" w:color="auto" w:fill="auto"/>
          </w:tcPr>
          <w:p w14:paraId="0391912E" w14:textId="77777777" w:rsidR="009E0B76" w:rsidRPr="00175533" w:rsidRDefault="009E0B76" w:rsidP="0056762A">
            <w:pPr>
              <w:spacing w:after="60"/>
            </w:pPr>
            <w:r>
              <w:t>Elected government representative</w:t>
            </w:r>
          </w:p>
        </w:tc>
        <w:tc>
          <w:tcPr>
            <w:tcW w:w="1306" w:type="pct"/>
            <w:shd w:val="clear" w:color="auto" w:fill="auto"/>
          </w:tcPr>
          <w:p w14:paraId="027B341B" w14:textId="77777777" w:rsidR="009E0B76" w:rsidRPr="00175533" w:rsidRDefault="009E0B76" w:rsidP="0056762A">
            <w:pPr>
              <w:spacing w:after="60"/>
            </w:pPr>
          </w:p>
        </w:tc>
        <w:tc>
          <w:tcPr>
            <w:tcW w:w="1967" w:type="pct"/>
            <w:shd w:val="clear" w:color="auto" w:fill="auto"/>
          </w:tcPr>
          <w:p w14:paraId="4B8AB198" w14:textId="77777777" w:rsidR="009E0B76" w:rsidRPr="00175533" w:rsidRDefault="009E0B76" w:rsidP="0056762A">
            <w:pPr>
              <w:spacing w:after="60"/>
            </w:pPr>
          </w:p>
        </w:tc>
      </w:tr>
    </w:tbl>
    <w:p w14:paraId="073BBE50" w14:textId="033062DD" w:rsidR="003B1939" w:rsidRPr="002F2B61" w:rsidRDefault="003B1939" w:rsidP="00C03202">
      <w:pPr>
        <w:pStyle w:val="Heading1"/>
      </w:pPr>
      <w:bookmarkStart w:id="23" w:name="_Toc520984157"/>
      <w:r w:rsidRPr="002F2B61">
        <w:lastRenderedPageBreak/>
        <w:t>Pathways for learning</w:t>
      </w:r>
      <w:bookmarkEnd w:id="23"/>
    </w:p>
    <w:p w14:paraId="1A00C30E" w14:textId="77777777" w:rsidR="003B1939" w:rsidRPr="002F2B61" w:rsidRDefault="003B1939" w:rsidP="00C03202">
      <w:r w:rsidRPr="002F2B61">
        <w:t xml:space="preserve">Secondary school is the next step in your pathway. Here's an idea of what comes after that. </w:t>
      </w:r>
    </w:p>
    <w:p w14:paraId="1A0CD4F8" w14:textId="77777777" w:rsidR="003B1939" w:rsidRPr="002F2B61" w:rsidRDefault="00710E02" w:rsidP="009133FA">
      <w:pPr>
        <w:pStyle w:val="Space"/>
      </w:pPr>
      <w:r w:rsidRPr="006F5877">
        <w:rPr>
          <w:noProof/>
          <w:lang w:eastAsia="en-NZ"/>
        </w:rPr>
        <mc:AlternateContent>
          <mc:Choice Requires="wps">
            <w:drawing>
              <wp:anchor distT="0" distB="0" distL="114300" distR="114300" simplePos="0" relativeHeight="251676672" behindDoc="1" locked="0" layoutInCell="1" allowOverlap="1" wp14:anchorId="4AE8B157" wp14:editId="5BE83B75">
                <wp:simplePos x="0" y="0"/>
                <wp:positionH relativeFrom="column">
                  <wp:posOffset>-538019</wp:posOffset>
                </wp:positionH>
                <wp:positionV relativeFrom="paragraph">
                  <wp:posOffset>233680</wp:posOffset>
                </wp:positionV>
                <wp:extent cx="2906038" cy="3689350"/>
                <wp:effectExtent l="0" t="0" r="8890" b="6350"/>
                <wp:wrapNone/>
                <wp:docPr id="1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6038" cy="3689350"/>
                        </a:xfrm>
                        <a:prstGeom prst="downArrow">
                          <a:avLst>
                            <a:gd name="adj1" fmla="val 65420"/>
                            <a:gd name="adj2" fmla="val 58981"/>
                          </a:avLst>
                        </a:prstGeom>
                        <a:solidFill>
                          <a:schemeClr val="bg1">
                            <a:lumMod val="95000"/>
                          </a:schemeClr>
                        </a:solidFill>
                        <a:ln w="25400" cap="flat" cmpd="sng" algn="ctr">
                          <a:noFill/>
                          <a:prstDash val="solid"/>
                        </a:ln>
                        <a:effectLst>
                          <a:softEdge rad="3175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98E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42.35pt;margin-top:18.4pt;width:228.8pt;height:29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" adj="11565,3735" fillcolor="#f2f2f2 [3052]" stroked="f" strokeweight="2pt">
                <v:path arrowok="t"/>
              </v:shape>
            </w:pict>
          </mc:Fallback>
        </mc:AlternateContent>
      </w:r>
    </w:p>
    <w:tbl>
      <w:tblPr>
        <w:tblW w:w="4754" w:type="pct"/>
        <w:tblInd w:w="426" w:type="dxa"/>
        <w:tblBorders>
          <w:bottom w:val="single" w:sz="4" w:space="0" w:color="D9D9D9" w:themeColor="background1" w:themeShade="D9"/>
          <w:insideH w:val="single" w:sz="4" w:space="0" w:color="D9D9D9" w:themeColor="background1" w:themeShade="D9"/>
        </w:tblBorders>
        <w:tblLook w:val="04A0" w:firstRow="1" w:lastRow="0" w:firstColumn="1" w:lastColumn="0" w:noHBand="0" w:noVBand="1"/>
      </w:tblPr>
      <w:tblGrid>
        <w:gridCol w:w="2620"/>
        <w:gridCol w:w="443"/>
        <w:gridCol w:w="4464"/>
      </w:tblGrid>
      <w:tr w:rsidR="00F07C99" w:rsidRPr="00175533" w14:paraId="62761555" w14:textId="77777777" w:rsidTr="00EE0E26">
        <w:trPr>
          <w:trHeight w:val="397"/>
        </w:trPr>
        <w:tc>
          <w:tcPr>
            <w:tcW w:w="1741" w:type="pct"/>
            <w:tcBorders>
              <w:top w:val="nil"/>
              <w:bottom w:val="nil"/>
            </w:tcBorders>
            <w:shd w:val="clear" w:color="auto" w:fill="auto"/>
          </w:tcPr>
          <w:p w14:paraId="7952EE27" w14:textId="77777777" w:rsidR="00F07C99" w:rsidRPr="00175533" w:rsidRDefault="00F07C99" w:rsidP="00C03202">
            <w:pPr>
              <w:pStyle w:val="Heading3"/>
            </w:pPr>
            <w:r w:rsidRPr="00175533">
              <w:t>Primary</w:t>
            </w:r>
          </w:p>
        </w:tc>
        <w:tc>
          <w:tcPr>
            <w:tcW w:w="294" w:type="pct"/>
            <w:tcBorders>
              <w:top w:val="nil"/>
              <w:bottom w:val="nil"/>
            </w:tcBorders>
          </w:tcPr>
          <w:p w14:paraId="7D8759FB" w14:textId="77777777" w:rsidR="00F07C99" w:rsidRPr="00175533" w:rsidRDefault="00F07C99" w:rsidP="00C03202"/>
        </w:tc>
        <w:tc>
          <w:tcPr>
            <w:tcW w:w="2966" w:type="pct"/>
            <w:tcBorders>
              <w:top w:val="nil"/>
              <w:bottom w:val="nil"/>
            </w:tcBorders>
            <w:shd w:val="clear" w:color="auto" w:fill="auto"/>
          </w:tcPr>
          <w:p w14:paraId="4C93F04A" w14:textId="77777777" w:rsidR="00F07C99" w:rsidRPr="00175533" w:rsidRDefault="00F07C99" w:rsidP="00C03202"/>
        </w:tc>
      </w:tr>
      <w:tr w:rsidR="00F07C99" w:rsidRPr="00175533" w14:paraId="660F94A5" w14:textId="77777777" w:rsidTr="00EE0E26">
        <w:trPr>
          <w:trHeight w:val="567"/>
        </w:trPr>
        <w:tc>
          <w:tcPr>
            <w:tcW w:w="1741" w:type="pct"/>
            <w:tcBorders>
              <w:top w:val="nil"/>
              <w:bottom w:val="single" w:sz="4" w:space="0" w:color="D9D9D9" w:themeColor="background1" w:themeShade="D9"/>
            </w:tcBorders>
            <w:shd w:val="clear" w:color="auto" w:fill="auto"/>
          </w:tcPr>
          <w:p w14:paraId="671D3E89" w14:textId="77777777" w:rsidR="00F07C99" w:rsidRPr="00175533" w:rsidRDefault="00F07C99" w:rsidP="00C03202">
            <w:r>
              <w:t>Y</w:t>
            </w:r>
            <w:r w:rsidRPr="00175533">
              <w:t>ears 1 to 6</w:t>
            </w:r>
          </w:p>
        </w:tc>
        <w:tc>
          <w:tcPr>
            <w:tcW w:w="294" w:type="pct"/>
            <w:tcBorders>
              <w:top w:val="nil"/>
              <w:bottom w:val="single" w:sz="4" w:space="0" w:color="D9D9D9" w:themeColor="background1" w:themeShade="D9"/>
            </w:tcBorders>
          </w:tcPr>
          <w:p w14:paraId="67F4F3BF" w14:textId="77777777" w:rsidR="00F07C99" w:rsidRPr="00175533" w:rsidRDefault="00F07C99" w:rsidP="00C03202"/>
        </w:tc>
        <w:tc>
          <w:tcPr>
            <w:tcW w:w="2966" w:type="pct"/>
            <w:tcBorders>
              <w:top w:val="nil"/>
              <w:bottom w:val="single" w:sz="4" w:space="0" w:color="D9D9D9" w:themeColor="background1" w:themeShade="D9"/>
            </w:tcBorders>
            <w:shd w:val="clear" w:color="auto" w:fill="auto"/>
          </w:tcPr>
          <w:p w14:paraId="3B37C865" w14:textId="77777777" w:rsidR="00F07C99" w:rsidRPr="00175533" w:rsidRDefault="00F07C99" w:rsidP="00C03202"/>
        </w:tc>
      </w:tr>
      <w:tr w:rsidR="00F07C99" w:rsidRPr="00175533" w14:paraId="561CDF5F" w14:textId="77777777" w:rsidTr="00EE0E26">
        <w:trPr>
          <w:trHeight w:val="397"/>
        </w:trPr>
        <w:tc>
          <w:tcPr>
            <w:tcW w:w="1741" w:type="pct"/>
            <w:tcBorders>
              <w:top w:val="single" w:sz="4" w:space="0" w:color="D9D9D9" w:themeColor="background1" w:themeShade="D9"/>
              <w:bottom w:val="nil"/>
            </w:tcBorders>
            <w:shd w:val="clear" w:color="auto" w:fill="auto"/>
          </w:tcPr>
          <w:p w14:paraId="7EC6627E" w14:textId="77777777" w:rsidR="00F07C99" w:rsidRPr="00175533" w:rsidRDefault="00F07C99" w:rsidP="00C03202">
            <w:pPr>
              <w:pStyle w:val="Heading3"/>
            </w:pPr>
            <w:r w:rsidRPr="00175533">
              <w:t>Intermediate</w:t>
            </w:r>
          </w:p>
        </w:tc>
        <w:tc>
          <w:tcPr>
            <w:tcW w:w="294" w:type="pct"/>
            <w:tcBorders>
              <w:top w:val="single" w:sz="4" w:space="0" w:color="D9D9D9" w:themeColor="background1" w:themeShade="D9"/>
              <w:bottom w:val="nil"/>
            </w:tcBorders>
          </w:tcPr>
          <w:p w14:paraId="1BBD72D6" w14:textId="77777777" w:rsidR="00F07C99" w:rsidRPr="00175533" w:rsidRDefault="00F07C99" w:rsidP="00C03202"/>
        </w:tc>
        <w:tc>
          <w:tcPr>
            <w:tcW w:w="2966" w:type="pct"/>
            <w:tcBorders>
              <w:top w:val="single" w:sz="4" w:space="0" w:color="D9D9D9" w:themeColor="background1" w:themeShade="D9"/>
              <w:bottom w:val="nil"/>
            </w:tcBorders>
            <w:shd w:val="clear" w:color="auto" w:fill="auto"/>
          </w:tcPr>
          <w:p w14:paraId="4DEB4758" w14:textId="77777777" w:rsidR="00F07C99" w:rsidRPr="00175533" w:rsidRDefault="00F07C99" w:rsidP="00C03202"/>
        </w:tc>
      </w:tr>
      <w:tr w:rsidR="00F07C99" w:rsidRPr="00175533" w14:paraId="1773F3BA" w14:textId="77777777" w:rsidTr="00EE0E26">
        <w:trPr>
          <w:trHeight w:val="567"/>
        </w:trPr>
        <w:tc>
          <w:tcPr>
            <w:tcW w:w="1741" w:type="pct"/>
            <w:tcBorders>
              <w:top w:val="nil"/>
              <w:bottom w:val="single" w:sz="4" w:space="0" w:color="D9D9D9" w:themeColor="background1" w:themeShade="D9"/>
            </w:tcBorders>
            <w:shd w:val="clear" w:color="auto" w:fill="auto"/>
          </w:tcPr>
          <w:p w14:paraId="2CB228A3" w14:textId="77777777" w:rsidR="00F07C99" w:rsidRPr="00175533" w:rsidRDefault="00F07C99" w:rsidP="00C03202">
            <w:r>
              <w:t>Y</w:t>
            </w:r>
            <w:r w:rsidRPr="00175533">
              <w:t>ears 7 and 8</w:t>
            </w:r>
          </w:p>
        </w:tc>
        <w:tc>
          <w:tcPr>
            <w:tcW w:w="294" w:type="pct"/>
            <w:tcBorders>
              <w:top w:val="nil"/>
              <w:bottom w:val="single" w:sz="4" w:space="0" w:color="D9D9D9" w:themeColor="background1" w:themeShade="D9"/>
            </w:tcBorders>
          </w:tcPr>
          <w:p w14:paraId="49CDC8FC" w14:textId="77777777" w:rsidR="00F07C99" w:rsidRPr="00175533" w:rsidRDefault="00F07C99" w:rsidP="00C03202"/>
        </w:tc>
        <w:tc>
          <w:tcPr>
            <w:tcW w:w="2966" w:type="pct"/>
            <w:tcBorders>
              <w:top w:val="nil"/>
              <w:bottom w:val="single" w:sz="4" w:space="0" w:color="D9D9D9" w:themeColor="background1" w:themeShade="D9"/>
            </w:tcBorders>
            <w:shd w:val="clear" w:color="auto" w:fill="auto"/>
          </w:tcPr>
          <w:p w14:paraId="76A4483B" w14:textId="77777777" w:rsidR="00F07C99" w:rsidRPr="00175533" w:rsidRDefault="00F07C99" w:rsidP="00C03202"/>
        </w:tc>
      </w:tr>
      <w:tr w:rsidR="00F07C99" w:rsidRPr="00175533" w14:paraId="61DCD41A" w14:textId="77777777" w:rsidTr="00EE0E26">
        <w:trPr>
          <w:trHeight w:val="397"/>
        </w:trPr>
        <w:tc>
          <w:tcPr>
            <w:tcW w:w="1741" w:type="pct"/>
            <w:tcBorders>
              <w:top w:val="single" w:sz="4" w:space="0" w:color="D9D9D9" w:themeColor="background1" w:themeShade="D9"/>
              <w:bottom w:val="nil"/>
            </w:tcBorders>
            <w:shd w:val="clear" w:color="auto" w:fill="auto"/>
          </w:tcPr>
          <w:p w14:paraId="5659D673" w14:textId="77777777" w:rsidR="00F07C99" w:rsidRPr="00175533" w:rsidRDefault="00F07C99" w:rsidP="00C03202">
            <w:pPr>
              <w:pStyle w:val="Heading3"/>
            </w:pPr>
            <w:r w:rsidRPr="00175533">
              <w:t>Secondary</w:t>
            </w:r>
          </w:p>
        </w:tc>
        <w:tc>
          <w:tcPr>
            <w:tcW w:w="294" w:type="pct"/>
            <w:tcBorders>
              <w:top w:val="single" w:sz="4" w:space="0" w:color="D9D9D9" w:themeColor="background1" w:themeShade="D9"/>
              <w:bottom w:val="nil"/>
            </w:tcBorders>
          </w:tcPr>
          <w:p w14:paraId="4F84D63D" w14:textId="77777777" w:rsidR="00F07C99" w:rsidRPr="00175533" w:rsidRDefault="00F07C99" w:rsidP="00C03202"/>
        </w:tc>
        <w:tc>
          <w:tcPr>
            <w:tcW w:w="2966" w:type="pct"/>
            <w:vMerge w:val="restart"/>
            <w:tcBorders>
              <w:top w:val="single" w:sz="4" w:space="0" w:color="D9D9D9" w:themeColor="background1" w:themeShade="D9"/>
              <w:bottom w:val="nil"/>
            </w:tcBorders>
            <w:shd w:val="clear" w:color="auto" w:fill="auto"/>
          </w:tcPr>
          <w:p w14:paraId="361BC18B" w14:textId="3C9B06D6" w:rsidR="00F07C99" w:rsidRPr="00175533" w:rsidRDefault="000C5D0C" w:rsidP="000C5D0C">
            <w:r>
              <w:t>At secondary school you’</w:t>
            </w:r>
            <w:r w:rsidR="00F07C99" w:rsidRPr="00175533">
              <w:t xml:space="preserve">ll study core subjects plus options, then your choice of senior subjects. </w:t>
            </w:r>
          </w:p>
        </w:tc>
      </w:tr>
      <w:tr w:rsidR="00F07C99" w:rsidRPr="00175533" w14:paraId="08AE17E7" w14:textId="77777777" w:rsidTr="00EE0E26">
        <w:trPr>
          <w:trHeight w:val="510"/>
        </w:trPr>
        <w:tc>
          <w:tcPr>
            <w:tcW w:w="1741" w:type="pct"/>
            <w:tcBorders>
              <w:top w:val="nil"/>
              <w:bottom w:val="nil"/>
            </w:tcBorders>
            <w:shd w:val="clear" w:color="auto" w:fill="auto"/>
          </w:tcPr>
          <w:p w14:paraId="6FC1C4C8" w14:textId="77777777" w:rsidR="00F07C99" w:rsidRPr="00175533" w:rsidRDefault="00F07C99" w:rsidP="00C03202">
            <w:r>
              <w:t>Y</w:t>
            </w:r>
            <w:r w:rsidRPr="00175533">
              <w:t>ears 9 to 10</w:t>
            </w:r>
          </w:p>
        </w:tc>
        <w:tc>
          <w:tcPr>
            <w:tcW w:w="294" w:type="pct"/>
            <w:tcBorders>
              <w:top w:val="nil"/>
              <w:bottom w:val="nil"/>
            </w:tcBorders>
          </w:tcPr>
          <w:p w14:paraId="77A7169A" w14:textId="77777777" w:rsidR="00F07C99" w:rsidRPr="00175533" w:rsidRDefault="00F07C99" w:rsidP="00C03202"/>
        </w:tc>
        <w:tc>
          <w:tcPr>
            <w:tcW w:w="2966" w:type="pct"/>
            <w:vMerge/>
            <w:tcBorders>
              <w:top w:val="nil"/>
            </w:tcBorders>
            <w:shd w:val="clear" w:color="auto" w:fill="auto"/>
          </w:tcPr>
          <w:p w14:paraId="601B0C27" w14:textId="77777777" w:rsidR="00F07C99" w:rsidRPr="00175533" w:rsidRDefault="00F07C99" w:rsidP="00C03202"/>
        </w:tc>
      </w:tr>
      <w:tr w:rsidR="00F07C99" w:rsidRPr="00175533" w14:paraId="1A3F990B" w14:textId="77777777" w:rsidTr="00EE0E26">
        <w:trPr>
          <w:trHeight w:val="567"/>
        </w:trPr>
        <w:tc>
          <w:tcPr>
            <w:tcW w:w="1741" w:type="pct"/>
            <w:tcBorders>
              <w:top w:val="nil"/>
            </w:tcBorders>
            <w:shd w:val="clear" w:color="auto" w:fill="auto"/>
          </w:tcPr>
          <w:p w14:paraId="19D7A354" w14:textId="77777777" w:rsidR="00F07C99" w:rsidRPr="00175533" w:rsidRDefault="00F07C99" w:rsidP="00C03202">
            <w:r>
              <w:t>Y</w:t>
            </w:r>
            <w:r w:rsidRPr="00175533">
              <w:t>ears 11 to 13</w:t>
            </w:r>
          </w:p>
        </w:tc>
        <w:tc>
          <w:tcPr>
            <w:tcW w:w="294" w:type="pct"/>
            <w:tcBorders>
              <w:top w:val="nil"/>
            </w:tcBorders>
          </w:tcPr>
          <w:p w14:paraId="00A1A004" w14:textId="77777777" w:rsidR="00F07C99" w:rsidRPr="00175533" w:rsidRDefault="00F07C99" w:rsidP="00C03202"/>
        </w:tc>
        <w:tc>
          <w:tcPr>
            <w:tcW w:w="2966" w:type="pct"/>
            <w:vMerge/>
            <w:shd w:val="clear" w:color="auto" w:fill="auto"/>
          </w:tcPr>
          <w:p w14:paraId="53846C67" w14:textId="77777777" w:rsidR="00F07C99" w:rsidRPr="00175533" w:rsidRDefault="00F07C99" w:rsidP="00C03202"/>
        </w:tc>
      </w:tr>
      <w:tr w:rsidR="00F07C99" w:rsidRPr="00175533" w14:paraId="5E1AD127" w14:textId="77777777" w:rsidTr="00EE0E26">
        <w:trPr>
          <w:trHeight w:val="1467"/>
        </w:trPr>
        <w:tc>
          <w:tcPr>
            <w:tcW w:w="1741" w:type="pct"/>
            <w:shd w:val="clear" w:color="auto" w:fill="auto"/>
          </w:tcPr>
          <w:p w14:paraId="35B464B1" w14:textId="22336D77" w:rsidR="00F07C99" w:rsidRPr="00175533" w:rsidRDefault="00F07C99" w:rsidP="00370691">
            <w:pPr>
              <w:pStyle w:val="Heading3"/>
            </w:pPr>
            <w:r w:rsidRPr="00175533">
              <w:t>Tertiary</w:t>
            </w:r>
            <w:r w:rsidR="00370691">
              <w:t xml:space="preserve"> a</w:t>
            </w:r>
            <w:r w:rsidRPr="006F5877">
              <w:t>nd</w:t>
            </w:r>
            <w:r w:rsidR="00370691">
              <w:t xml:space="preserve"> </w:t>
            </w:r>
            <w:r>
              <w:t>work</w:t>
            </w:r>
          </w:p>
        </w:tc>
        <w:tc>
          <w:tcPr>
            <w:tcW w:w="294" w:type="pct"/>
          </w:tcPr>
          <w:p w14:paraId="6487B004" w14:textId="77777777" w:rsidR="00F07C99" w:rsidRPr="00175533" w:rsidRDefault="00F07C99" w:rsidP="00C03202"/>
        </w:tc>
        <w:tc>
          <w:tcPr>
            <w:tcW w:w="2966" w:type="pct"/>
            <w:shd w:val="clear" w:color="auto" w:fill="auto"/>
          </w:tcPr>
          <w:p w14:paraId="447881DD" w14:textId="77777777" w:rsidR="00F07C99" w:rsidRPr="00175533" w:rsidRDefault="00F07C99" w:rsidP="00C03202">
            <w:r w:rsidRPr="00175533">
              <w:t>When you finish school you can stud</w:t>
            </w:r>
            <w:r>
              <w:t xml:space="preserve">y or train and then find a job, </w:t>
            </w:r>
            <w:r w:rsidRPr="00175533">
              <w:t xml:space="preserve">or find a job and train </w:t>
            </w:r>
            <w:r>
              <w:t>while you work</w:t>
            </w:r>
            <w:r w:rsidRPr="00175533">
              <w:t>.</w:t>
            </w:r>
          </w:p>
        </w:tc>
      </w:tr>
    </w:tbl>
    <w:p w14:paraId="45D6A527" w14:textId="77777777" w:rsidR="003B1939" w:rsidRPr="002F2B61" w:rsidRDefault="003B1939" w:rsidP="00C03202"/>
    <w:p w14:paraId="568A96CB" w14:textId="77777777" w:rsidR="003B1939" w:rsidRDefault="003B1939" w:rsidP="009133FA">
      <w:pPr>
        <w:pStyle w:val="Space"/>
      </w:pPr>
    </w:p>
    <w:p w14:paraId="356F50BC" w14:textId="1C726ACC" w:rsidR="000C5D0C" w:rsidRDefault="000C5D0C" w:rsidP="00FB22CA">
      <w:pPr>
        <w:pStyle w:val="normalbullets"/>
      </w:pPr>
      <w:r>
        <w:t>Answer these questions about what year it’d be, or how old you’d be when you finished these qualifications.</w:t>
      </w:r>
    </w:p>
    <w:p w14:paraId="06AA5E45" w14:textId="77777777" w:rsidR="000C5D0C" w:rsidRPr="002F2B61" w:rsidRDefault="000C5D0C" w:rsidP="009133FA">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00"/>
        <w:gridCol w:w="5559"/>
        <w:gridCol w:w="1757"/>
      </w:tblGrid>
      <w:tr w:rsidR="00710E02" w:rsidRPr="00175533" w14:paraId="7FA9BC1A" w14:textId="77777777" w:rsidTr="00EE0E26">
        <w:tc>
          <w:tcPr>
            <w:tcW w:w="379" w:type="pct"/>
            <w:shd w:val="clear" w:color="auto" w:fill="auto"/>
          </w:tcPr>
          <w:p w14:paraId="14AF9745" w14:textId="77777777" w:rsidR="00710E02" w:rsidRPr="00175533" w:rsidRDefault="00710E02" w:rsidP="00C03202"/>
        </w:tc>
        <w:tc>
          <w:tcPr>
            <w:tcW w:w="3511" w:type="pct"/>
            <w:shd w:val="clear" w:color="auto" w:fill="auto"/>
          </w:tcPr>
          <w:p w14:paraId="2F4AE997" w14:textId="77777777" w:rsidR="00710E02" w:rsidRPr="00175533" w:rsidRDefault="00710E02" w:rsidP="00C03202"/>
        </w:tc>
        <w:tc>
          <w:tcPr>
            <w:tcW w:w="1110" w:type="pct"/>
            <w:shd w:val="clear" w:color="auto" w:fill="auto"/>
          </w:tcPr>
          <w:p w14:paraId="67F0102F" w14:textId="77777777" w:rsidR="00710E02" w:rsidRPr="00175533" w:rsidRDefault="00710E02" w:rsidP="00C03202">
            <w:pPr>
              <w:pStyle w:val="Heading3"/>
            </w:pPr>
            <w:r w:rsidRPr="00175533">
              <w:t xml:space="preserve">My answers          </w:t>
            </w:r>
          </w:p>
        </w:tc>
      </w:tr>
      <w:tr w:rsidR="00710E02" w:rsidRPr="00175533" w14:paraId="7CC8BEF0" w14:textId="77777777" w:rsidTr="00EE0E26">
        <w:trPr>
          <w:trHeight w:val="1044"/>
        </w:trPr>
        <w:tc>
          <w:tcPr>
            <w:tcW w:w="379" w:type="pct"/>
            <w:shd w:val="clear" w:color="auto" w:fill="auto"/>
          </w:tcPr>
          <w:p w14:paraId="2DA23A44" w14:textId="77777777" w:rsidR="00710E02" w:rsidRPr="00175533" w:rsidRDefault="00710E02" w:rsidP="00C03202">
            <w:pPr>
              <w:pStyle w:val="Heading3"/>
            </w:pPr>
            <w:r w:rsidRPr="00175533">
              <w:t>1</w:t>
            </w:r>
          </w:p>
        </w:tc>
        <w:tc>
          <w:tcPr>
            <w:tcW w:w="3511" w:type="pct"/>
            <w:shd w:val="clear" w:color="auto" w:fill="auto"/>
          </w:tcPr>
          <w:p w14:paraId="43A21041" w14:textId="77777777" w:rsidR="00710E02" w:rsidRPr="00175533" w:rsidRDefault="00710E02" w:rsidP="00C03202">
            <w:r w:rsidRPr="00175533">
              <w:t>Y</w:t>
            </w:r>
            <w:r>
              <w:t>ou completed Y</w:t>
            </w:r>
            <w:r w:rsidRPr="00175533">
              <w:t xml:space="preserve">ear 13 and did a </w:t>
            </w:r>
            <w:r>
              <w:t>four</w:t>
            </w:r>
            <w:r w:rsidRPr="00175533">
              <w:t>-year degree at university. Nine months later you started a job you really wanted. How old are you on your first day at this job?</w:t>
            </w:r>
          </w:p>
        </w:tc>
        <w:tc>
          <w:tcPr>
            <w:tcW w:w="1110" w:type="pct"/>
            <w:shd w:val="clear" w:color="auto" w:fill="auto"/>
          </w:tcPr>
          <w:p w14:paraId="3B566761" w14:textId="77777777" w:rsidR="00710E02" w:rsidRPr="00175533" w:rsidRDefault="00710E02" w:rsidP="00C03202"/>
        </w:tc>
      </w:tr>
      <w:tr w:rsidR="00710E02" w:rsidRPr="00175533" w14:paraId="3CC4A87D" w14:textId="77777777" w:rsidTr="00EE0E26">
        <w:trPr>
          <w:trHeight w:val="1258"/>
        </w:trPr>
        <w:tc>
          <w:tcPr>
            <w:tcW w:w="379" w:type="pct"/>
            <w:shd w:val="clear" w:color="auto" w:fill="auto"/>
          </w:tcPr>
          <w:p w14:paraId="3C520110" w14:textId="77777777" w:rsidR="00710E02" w:rsidRPr="00175533" w:rsidRDefault="00710E02" w:rsidP="00C03202">
            <w:pPr>
              <w:pStyle w:val="Heading3"/>
            </w:pPr>
            <w:r w:rsidRPr="00175533">
              <w:t>2</w:t>
            </w:r>
          </w:p>
        </w:tc>
        <w:tc>
          <w:tcPr>
            <w:tcW w:w="3511" w:type="pct"/>
            <w:shd w:val="clear" w:color="auto" w:fill="auto"/>
          </w:tcPr>
          <w:p w14:paraId="30FF90AA" w14:textId="77777777" w:rsidR="00710E02" w:rsidRPr="00175533" w:rsidRDefault="00710E02" w:rsidP="00C03202">
            <w:r w:rsidRPr="00175533">
              <w:t xml:space="preserve">You completed </w:t>
            </w:r>
            <w:r>
              <w:t>Y</w:t>
            </w:r>
            <w:r w:rsidRPr="00175533">
              <w:t>ear 12, did a one-year preparation course at a polytechnic, then worked for a builder and completed y</w:t>
            </w:r>
            <w:r>
              <w:t xml:space="preserve">our apprenticeship in three years. </w:t>
            </w:r>
            <w:r w:rsidRPr="00175533">
              <w:t>What year is it when you complete it?</w:t>
            </w:r>
          </w:p>
        </w:tc>
        <w:tc>
          <w:tcPr>
            <w:tcW w:w="1110" w:type="pct"/>
            <w:shd w:val="clear" w:color="auto" w:fill="auto"/>
          </w:tcPr>
          <w:p w14:paraId="575D9908" w14:textId="77777777" w:rsidR="00710E02" w:rsidRPr="00175533" w:rsidRDefault="00710E02" w:rsidP="00C03202"/>
        </w:tc>
      </w:tr>
      <w:tr w:rsidR="00710E02" w:rsidRPr="00175533" w14:paraId="2DDBEBD8" w14:textId="77777777" w:rsidTr="00EE0E26">
        <w:trPr>
          <w:trHeight w:val="1654"/>
        </w:trPr>
        <w:tc>
          <w:tcPr>
            <w:tcW w:w="379" w:type="pct"/>
            <w:shd w:val="clear" w:color="auto" w:fill="auto"/>
          </w:tcPr>
          <w:p w14:paraId="5F80A26B" w14:textId="77777777" w:rsidR="00710E02" w:rsidRPr="00175533" w:rsidRDefault="00710E02" w:rsidP="00C03202">
            <w:pPr>
              <w:pStyle w:val="Heading3"/>
            </w:pPr>
            <w:r w:rsidRPr="00175533">
              <w:t>3</w:t>
            </w:r>
          </w:p>
        </w:tc>
        <w:tc>
          <w:tcPr>
            <w:tcW w:w="3511" w:type="pct"/>
            <w:shd w:val="clear" w:color="auto" w:fill="auto"/>
          </w:tcPr>
          <w:p w14:paraId="64E3C8FF" w14:textId="336DFED4" w:rsidR="00710E02" w:rsidRPr="00175533" w:rsidRDefault="00710E02" w:rsidP="00CC5605">
            <w:r w:rsidRPr="00175533">
              <w:t xml:space="preserve">You completed </w:t>
            </w:r>
            <w:r>
              <w:t>Y</w:t>
            </w:r>
            <w:r w:rsidRPr="00175533">
              <w:t>ear 13, took a year off, then enrolled in a two-year diploma in web design at a polytechnic. At the end of your first year of study, you got a job. Your employer gave you time off to complete the diploma part-time over two years. You've just finished. How old are you now?</w:t>
            </w:r>
          </w:p>
        </w:tc>
        <w:tc>
          <w:tcPr>
            <w:tcW w:w="1110" w:type="pct"/>
            <w:shd w:val="clear" w:color="auto" w:fill="auto"/>
          </w:tcPr>
          <w:p w14:paraId="11A2CE95" w14:textId="77777777" w:rsidR="00710E02" w:rsidRPr="00175533" w:rsidRDefault="00710E02" w:rsidP="00C03202"/>
        </w:tc>
      </w:tr>
    </w:tbl>
    <w:p w14:paraId="5FF891CC" w14:textId="6290069D" w:rsidR="003B1939" w:rsidRPr="002F2B61" w:rsidRDefault="003B1939" w:rsidP="00C03202">
      <w:pPr>
        <w:pStyle w:val="Heading1"/>
      </w:pPr>
      <w:bookmarkStart w:id="24" w:name="_Toc520984158"/>
      <w:r w:rsidRPr="002F2B61">
        <w:lastRenderedPageBreak/>
        <w:t>Pathways to work</w:t>
      </w:r>
      <w:bookmarkEnd w:id="24"/>
      <w:r w:rsidRPr="002F2B61">
        <w:tab/>
      </w:r>
    </w:p>
    <w:p w14:paraId="7EE599B9" w14:textId="77777777" w:rsidR="00710E02" w:rsidRPr="00175533" w:rsidRDefault="00710E02" w:rsidP="00C03202">
      <w:pPr>
        <w:pStyle w:val="Heading2"/>
      </w:pPr>
      <w:r w:rsidRPr="00175533">
        <w:t>Odd one out</w:t>
      </w:r>
    </w:p>
    <w:p w14:paraId="494739BB" w14:textId="5CBF7B22" w:rsidR="003B1939" w:rsidRPr="002F2B61" w:rsidRDefault="009133FA" w:rsidP="00E9672F">
      <w:pPr>
        <w:pStyle w:val="normalbullets"/>
      </w:pPr>
      <w:r w:rsidRPr="002F2B61">
        <w:t xml:space="preserve">There are learning pathways into most jobs. </w:t>
      </w:r>
      <w:r w:rsidR="003B1939" w:rsidRPr="002F2B61">
        <w:t>Look at the pathways below that A, B and C are choosing.</w:t>
      </w:r>
    </w:p>
    <w:p w14:paraId="4C7E8796" w14:textId="77777777" w:rsidR="003B1939" w:rsidRDefault="00E76A64" w:rsidP="009133FA">
      <w:pPr>
        <w:pStyle w:val="normalbullets"/>
        <w:spacing w:before="0"/>
      </w:pPr>
      <w:r>
        <w:t>L</w:t>
      </w:r>
      <w:r w:rsidR="003B1939" w:rsidRPr="002F2B61">
        <w:t>ook at the five jobs listed alongside each pathway. One of the jobs is not an option for them. Can you guess which one?</w:t>
      </w:r>
    </w:p>
    <w:p w14:paraId="2BAB1CCF" w14:textId="77777777" w:rsidR="00845A18" w:rsidRPr="009133FA" w:rsidRDefault="00845A18" w:rsidP="009133FA">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CellMar>
          <w:bottom w:w="85" w:type="dxa"/>
        </w:tblCellMar>
        <w:tblLook w:val="04A0" w:firstRow="1" w:lastRow="0" w:firstColumn="1" w:lastColumn="0" w:noHBand="0" w:noVBand="1"/>
      </w:tblPr>
      <w:tblGrid>
        <w:gridCol w:w="3149"/>
        <w:gridCol w:w="2326"/>
        <w:gridCol w:w="2441"/>
      </w:tblGrid>
      <w:tr w:rsidR="00710E02" w:rsidRPr="00175533" w14:paraId="7EB35D66" w14:textId="77777777" w:rsidTr="000159D1">
        <w:tc>
          <w:tcPr>
            <w:tcW w:w="1989" w:type="pct"/>
            <w:shd w:val="clear" w:color="auto" w:fill="auto"/>
          </w:tcPr>
          <w:p w14:paraId="2D24585D" w14:textId="77777777" w:rsidR="00710E02" w:rsidRPr="00175533" w:rsidRDefault="00710E02" w:rsidP="009133FA">
            <w:pPr>
              <w:pStyle w:val="Heading3"/>
              <w:spacing w:before="0" w:after="60"/>
            </w:pPr>
            <w:r>
              <w:t>Pathway</w:t>
            </w:r>
          </w:p>
        </w:tc>
        <w:tc>
          <w:tcPr>
            <w:tcW w:w="1469" w:type="pct"/>
            <w:shd w:val="clear" w:color="auto" w:fill="auto"/>
          </w:tcPr>
          <w:p w14:paraId="665EBD93" w14:textId="77777777" w:rsidR="00710E02" w:rsidRDefault="00710E02" w:rsidP="009133FA">
            <w:pPr>
              <w:pStyle w:val="Heading3"/>
              <w:spacing w:before="0" w:after="60"/>
            </w:pPr>
            <w:r>
              <w:t>Job ideas</w:t>
            </w:r>
          </w:p>
        </w:tc>
        <w:tc>
          <w:tcPr>
            <w:tcW w:w="1542" w:type="pct"/>
            <w:shd w:val="clear" w:color="auto" w:fill="auto"/>
          </w:tcPr>
          <w:p w14:paraId="5B9BAFC7" w14:textId="77777777" w:rsidR="00710E02" w:rsidRDefault="00710E02" w:rsidP="009133FA">
            <w:pPr>
              <w:pStyle w:val="Level3"/>
              <w:spacing w:before="0" w:after="0"/>
            </w:pPr>
          </w:p>
        </w:tc>
      </w:tr>
      <w:tr w:rsidR="00710E02" w:rsidRPr="00175533" w14:paraId="1E41E459" w14:textId="77777777" w:rsidTr="000159D1">
        <w:trPr>
          <w:trHeight w:val="1229"/>
        </w:trPr>
        <w:tc>
          <w:tcPr>
            <w:tcW w:w="1989" w:type="pct"/>
            <w:shd w:val="clear" w:color="auto" w:fill="auto"/>
          </w:tcPr>
          <w:p w14:paraId="421318C7" w14:textId="77777777" w:rsidR="00710E02" w:rsidRPr="00175533" w:rsidRDefault="00710E02" w:rsidP="009133FA">
            <w:pPr>
              <w:spacing w:after="60"/>
            </w:pPr>
            <w:r w:rsidRPr="00E76A64">
              <w:rPr>
                <w:rStyle w:val="Heading2Char"/>
              </w:rPr>
              <w:t>A</w:t>
            </w:r>
            <w:r w:rsidRPr="00175533">
              <w:t xml:space="preserve"> wants to start work after finishing secondary school to gain skills and experience.</w:t>
            </w:r>
          </w:p>
        </w:tc>
        <w:tc>
          <w:tcPr>
            <w:tcW w:w="1469" w:type="pct"/>
            <w:shd w:val="clear" w:color="auto" w:fill="auto"/>
          </w:tcPr>
          <w:p w14:paraId="71AA548B" w14:textId="77777777" w:rsidR="00710E02" w:rsidRPr="00175533" w:rsidRDefault="00710E02" w:rsidP="009133FA">
            <w:pPr>
              <w:pStyle w:val="normalbullets"/>
              <w:spacing w:after="60"/>
              <w:ind w:left="459" w:hanging="284"/>
            </w:pPr>
            <w:r>
              <w:t>Nanny</w:t>
            </w:r>
          </w:p>
          <w:p w14:paraId="2E7A58ED" w14:textId="77777777" w:rsidR="00710E02" w:rsidRPr="00175533" w:rsidRDefault="00710E02" w:rsidP="009133FA">
            <w:pPr>
              <w:pStyle w:val="normalbullets"/>
              <w:spacing w:after="60"/>
              <w:ind w:left="459" w:hanging="284"/>
            </w:pPr>
            <w:r>
              <w:t>P</w:t>
            </w:r>
            <w:r w:rsidRPr="00175533">
              <w:t>et groomer</w:t>
            </w:r>
          </w:p>
          <w:p w14:paraId="26B23C77" w14:textId="77777777" w:rsidR="00710E02" w:rsidRPr="00175533" w:rsidRDefault="00E76A64" w:rsidP="009133FA">
            <w:pPr>
              <w:pStyle w:val="normalbullets"/>
              <w:spacing w:after="60"/>
              <w:ind w:left="459" w:hanging="284"/>
            </w:pPr>
            <w:r>
              <w:t>L</w:t>
            </w:r>
            <w:r w:rsidRPr="00175533">
              <w:t>andscape architect</w:t>
            </w:r>
          </w:p>
        </w:tc>
        <w:tc>
          <w:tcPr>
            <w:tcW w:w="1542" w:type="pct"/>
            <w:shd w:val="clear" w:color="auto" w:fill="auto"/>
          </w:tcPr>
          <w:p w14:paraId="12DF0445" w14:textId="77777777" w:rsidR="00845A18" w:rsidRDefault="00845A18" w:rsidP="009133FA">
            <w:pPr>
              <w:pStyle w:val="normalbullets"/>
              <w:spacing w:after="60"/>
              <w:ind w:left="459" w:hanging="284"/>
            </w:pPr>
            <w:r>
              <w:t>M</w:t>
            </w:r>
            <w:r w:rsidRPr="00175533">
              <w:t>odel</w:t>
            </w:r>
          </w:p>
          <w:p w14:paraId="1EC655D5" w14:textId="77777777" w:rsidR="00E76A64" w:rsidRDefault="00710E02" w:rsidP="009133FA">
            <w:pPr>
              <w:pStyle w:val="normalbullets"/>
              <w:spacing w:after="60"/>
              <w:ind w:left="459" w:hanging="284"/>
            </w:pPr>
            <w:r>
              <w:t>R</w:t>
            </w:r>
            <w:r w:rsidRPr="00175533">
              <w:t>ecycler</w:t>
            </w:r>
            <w:r>
              <w:t>/</w:t>
            </w:r>
            <w:r>
              <w:br/>
              <w:t>dismantler</w:t>
            </w:r>
          </w:p>
          <w:p w14:paraId="39D7937D" w14:textId="77777777" w:rsidR="00FB22CA" w:rsidRPr="00175533" w:rsidRDefault="00FB22CA" w:rsidP="009133FA">
            <w:pPr>
              <w:pStyle w:val="normalbullets"/>
              <w:spacing w:after="60"/>
              <w:ind w:left="459" w:hanging="284"/>
            </w:pPr>
          </w:p>
        </w:tc>
      </w:tr>
      <w:tr w:rsidR="00710E02" w:rsidRPr="00175533" w14:paraId="09A92431" w14:textId="77777777" w:rsidTr="000159D1">
        <w:trPr>
          <w:trHeight w:val="1263"/>
        </w:trPr>
        <w:tc>
          <w:tcPr>
            <w:tcW w:w="1989" w:type="pct"/>
            <w:shd w:val="clear" w:color="auto" w:fill="auto"/>
          </w:tcPr>
          <w:p w14:paraId="60E1FE2D" w14:textId="77777777" w:rsidR="00710E02" w:rsidRPr="00175533" w:rsidRDefault="00710E02" w:rsidP="009133FA">
            <w:pPr>
              <w:spacing w:after="60"/>
            </w:pPr>
            <w:r w:rsidRPr="00E76A64">
              <w:rPr>
                <w:rStyle w:val="Heading2Char"/>
              </w:rPr>
              <w:t>B</w:t>
            </w:r>
            <w:r w:rsidRPr="00175533">
              <w:t xml:space="preserve"> wants to find a job where </w:t>
            </w:r>
            <w:r>
              <w:t xml:space="preserve">they </w:t>
            </w:r>
            <w:r w:rsidRPr="00175533">
              <w:t>can learn and complete a qualification as part of the job.</w:t>
            </w:r>
          </w:p>
        </w:tc>
        <w:tc>
          <w:tcPr>
            <w:tcW w:w="1469" w:type="pct"/>
            <w:shd w:val="clear" w:color="auto" w:fill="auto"/>
          </w:tcPr>
          <w:p w14:paraId="58E0E800" w14:textId="77777777" w:rsidR="00710E02" w:rsidRPr="00175533" w:rsidRDefault="00710E02" w:rsidP="009133FA">
            <w:pPr>
              <w:pStyle w:val="normalbullets"/>
              <w:spacing w:after="60"/>
              <w:ind w:left="459" w:hanging="284"/>
            </w:pPr>
            <w:r>
              <w:t>Forestry</w:t>
            </w:r>
            <w:r w:rsidRPr="00175533">
              <w:t xml:space="preserve"> scientist</w:t>
            </w:r>
          </w:p>
          <w:p w14:paraId="4731382B" w14:textId="77777777" w:rsidR="00710E02" w:rsidRPr="00175533" w:rsidRDefault="00710E02" w:rsidP="009133FA">
            <w:pPr>
              <w:pStyle w:val="normalbullets"/>
              <w:spacing w:after="60"/>
              <w:ind w:left="459" w:hanging="284"/>
            </w:pPr>
            <w:r>
              <w:t>B</w:t>
            </w:r>
            <w:r w:rsidRPr="00175533">
              <w:t>uilder</w:t>
            </w:r>
          </w:p>
          <w:p w14:paraId="4644A03D" w14:textId="77777777" w:rsidR="00710E02" w:rsidRPr="00175533" w:rsidRDefault="00710E02" w:rsidP="009133FA">
            <w:pPr>
              <w:pStyle w:val="normalbullets"/>
              <w:spacing w:after="60"/>
              <w:ind w:left="459" w:hanging="284"/>
            </w:pPr>
            <w:r>
              <w:t>B</w:t>
            </w:r>
            <w:r w:rsidRPr="00175533">
              <w:t>aker</w:t>
            </w:r>
          </w:p>
        </w:tc>
        <w:tc>
          <w:tcPr>
            <w:tcW w:w="1542" w:type="pct"/>
            <w:shd w:val="clear" w:color="auto" w:fill="auto"/>
          </w:tcPr>
          <w:p w14:paraId="51C41D19" w14:textId="77777777" w:rsidR="00710E02" w:rsidRPr="00175533" w:rsidRDefault="00710E02" w:rsidP="009133FA">
            <w:pPr>
              <w:pStyle w:val="normalbullets"/>
              <w:spacing w:after="60"/>
              <w:ind w:left="459" w:hanging="284"/>
            </w:pPr>
            <w:r>
              <w:t>P</w:t>
            </w:r>
            <w:r w:rsidRPr="00175533">
              <w:t>olice officer</w:t>
            </w:r>
          </w:p>
          <w:p w14:paraId="34BFD411" w14:textId="77777777" w:rsidR="00710E02" w:rsidRDefault="00710E02" w:rsidP="009133FA">
            <w:pPr>
              <w:pStyle w:val="normalbullets"/>
              <w:spacing w:after="60"/>
              <w:ind w:left="459" w:hanging="284"/>
            </w:pPr>
            <w:r>
              <w:t>Lift technician</w:t>
            </w:r>
          </w:p>
          <w:p w14:paraId="6B9D3939" w14:textId="77777777" w:rsidR="00FB22CA" w:rsidRPr="00175533" w:rsidRDefault="00FB22CA" w:rsidP="009133FA">
            <w:pPr>
              <w:pStyle w:val="normalbullets"/>
              <w:spacing w:after="60"/>
              <w:ind w:left="459" w:hanging="284"/>
            </w:pPr>
          </w:p>
        </w:tc>
      </w:tr>
      <w:tr w:rsidR="00710E02" w:rsidRPr="00175533" w14:paraId="23782521" w14:textId="77777777" w:rsidTr="000159D1">
        <w:trPr>
          <w:trHeight w:val="1199"/>
        </w:trPr>
        <w:tc>
          <w:tcPr>
            <w:tcW w:w="1989" w:type="pct"/>
            <w:shd w:val="clear" w:color="auto" w:fill="auto"/>
          </w:tcPr>
          <w:p w14:paraId="38DE0F3E" w14:textId="77777777" w:rsidR="00710E02" w:rsidRPr="00175533" w:rsidRDefault="00710E02" w:rsidP="009133FA">
            <w:pPr>
              <w:spacing w:after="60"/>
            </w:pPr>
            <w:r w:rsidRPr="00E76A64">
              <w:rPr>
                <w:rStyle w:val="Heading2Char"/>
              </w:rPr>
              <w:t>C</w:t>
            </w:r>
            <w:r w:rsidRPr="00175533">
              <w:t xml:space="preserve"> wants to study at university for a qualification that will help </w:t>
            </w:r>
            <w:r>
              <w:t xml:space="preserve">them </w:t>
            </w:r>
            <w:r w:rsidRPr="00175533">
              <w:t xml:space="preserve">get a job later on. </w:t>
            </w:r>
          </w:p>
        </w:tc>
        <w:tc>
          <w:tcPr>
            <w:tcW w:w="1469" w:type="pct"/>
            <w:shd w:val="clear" w:color="auto" w:fill="auto"/>
          </w:tcPr>
          <w:p w14:paraId="39FB9424" w14:textId="77777777" w:rsidR="00710E02" w:rsidRPr="00175533" w:rsidRDefault="00710E02" w:rsidP="009133FA">
            <w:pPr>
              <w:pStyle w:val="normalbullets"/>
              <w:spacing w:after="60"/>
              <w:ind w:left="459" w:hanging="284"/>
            </w:pPr>
            <w:r>
              <w:t>F</w:t>
            </w:r>
            <w:r w:rsidRPr="00175533">
              <w:t>orensic scientist</w:t>
            </w:r>
          </w:p>
          <w:p w14:paraId="036F0206" w14:textId="77777777" w:rsidR="00710E02" w:rsidRPr="00175533" w:rsidRDefault="00710E02" w:rsidP="009133FA">
            <w:pPr>
              <w:pStyle w:val="normalbullets"/>
              <w:spacing w:after="60"/>
              <w:ind w:left="459" w:hanging="284"/>
            </w:pPr>
            <w:r>
              <w:t>P</w:t>
            </w:r>
            <w:r w:rsidRPr="00175533">
              <w:t>hysiotherapist</w:t>
            </w:r>
          </w:p>
          <w:p w14:paraId="54AD4498" w14:textId="77777777" w:rsidR="00710E02" w:rsidRPr="00175533" w:rsidRDefault="00710E02" w:rsidP="009133FA">
            <w:pPr>
              <w:pStyle w:val="normalbullets"/>
              <w:spacing w:after="60"/>
              <w:ind w:left="459" w:hanging="284"/>
            </w:pPr>
            <w:r>
              <w:t>E</w:t>
            </w:r>
            <w:r w:rsidRPr="00175533">
              <w:t>lectrician</w:t>
            </w:r>
          </w:p>
        </w:tc>
        <w:tc>
          <w:tcPr>
            <w:tcW w:w="1542" w:type="pct"/>
            <w:shd w:val="clear" w:color="auto" w:fill="auto"/>
          </w:tcPr>
          <w:p w14:paraId="5BD7F306" w14:textId="77777777" w:rsidR="00845A18" w:rsidRDefault="00845A18" w:rsidP="009133FA">
            <w:pPr>
              <w:pStyle w:val="normalbullets"/>
              <w:spacing w:after="60"/>
              <w:ind w:left="459" w:hanging="284"/>
            </w:pPr>
            <w:r>
              <w:t>A</w:t>
            </w:r>
            <w:r w:rsidRPr="00175533">
              <w:t>ccountant</w:t>
            </w:r>
          </w:p>
          <w:p w14:paraId="162D5FB3" w14:textId="77777777" w:rsidR="00710E02" w:rsidRPr="00175533" w:rsidRDefault="00710E02" w:rsidP="009133FA">
            <w:pPr>
              <w:pStyle w:val="normalbullets"/>
              <w:spacing w:after="60"/>
              <w:ind w:left="459" w:hanging="284"/>
            </w:pPr>
            <w:r>
              <w:t>Registered n</w:t>
            </w:r>
            <w:r w:rsidRPr="00175533">
              <w:t>urse</w:t>
            </w:r>
          </w:p>
          <w:p w14:paraId="65BD1FC1" w14:textId="77777777" w:rsidR="00FB22CA" w:rsidRPr="00175533" w:rsidRDefault="00FB22CA" w:rsidP="009133FA">
            <w:pPr>
              <w:pStyle w:val="normalbullets"/>
              <w:spacing w:after="60"/>
              <w:ind w:left="459" w:hanging="284"/>
            </w:pPr>
          </w:p>
        </w:tc>
      </w:tr>
    </w:tbl>
    <w:p w14:paraId="533519AF" w14:textId="77777777" w:rsidR="003B1939" w:rsidRPr="002F2B61" w:rsidRDefault="003B1939" w:rsidP="004130B1">
      <w:pPr>
        <w:pStyle w:val="Space"/>
        <w:spacing w:after="120"/>
      </w:pPr>
    </w:p>
    <w:p w14:paraId="37273F58" w14:textId="6A5DFDA7" w:rsidR="003B1939" w:rsidRPr="002F2B61" w:rsidRDefault="003B1939" w:rsidP="00FB22CA">
      <w:pPr>
        <w:pStyle w:val="Heading2"/>
      </w:pPr>
      <w:r w:rsidRPr="002F2B61">
        <w:t>Which pathways lead to the</w:t>
      </w:r>
      <w:r w:rsidR="00FB22CA">
        <w:t>se jobs</w:t>
      </w:r>
      <w:r w:rsidRPr="002F2B61">
        <w:t>?</w:t>
      </w:r>
    </w:p>
    <w:p w14:paraId="77B5D49A" w14:textId="77777777" w:rsidR="003B1939" w:rsidRPr="002F2B61" w:rsidRDefault="003B1939" w:rsidP="00C03202">
      <w:pPr>
        <w:pStyle w:val="normalbullets"/>
      </w:pPr>
      <w:r w:rsidRPr="002F2B61">
        <w:t xml:space="preserve">Read </w:t>
      </w:r>
      <w:r w:rsidR="006E5A5A">
        <w:t>about the pathway</w:t>
      </w:r>
      <w:r w:rsidRPr="002F2B61">
        <w:t xml:space="preserve"> to get into the jobs below.</w:t>
      </w:r>
    </w:p>
    <w:p w14:paraId="15AA1CA5" w14:textId="70A64107" w:rsidR="003B1939" w:rsidRDefault="00FB22CA" w:rsidP="00FB22CA">
      <w:pPr>
        <w:pStyle w:val="normalbullets"/>
      </w:pPr>
      <w:r>
        <w:t>M</w:t>
      </w:r>
      <w:r w:rsidRPr="00FB22CA">
        <w:t>atch each job to one of the pathways above and write the job in the list alongside that pathway</w:t>
      </w:r>
      <w:r>
        <w:t>.</w:t>
      </w:r>
    </w:p>
    <w:p w14:paraId="51EEB3A2" w14:textId="77777777" w:rsidR="00845A18" w:rsidRPr="002F2B61" w:rsidRDefault="00845A18" w:rsidP="009133FA">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17"/>
        <w:gridCol w:w="5999"/>
      </w:tblGrid>
      <w:tr w:rsidR="00FB22CA" w:rsidRPr="00175533" w14:paraId="78A81A10" w14:textId="77777777" w:rsidTr="000159D1">
        <w:trPr>
          <w:trHeight w:val="247"/>
        </w:trPr>
        <w:tc>
          <w:tcPr>
            <w:tcW w:w="1211" w:type="pct"/>
          </w:tcPr>
          <w:p w14:paraId="3A19B3CB" w14:textId="77777777" w:rsidR="00FB22CA" w:rsidRDefault="00FB22CA" w:rsidP="00C03202">
            <w:pPr>
              <w:pStyle w:val="Heading3"/>
            </w:pPr>
            <w:r>
              <w:t>Job</w:t>
            </w:r>
          </w:p>
        </w:tc>
        <w:tc>
          <w:tcPr>
            <w:tcW w:w="3789" w:type="pct"/>
            <w:shd w:val="clear" w:color="auto" w:fill="auto"/>
          </w:tcPr>
          <w:p w14:paraId="07134206" w14:textId="77777777" w:rsidR="00FB22CA" w:rsidRPr="00175533" w:rsidRDefault="00FB22CA" w:rsidP="00C03202">
            <w:pPr>
              <w:pStyle w:val="Heading3"/>
            </w:pPr>
            <w:r>
              <w:t>Pathway</w:t>
            </w:r>
          </w:p>
        </w:tc>
      </w:tr>
      <w:tr w:rsidR="00FB22CA" w:rsidRPr="00175533" w14:paraId="00B5F729" w14:textId="77777777" w:rsidTr="000159D1">
        <w:trPr>
          <w:trHeight w:val="1311"/>
        </w:trPr>
        <w:tc>
          <w:tcPr>
            <w:tcW w:w="1211" w:type="pct"/>
          </w:tcPr>
          <w:p w14:paraId="63FCBDF0" w14:textId="77777777" w:rsidR="00FB22CA" w:rsidRDefault="00FB22CA" w:rsidP="009133FA">
            <w:pPr>
              <w:spacing w:after="60"/>
            </w:pPr>
            <w:r>
              <w:t>P</w:t>
            </w:r>
            <w:r w:rsidRPr="00175533">
              <w:t>lumber</w:t>
            </w:r>
          </w:p>
        </w:tc>
        <w:tc>
          <w:tcPr>
            <w:tcW w:w="3789" w:type="pct"/>
            <w:shd w:val="clear" w:color="auto" w:fill="auto"/>
          </w:tcPr>
          <w:p w14:paraId="720F9034" w14:textId="77777777" w:rsidR="00FB22CA" w:rsidRPr="00175533" w:rsidRDefault="00FB22CA" w:rsidP="009133FA">
            <w:pPr>
              <w:spacing w:after="60"/>
            </w:pPr>
            <w:r w:rsidRPr="00175533">
              <w:t>To become a plumber you need to find an employer who will take you on and train you. To find an employer you'll need to have reasonably good reading and maths skills and show that you'll do a great job.</w:t>
            </w:r>
          </w:p>
        </w:tc>
      </w:tr>
      <w:tr w:rsidR="00FB22CA" w:rsidRPr="00175533" w14:paraId="3B164BAD" w14:textId="77777777" w:rsidTr="000159D1">
        <w:trPr>
          <w:trHeight w:val="563"/>
        </w:trPr>
        <w:tc>
          <w:tcPr>
            <w:tcW w:w="1211" w:type="pct"/>
          </w:tcPr>
          <w:p w14:paraId="5FD7917F" w14:textId="77777777" w:rsidR="00FB22CA" w:rsidRPr="00175533" w:rsidRDefault="00FB22CA" w:rsidP="009133FA">
            <w:pPr>
              <w:spacing w:after="60"/>
            </w:pPr>
            <w:r>
              <w:t>T</w:t>
            </w:r>
            <w:r w:rsidRPr="00175533">
              <w:t>elemarketer</w:t>
            </w:r>
          </w:p>
        </w:tc>
        <w:tc>
          <w:tcPr>
            <w:tcW w:w="3789" w:type="pct"/>
            <w:shd w:val="clear" w:color="auto" w:fill="auto"/>
          </w:tcPr>
          <w:p w14:paraId="6BF5986A" w14:textId="77777777" w:rsidR="00FB22CA" w:rsidRPr="00175533" w:rsidRDefault="00FB22CA" w:rsidP="009133FA">
            <w:pPr>
              <w:spacing w:after="60"/>
            </w:pPr>
            <w:r w:rsidRPr="00175533">
              <w:t>To become a telemarketer you need to have a good standard of English. Sales and customer service experience or any other work involving public contact is useful.</w:t>
            </w:r>
          </w:p>
        </w:tc>
      </w:tr>
      <w:tr w:rsidR="00FB22CA" w:rsidRPr="00175533" w14:paraId="1AD0862E" w14:textId="77777777" w:rsidTr="000159D1">
        <w:trPr>
          <w:trHeight w:val="1343"/>
        </w:trPr>
        <w:tc>
          <w:tcPr>
            <w:tcW w:w="1211" w:type="pct"/>
          </w:tcPr>
          <w:p w14:paraId="6161F92C" w14:textId="77777777" w:rsidR="00FB22CA" w:rsidRDefault="00FB22CA" w:rsidP="009133FA">
            <w:pPr>
              <w:spacing w:after="60"/>
            </w:pPr>
            <w:r>
              <w:t>S</w:t>
            </w:r>
            <w:r w:rsidRPr="00175533">
              <w:t>urveyor</w:t>
            </w:r>
          </w:p>
        </w:tc>
        <w:tc>
          <w:tcPr>
            <w:tcW w:w="3789" w:type="pct"/>
            <w:shd w:val="clear" w:color="auto" w:fill="auto"/>
          </w:tcPr>
          <w:p w14:paraId="06A0F836" w14:textId="77777777" w:rsidR="00FB22CA" w:rsidRPr="00175533" w:rsidRDefault="00FB22CA" w:rsidP="009133FA">
            <w:pPr>
              <w:spacing w:after="60"/>
            </w:pPr>
            <w:r>
              <w:t xml:space="preserve">To become a </w:t>
            </w:r>
            <w:r w:rsidRPr="00175533">
              <w:t xml:space="preserve">surveyor you need to complete </w:t>
            </w:r>
            <w:r>
              <w:t>a four-</w:t>
            </w:r>
            <w:r w:rsidRPr="00175533">
              <w:t>year university course in surveying</w:t>
            </w:r>
            <w:r>
              <w:t xml:space="preserve"> and mapping</w:t>
            </w:r>
            <w:r w:rsidRPr="00175533">
              <w:t>.</w:t>
            </w:r>
            <w:r>
              <w:t xml:space="preserve"> </w:t>
            </w:r>
            <w:r w:rsidRPr="00175533">
              <w:t>Useful school subjects are English, maths, geography, computer studies, physics, economics and graphics</w:t>
            </w:r>
          </w:p>
        </w:tc>
      </w:tr>
    </w:tbl>
    <w:p w14:paraId="4CB844C3" w14:textId="74313DEE" w:rsidR="003B1939" w:rsidRPr="002F2B61" w:rsidRDefault="003B1939" w:rsidP="00C03202">
      <w:pPr>
        <w:pStyle w:val="Heading1"/>
      </w:pPr>
      <w:bookmarkStart w:id="25" w:name="_Toc520984159"/>
      <w:r w:rsidRPr="002F2B61">
        <w:lastRenderedPageBreak/>
        <w:t>Jobs in my community</w:t>
      </w:r>
      <w:bookmarkEnd w:id="25"/>
      <w:r w:rsidRPr="002F2B61">
        <w:tab/>
      </w:r>
    </w:p>
    <w:p w14:paraId="5432D391" w14:textId="77777777" w:rsidR="003B1939" w:rsidRPr="002F2B61" w:rsidRDefault="003B1939" w:rsidP="00C03202">
      <w:r w:rsidRPr="002F2B61">
        <w:t>It’s a good idea to think about what type of work you might find interesting.</w:t>
      </w:r>
    </w:p>
    <w:p w14:paraId="3CEB3CA4" w14:textId="49A13960" w:rsidR="003B1939" w:rsidRPr="002F2B61" w:rsidRDefault="003B1939" w:rsidP="00C03202">
      <w:pPr>
        <w:pStyle w:val="normalbullets"/>
      </w:pPr>
      <w:r w:rsidRPr="002F2B61">
        <w:t>Make a list of jobs that you know of. You can add to this list day by day.</w:t>
      </w:r>
    </w:p>
    <w:p w14:paraId="7F72912C" w14:textId="29C2E723" w:rsidR="009C1D54" w:rsidRDefault="003B1939" w:rsidP="00865454">
      <w:pPr>
        <w:pStyle w:val="normalbullets"/>
      </w:pPr>
      <w:r w:rsidRPr="002F2B61">
        <w:t>Circle the jobs that interest you.</w:t>
      </w:r>
    </w:p>
    <w:tbl>
      <w:tblPr>
        <w:tblpPr w:leftFromText="180" w:rightFromText="180" w:vertAnchor="text" w:horzAnchor="margin" w:tblpY="266"/>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639"/>
        <w:gridCol w:w="2639"/>
        <w:gridCol w:w="2638"/>
      </w:tblGrid>
      <w:tr w:rsidR="009C1D54" w:rsidRPr="00175533" w14:paraId="1A39C82F" w14:textId="77777777" w:rsidTr="000159D1">
        <w:trPr>
          <w:trHeight w:val="587"/>
        </w:trPr>
        <w:tc>
          <w:tcPr>
            <w:tcW w:w="1667" w:type="pct"/>
          </w:tcPr>
          <w:p w14:paraId="0469F82E" w14:textId="77777777" w:rsidR="009C1D54" w:rsidRPr="00175533" w:rsidRDefault="009C1D54" w:rsidP="00C03202">
            <w:pPr>
              <w:pStyle w:val="Heading3"/>
            </w:pPr>
            <w:r w:rsidRPr="00175533">
              <w:t xml:space="preserve">Jobs of people </w:t>
            </w:r>
            <w:r>
              <w:br/>
            </w:r>
            <w:r w:rsidRPr="00175533">
              <w:t>I know</w:t>
            </w:r>
          </w:p>
        </w:tc>
        <w:tc>
          <w:tcPr>
            <w:tcW w:w="1667" w:type="pct"/>
          </w:tcPr>
          <w:p w14:paraId="7062AB04" w14:textId="77777777" w:rsidR="009C1D54" w:rsidRPr="00175533" w:rsidRDefault="009C1D54" w:rsidP="00C03202">
            <w:pPr>
              <w:pStyle w:val="Heading3"/>
            </w:pPr>
            <w:r w:rsidRPr="00175533">
              <w:t>Jobs of people I see in my community</w:t>
            </w:r>
          </w:p>
        </w:tc>
        <w:tc>
          <w:tcPr>
            <w:tcW w:w="1666" w:type="pct"/>
            <w:shd w:val="clear" w:color="auto" w:fill="auto"/>
          </w:tcPr>
          <w:p w14:paraId="14479C09" w14:textId="77777777" w:rsidR="009C1D54" w:rsidRPr="00175533" w:rsidRDefault="009C1D54" w:rsidP="00C03202">
            <w:pPr>
              <w:pStyle w:val="Heading3"/>
            </w:pPr>
            <w:r w:rsidRPr="00175533">
              <w:t>Jobs I've seen on TV,</w:t>
            </w:r>
            <w:r w:rsidRPr="00175533">
              <w:br/>
              <w:t xml:space="preserve"> read or heard about</w:t>
            </w:r>
          </w:p>
        </w:tc>
      </w:tr>
      <w:tr w:rsidR="009C1D54" w:rsidRPr="00175533" w14:paraId="779649A4" w14:textId="77777777" w:rsidTr="000159D1">
        <w:trPr>
          <w:trHeight w:val="6000"/>
        </w:trPr>
        <w:tc>
          <w:tcPr>
            <w:tcW w:w="1667" w:type="pct"/>
            <w:shd w:val="clear" w:color="auto" w:fill="auto"/>
          </w:tcPr>
          <w:p w14:paraId="35C16E6B" w14:textId="77777777" w:rsidR="009C1D54" w:rsidRPr="00175533" w:rsidRDefault="009C1D54" w:rsidP="00C03202"/>
        </w:tc>
        <w:tc>
          <w:tcPr>
            <w:tcW w:w="1667" w:type="pct"/>
            <w:shd w:val="clear" w:color="auto" w:fill="auto"/>
          </w:tcPr>
          <w:p w14:paraId="58B5D350" w14:textId="77777777" w:rsidR="009C1D54" w:rsidRPr="00175533" w:rsidRDefault="009C1D54" w:rsidP="00C03202"/>
        </w:tc>
        <w:tc>
          <w:tcPr>
            <w:tcW w:w="1666" w:type="pct"/>
            <w:shd w:val="clear" w:color="auto" w:fill="auto"/>
          </w:tcPr>
          <w:p w14:paraId="5278991A" w14:textId="77777777" w:rsidR="009C1D54" w:rsidRPr="00175533" w:rsidRDefault="009C1D54" w:rsidP="00C03202"/>
        </w:tc>
      </w:tr>
    </w:tbl>
    <w:p w14:paraId="40CE734C" w14:textId="77777777" w:rsidR="003B1939" w:rsidRPr="002F2B61" w:rsidRDefault="003B1939" w:rsidP="004130B1">
      <w:pPr>
        <w:pStyle w:val="Space"/>
      </w:pPr>
    </w:p>
    <w:tbl>
      <w:tblPr>
        <w:tblStyle w:val="TableGrid"/>
        <w:tblpPr w:leftFromText="180" w:rightFromText="180" w:vertAnchor="text" w:tblpY="89"/>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7906"/>
      </w:tblGrid>
      <w:tr w:rsidR="009C1D54" w14:paraId="1B8CE70C" w14:textId="77777777" w:rsidTr="000159D1">
        <w:trPr>
          <w:trHeight w:val="3105"/>
        </w:trPr>
        <w:tc>
          <w:tcPr>
            <w:tcW w:w="5000" w:type="pct"/>
          </w:tcPr>
          <w:p w14:paraId="2E66FD71" w14:textId="77777777" w:rsidR="009C1D54" w:rsidRPr="00175533" w:rsidRDefault="009C1D54" w:rsidP="00C03202">
            <w:pPr>
              <w:pStyle w:val="Heading3"/>
              <w:outlineLvl w:val="2"/>
            </w:pPr>
            <w:r w:rsidRPr="00175533">
              <w:t>Jobs I think will be important in the future</w:t>
            </w:r>
          </w:p>
          <w:p w14:paraId="4015B350" w14:textId="77777777" w:rsidR="009C1D54" w:rsidRDefault="009C1D54" w:rsidP="00C03202"/>
        </w:tc>
      </w:tr>
    </w:tbl>
    <w:p w14:paraId="4B2A0F76" w14:textId="77777777" w:rsidR="003B1939" w:rsidRDefault="003B1939" w:rsidP="004130B1">
      <w:pPr>
        <w:pStyle w:val="Space"/>
      </w:pPr>
    </w:p>
    <w:p w14:paraId="4256C018" w14:textId="39E8F866" w:rsidR="003B1939" w:rsidRPr="002F2B61" w:rsidRDefault="003B1939" w:rsidP="00C03202">
      <w:r w:rsidRPr="002F2B61">
        <w:t>There are many opportunities for you in the future that you may not know about yet. For example, there are over 400 jobs described on the careers.govt.nz jobs database. A lot more than most of us could list!</w:t>
      </w:r>
    </w:p>
    <w:p w14:paraId="151437A8" w14:textId="187FB0CE" w:rsidR="003B1939" w:rsidRPr="002F2B61" w:rsidRDefault="003B1939" w:rsidP="00C03202">
      <w:pPr>
        <w:pStyle w:val="Heading1"/>
      </w:pPr>
      <w:bookmarkStart w:id="26" w:name="_Toc520984160"/>
      <w:r w:rsidRPr="002F2B61">
        <w:lastRenderedPageBreak/>
        <w:t xml:space="preserve">What changes can </w:t>
      </w:r>
      <w:r w:rsidR="00FC21A4">
        <w:t>I</w:t>
      </w:r>
      <w:r w:rsidRPr="002F2B61">
        <w:t xml:space="preserve"> see?</w:t>
      </w:r>
      <w:bookmarkEnd w:id="26"/>
    </w:p>
    <w:p w14:paraId="43A7E0D4" w14:textId="77777777" w:rsidR="003B1939" w:rsidRPr="002F2B61" w:rsidRDefault="003B1939" w:rsidP="00C03202">
      <w:r w:rsidRPr="002F2B61">
        <w:t>We all change and so does the world around us, including the working world.</w:t>
      </w:r>
    </w:p>
    <w:p w14:paraId="1A68F2B8" w14:textId="6D00327E" w:rsidR="003B1939" w:rsidRPr="002F2B61" w:rsidRDefault="003B1939" w:rsidP="00C03202">
      <w:pPr>
        <w:pStyle w:val="normalbullets"/>
      </w:pPr>
      <w:r w:rsidRPr="002F2B61">
        <w:t>Read through these ideas about the way things might be in the future.</w:t>
      </w:r>
    </w:p>
    <w:p w14:paraId="47343E2E" w14:textId="39CE011A" w:rsidR="003B1939" w:rsidRPr="002F2B61" w:rsidRDefault="003B1939" w:rsidP="00C03202">
      <w:pPr>
        <w:pStyle w:val="normalbullets"/>
      </w:pPr>
      <w:r w:rsidRPr="002F2B61">
        <w:t>Select and circle one of these changes or come up with one of your own.</w:t>
      </w:r>
    </w:p>
    <w:p w14:paraId="1D8B8D08" w14:textId="6775E2DE" w:rsidR="003B1939" w:rsidRPr="002F2B61" w:rsidRDefault="009C1D54" w:rsidP="00C03202">
      <w:pPr>
        <w:pStyle w:val="normalbullets"/>
      </w:pPr>
      <w:r>
        <w:t>R</w:t>
      </w:r>
      <w:r w:rsidR="003B1939" w:rsidRPr="002F2B61">
        <w:t>ecord your ideas about what this change will mean to our lives and</w:t>
      </w:r>
      <w:r>
        <w:t xml:space="preserve"> </w:t>
      </w:r>
      <w:r w:rsidR="003B1939" w:rsidRPr="002F2B61">
        <w:t xml:space="preserve">what kinds of work will grow or decline as a result of these changes. </w:t>
      </w:r>
    </w:p>
    <w:p w14:paraId="0DAE32B8" w14:textId="77777777" w:rsidR="003B1939" w:rsidRPr="002F2B61" w:rsidRDefault="003B1939" w:rsidP="00C03202"/>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CellMar>
          <w:right w:w="0" w:type="dxa"/>
        </w:tblCellMar>
        <w:tblLook w:val="04A0" w:firstRow="1" w:lastRow="0" w:firstColumn="1" w:lastColumn="0" w:noHBand="0" w:noVBand="1"/>
      </w:tblPr>
      <w:tblGrid>
        <w:gridCol w:w="2638"/>
        <w:gridCol w:w="2639"/>
        <w:gridCol w:w="2639"/>
      </w:tblGrid>
      <w:tr w:rsidR="009C1D54" w:rsidRPr="00175533" w14:paraId="732C9D76" w14:textId="77777777" w:rsidTr="000159D1">
        <w:trPr>
          <w:trHeight w:val="1346"/>
        </w:trPr>
        <w:tc>
          <w:tcPr>
            <w:tcW w:w="1666" w:type="pct"/>
            <w:shd w:val="clear" w:color="auto" w:fill="auto"/>
            <w:vAlign w:val="center"/>
          </w:tcPr>
          <w:p w14:paraId="5702656D" w14:textId="777CE16A" w:rsidR="009C1D54" w:rsidRPr="00175533" w:rsidRDefault="009C1D54" w:rsidP="00C03202">
            <w:r>
              <w:t>V</w:t>
            </w:r>
            <w:r w:rsidRPr="00175533">
              <w:t xml:space="preserve">irtual driving tests replace driving tests </w:t>
            </w:r>
            <w:r w:rsidRPr="00175533">
              <w:br/>
              <w:t>on the road</w:t>
            </w:r>
          </w:p>
        </w:tc>
        <w:tc>
          <w:tcPr>
            <w:tcW w:w="1667" w:type="pct"/>
            <w:shd w:val="clear" w:color="auto" w:fill="auto"/>
            <w:vAlign w:val="center"/>
          </w:tcPr>
          <w:p w14:paraId="11F9F74B" w14:textId="65DD7F11" w:rsidR="009C1D54" w:rsidRPr="00175533" w:rsidRDefault="009C1D54" w:rsidP="00C03202">
            <w:r>
              <w:t>E</w:t>
            </w:r>
            <w:r w:rsidRPr="00175533">
              <w:t xml:space="preserve">ducation until age 21 becomes compulsory </w:t>
            </w:r>
            <w:r w:rsidRPr="00175533">
              <w:br/>
              <w:t>for all</w:t>
            </w:r>
          </w:p>
        </w:tc>
        <w:tc>
          <w:tcPr>
            <w:tcW w:w="1667" w:type="pct"/>
            <w:shd w:val="clear" w:color="auto" w:fill="auto"/>
            <w:vAlign w:val="center"/>
          </w:tcPr>
          <w:p w14:paraId="3D90B2EA" w14:textId="60B34075" w:rsidR="009C1D54" w:rsidRPr="00175533" w:rsidRDefault="009C1D54" w:rsidP="00C03202">
            <w:r>
              <w:t>P</w:t>
            </w:r>
            <w:r w:rsidRPr="00175533">
              <w:t>aper is so expensive</w:t>
            </w:r>
            <w:r w:rsidRPr="00175533">
              <w:br/>
              <w:t>that recycling becomes compulsory</w:t>
            </w:r>
          </w:p>
        </w:tc>
      </w:tr>
      <w:tr w:rsidR="009C1D54" w:rsidRPr="00175533" w14:paraId="5FC44C2F" w14:textId="77777777" w:rsidTr="000159D1">
        <w:trPr>
          <w:trHeight w:val="1346"/>
        </w:trPr>
        <w:tc>
          <w:tcPr>
            <w:tcW w:w="1666" w:type="pct"/>
            <w:shd w:val="clear" w:color="auto" w:fill="auto"/>
            <w:vAlign w:val="center"/>
          </w:tcPr>
          <w:p w14:paraId="11A1ABA2" w14:textId="1D92FAF0" w:rsidR="009C1D54" w:rsidRPr="00175533" w:rsidRDefault="009C1D54" w:rsidP="00C03202">
            <w:r>
              <w:t>A</w:t>
            </w:r>
            <w:r w:rsidRPr="00175533">
              <w:t xml:space="preserve"> new product means </w:t>
            </w:r>
            <w:r w:rsidRPr="00175533">
              <w:br/>
              <w:t>you never need to clean your teeth</w:t>
            </w:r>
          </w:p>
        </w:tc>
        <w:tc>
          <w:tcPr>
            <w:tcW w:w="1667" w:type="pct"/>
            <w:shd w:val="clear" w:color="auto" w:fill="auto"/>
            <w:vAlign w:val="center"/>
          </w:tcPr>
          <w:p w14:paraId="024231C2" w14:textId="7E8E8C6D" w:rsidR="009C1D54" w:rsidRPr="00175533" w:rsidRDefault="009C1D54" w:rsidP="00C03202">
            <w:r>
              <w:t>N</w:t>
            </w:r>
            <w:r w:rsidRPr="00175533">
              <w:t>ew discoveries in health keep on extending people's lives</w:t>
            </w:r>
          </w:p>
        </w:tc>
        <w:tc>
          <w:tcPr>
            <w:tcW w:w="1667" w:type="pct"/>
            <w:shd w:val="clear" w:color="auto" w:fill="auto"/>
            <w:vAlign w:val="center"/>
          </w:tcPr>
          <w:p w14:paraId="407B9307" w14:textId="77777777" w:rsidR="009C1D54" w:rsidRPr="00175533" w:rsidRDefault="009C1D54" w:rsidP="00C03202">
            <w:r w:rsidRPr="00175533">
              <w:t>Chinese becomes the main language of business</w:t>
            </w:r>
          </w:p>
        </w:tc>
      </w:tr>
      <w:tr w:rsidR="009C1D54" w:rsidRPr="00175533" w14:paraId="6270A20D" w14:textId="77777777" w:rsidTr="000159D1">
        <w:trPr>
          <w:trHeight w:val="1191"/>
        </w:trPr>
        <w:tc>
          <w:tcPr>
            <w:tcW w:w="1666" w:type="pct"/>
            <w:shd w:val="clear" w:color="auto" w:fill="auto"/>
            <w:vAlign w:val="center"/>
          </w:tcPr>
          <w:p w14:paraId="08AB9359" w14:textId="7AB141C2" w:rsidR="009C1D54" w:rsidRPr="00175533" w:rsidRDefault="009C1D54" w:rsidP="00C03202">
            <w:r>
              <w:t>T</w:t>
            </w:r>
            <w:r w:rsidRPr="00175533">
              <w:t xml:space="preserve">here is a ban on </w:t>
            </w:r>
            <w:r w:rsidRPr="00175533">
              <w:br/>
              <w:t>eating meat</w:t>
            </w:r>
            <w:r w:rsidRPr="00175533">
              <w:br/>
            </w:r>
          </w:p>
        </w:tc>
        <w:tc>
          <w:tcPr>
            <w:tcW w:w="1667" w:type="pct"/>
            <w:shd w:val="clear" w:color="auto" w:fill="auto"/>
            <w:vAlign w:val="center"/>
          </w:tcPr>
          <w:p w14:paraId="394082DE" w14:textId="21DDCC27" w:rsidR="009C1D54" w:rsidRPr="00175533" w:rsidRDefault="009C40AC" w:rsidP="003B44DD">
            <w:r>
              <w:t xml:space="preserve">Artificial intelligence will </w:t>
            </w:r>
            <w:r w:rsidR="001D7A94">
              <w:t>diagnose</w:t>
            </w:r>
            <w:r>
              <w:t xml:space="preserve"> </w:t>
            </w:r>
            <w:r w:rsidR="003B44DD">
              <w:t>patient</w:t>
            </w:r>
            <w:r>
              <w:t>s</w:t>
            </w:r>
            <w:r w:rsidR="003B44DD">
              <w:t>’</w:t>
            </w:r>
            <w:r w:rsidR="001D7A94">
              <w:t xml:space="preserve"> illness</w:t>
            </w:r>
            <w:r w:rsidR="003B44DD">
              <w:t>es</w:t>
            </w:r>
          </w:p>
        </w:tc>
        <w:tc>
          <w:tcPr>
            <w:tcW w:w="1667" w:type="pct"/>
            <w:shd w:val="clear" w:color="auto" w:fill="auto"/>
            <w:vAlign w:val="center"/>
          </w:tcPr>
          <w:p w14:paraId="7AE947B3" w14:textId="7C30EA2E" w:rsidR="009C1D54" w:rsidRPr="00175533" w:rsidRDefault="009C1D54" w:rsidP="00C03202">
            <w:r w:rsidRPr="00175533">
              <w:t>80</w:t>
            </w:r>
            <w:r>
              <w:t xml:space="preserve"> percent</w:t>
            </w:r>
            <w:r w:rsidRPr="00175533">
              <w:t xml:space="preserve"> of all people </w:t>
            </w:r>
            <w:r w:rsidRPr="00175533">
              <w:br/>
              <w:t>work from home</w:t>
            </w:r>
          </w:p>
        </w:tc>
      </w:tr>
    </w:tbl>
    <w:p w14:paraId="0A28B708" w14:textId="77777777" w:rsidR="009C1D54" w:rsidRPr="002F2B61" w:rsidRDefault="009C1D54" w:rsidP="00C03202"/>
    <w:tbl>
      <w:tblPr>
        <w:tblW w:w="0" w:type="auto"/>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31"/>
        <w:gridCol w:w="3885"/>
      </w:tblGrid>
      <w:tr w:rsidR="00505A12" w:rsidRPr="00175533" w14:paraId="0DBA3626" w14:textId="77777777" w:rsidTr="000159D1">
        <w:trPr>
          <w:trHeight w:val="3329"/>
        </w:trPr>
        <w:tc>
          <w:tcPr>
            <w:tcW w:w="4236" w:type="dxa"/>
            <w:vMerge w:val="restart"/>
            <w:shd w:val="clear" w:color="auto" w:fill="auto"/>
          </w:tcPr>
          <w:p w14:paraId="7BA81D0F" w14:textId="4003FD46" w:rsidR="00505A12" w:rsidRPr="00175533" w:rsidRDefault="00505A12" w:rsidP="00C03202">
            <w:pPr>
              <w:pStyle w:val="Heading3"/>
            </w:pPr>
            <w:r>
              <w:t>Changes in our lives</w:t>
            </w:r>
          </w:p>
          <w:p w14:paraId="7B6FC401" w14:textId="77777777" w:rsidR="00505A12" w:rsidRPr="00175533" w:rsidRDefault="00505A12" w:rsidP="00C03202"/>
        </w:tc>
        <w:tc>
          <w:tcPr>
            <w:tcW w:w="4094" w:type="dxa"/>
            <w:shd w:val="clear" w:color="auto" w:fill="auto"/>
          </w:tcPr>
          <w:p w14:paraId="09BF5F5D" w14:textId="5FC59B7D" w:rsidR="00505A12" w:rsidRPr="00175533" w:rsidRDefault="00505A12" w:rsidP="00C03202">
            <w:pPr>
              <w:pStyle w:val="Heading3"/>
            </w:pPr>
            <w:r>
              <w:t>Work that will grow</w:t>
            </w:r>
          </w:p>
        </w:tc>
      </w:tr>
      <w:tr w:rsidR="00505A12" w:rsidRPr="00175533" w14:paraId="711FBDE4" w14:textId="77777777" w:rsidTr="000159D1">
        <w:trPr>
          <w:trHeight w:val="3329"/>
        </w:trPr>
        <w:tc>
          <w:tcPr>
            <w:tcW w:w="4236" w:type="dxa"/>
            <w:vMerge/>
            <w:shd w:val="clear" w:color="auto" w:fill="auto"/>
          </w:tcPr>
          <w:p w14:paraId="3BBC0E98" w14:textId="77777777" w:rsidR="00505A12" w:rsidRPr="00175533" w:rsidRDefault="00505A12" w:rsidP="00C03202"/>
        </w:tc>
        <w:tc>
          <w:tcPr>
            <w:tcW w:w="4094" w:type="dxa"/>
            <w:shd w:val="clear" w:color="auto" w:fill="auto"/>
          </w:tcPr>
          <w:p w14:paraId="3888BF4D" w14:textId="6384D76A" w:rsidR="00505A12" w:rsidRPr="00175533" w:rsidRDefault="00505A12" w:rsidP="00C03202">
            <w:pPr>
              <w:pStyle w:val="Heading3"/>
            </w:pPr>
            <w:r>
              <w:t>Work that will decline</w:t>
            </w:r>
          </w:p>
        </w:tc>
      </w:tr>
    </w:tbl>
    <w:p w14:paraId="6CF03751" w14:textId="4CCE30EB" w:rsidR="003B1939" w:rsidRPr="002F2B61" w:rsidRDefault="00A85CCA" w:rsidP="00C03202">
      <w:pPr>
        <w:pStyle w:val="Heading1"/>
      </w:pPr>
      <w:bookmarkStart w:id="27" w:name="_Toc520984161"/>
      <w:r>
        <w:lastRenderedPageBreak/>
        <w:t>Why they do what they do</w:t>
      </w:r>
      <w:bookmarkEnd w:id="27"/>
      <w:r w:rsidR="003B1939" w:rsidRPr="002F2B61">
        <w:tab/>
      </w:r>
    </w:p>
    <w:p w14:paraId="5686FD49" w14:textId="77777777" w:rsidR="003B1939" w:rsidRPr="002F2B61" w:rsidRDefault="003B1939" w:rsidP="00C03202">
      <w:r w:rsidRPr="002F2B61">
        <w:t xml:space="preserve">Talking to people about the jobs they do is a great way to learn more about work. </w:t>
      </w:r>
    </w:p>
    <w:p w14:paraId="13AFB1DD" w14:textId="02037A9D" w:rsidR="003B1939" w:rsidRPr="002F2B61" w:rsidRDefault="003B1939" w:rsidP="00C03202">
      <w:pPr>
        <w:pStyle w:val="normalbullets"/>
      </w:pPr>
      <w:r w:rsidRPr="002F2B61">
        <w:t>Interview someone you know about their job. Do this on your own or with a classmate. Take notes or record your interview to help you write it up later.</w:t>
      </w:r>
    </w:p>
    <w:p w14:paraId="564724AE" w14:textId="0325759B" w:rsidR="003B1939" w:rsidRPr="002F2B61" w:rsidRDefault="003B1939" w:rsidP="00C03202">
      <w:pPr>
        <w:pStyle w:val="normalbullets"/>
      </w:pPr>
      <w:r w:rsidRPr="002F2B61">
        <w:t>Check the next page for an example of how you could present what you find.</w:t>
      </w:r>
    </w:p>
    <w:p w14:paraId="0257064D" w14:textId="77777777" w:rsidR="003B1939" w:rsidRPr="002F2B61" w:rsidRDefault="003B1939" w:rsidP="003B44DD">
      <w:pPr>
        <w:pStyle w:val="Space"/>
      </w:pPr>
    </w:p>
    <w:p w14:paraId="5F995857" w14:textId="77777777" w:rsidR="003B1939" w:rsidRPr="002F2B61" w:rsidRDefault="003B1939" w:rsidP="00C03202">
      <w:pPr>
        <w:pStyle w:val="Heading2"/>
      </w:pPr>
      <w:r w:rsidRPr="002F2B61">
        <w:t>Before the interview, prepare your questions</w:t>
      </w:r>
    </w:p>
    <w:p w14:paraId="18DEED6F" w14:textId="77777777" w:rsidR="003B1939" w:rsidRPr="002F2B61" w:rsidRDefault="003B1939" w:rsidP="00C03202">
      <w:r w:rsidRPr="002F2B61">
        <w:t>Some example questions you could use:</w:t>
      </w:r>
    </w:p>
    <w:p w14:paraId="54876BB1" w14:textId="77777777" w:rsidR="003B44DD" w:rsidRDefault="003B44DD" w:rsidP="00C03202">
      <w:pPr>
        <w:pStyle w:val="normalbullets"/>
        <w:sectPr w:rsidR="003B44DD" w:rsidSect="001773CE">
          <w:type w:val="continuous"/>
          <w:pgSz w:w="11900" w:h="16840" w:code="9"/>
          <w:pgMar w:top="1440" w:right="2544" w:bottom="1440" w:left="1440" w:header="142" w:footer="454" w:gutter="0"/>
          <w:cols w:space="708"/>
          <w:titlePg/>
          <w:docGrid w:linePitch="360"/>
        </w:sectPr>
      </w:pPr>
    </w:p>
    <w:p w14:paraId="3B476E0D" w14:textId="7F78C392" w:rsidR="003B1939" w:rsidRPr="004130B1" w:rsidRDefault="003B1939" w:rsidP="00C03202">
      <w:pPr>
        <w:pStyle w:val="normalbullets"/>
        <w:rPr>
          <w:spacing w:val="-4"/>
        </w:rPr>
      </w:pPr>
      <w:r w:rsidRPr="004130B1">
        <w:rPr>
          <w:spacing w:val="-4"/>
        </w:rPr>
        <w:t xml:space="preserve">What is </w:t>
      </w:r>
      <w:r w:rsidR="004130B1" w:rsidRPr="004130B1">
        <w:rPr>
          <w:spacing w:val="-4"/>
        </w:rPr>
        <w:t xml:space="preserve">the name of </w:t>
      </w:r>
      <w:r w:rsidRPr="004130B1">
        <w:rPr>
          <w:spacing w:val="-4"/>
        </w:rPr>
        <w:t>your job?</w:t>
      </w:r>
    </w:p>
    <w:p w14:paraId="3E55C170" w14:textId="06CA9502" w:rsidR="003B1939" w:rsidRPr="002F2B61" w:rsidRDefault="003B1939" w:rsidP="00C03202">
      <w:pPr>
        <w:pStyle w:val="normalbullets"/>
      </w:pPr>
      <w:r w:rsidRPr="002F2B61">
        <w:t>What do you do on a typical day?</w:t>
      </w:r>
    </w:p>
    <w:p w14:paraId="7AEAC1EC" w14:textId="6B3FAC2F" w:rsidR="003B1939" w:rsidRPr="002F2B61" w:rsidRDefault="003B1939" w:rsidP="00C03202">
      <w:pPr>
        <w:pStyle w:val="normalbullets"/>
      </w:pPr>
      <w:r w:rsidRPr="002F2B61">
        <w:t>What do you like and not like about this job?</w:t>
      </w:r>
    </w:p>
    <w:p w14:paraId="1B1E6B94" w14:textId="72DC647D" w:rsidR="003B1939" w:rsidRPr="002F2B61" w:rsidRDefault="003B1939" w:rsidP="00C03202">
      <w:pPr>
        <w:pStyle w:val="normalbullets"/>
      </w:pPr>
      <w:r w:rsidRPr="002F2B61">
        <w:t>What kind of person does this job suit?</w:t>
      </w:r>
    </w:p>
    <w:p w14:paraId="7911D585" w14:textId="2C7CA983" w:rsidR="003B1939" w:rsidRPr="002F2B61" w:rsidRDefault="003B1939" w:rsidP="00C03202">
      <w:pPr>
        <w:pStyle w:val="normalbullets"/>
      </w:pPr>
      <w:r w:rsidRPr="002F2B61">
        <w:t>How easy or hard is it to get into this job?</w:t>
      </w:r>
    </w:p>
    <w:p w14:paraId="3C393778" w14:textId="5100851D" w:rsidR="003B1939" w:rsidRPr="002F2B61" w:rsidRDefault="003B1939" w:rsidP="00C03202">
      <w:pPr>
        <w:pStyle w:val="normalbullets"/>
      </w:pPr>
      <w:r w:rsidRPr="002F2B61">
        <w:t>What skills do you need?</w:t>
      </w:r>
    </w:p>
    <w:p w14:paraId="7A11BCA6" w14:textId="582456DA" w:rsidR="003B1939" w:rsidRPr="002F2B61" w:rsidRDefault="003B1939" w:rsidP="00C03202">
      <w:pPr>
        <w:pStyle w:val="normalbullets"/>
      </w:pPr>
      <w:r w:rsidRPr="002F2B61">
        <w:t xml:space="preserve">How did you learn </w:t>
      </w:r>
      <w:r w:rsidR="003B44DD">
        <w:br/>
      </w:r>
      <w:r w:rsidRPr="002F2B61">
        <w:t>those skills?</w:t>
      </w:r>
    </w:p>
    <w:p w14:paraId="157F2624" w14:textId="5764FBFF" w:rsidR="003B1939" w:rsidRPr="002F2B61" w:rsidRDefault="003B1939" w:rsidP="00C03202">
      <w:pPr>
        <w:pStyle w:val="normalbullets"/>
      </w:pPr>
      <w:r w:rsidRPr="002F2B61">
        <w:t xml:space="preserve">What qualifications </w:t>
      </w:r>
      <w:r w:rsidR="003B44DD">
        <w:br/>
      </w:r>
      <w:r w:rsidRPr="002F2B61">
        <w:t>are needed?</w:t>
      </w:r>
    </w:p>
    <w:p w14:paraId="49E6F40A" w14:textId="26F6714A" w:rsidR="003B1939" w:rsidRPr="002F2B61" w:rsidRDefault="003B1939" w:rsidP="00C03202">
      <w:pPr>
        <w:pStyle w:val="normalbullets"/>
      </w:pPr>
      <w:r w:rsidRPr="002F2B61">
        <w:t xml:space="preserve">What school subjects </w:t>
      </w:r>
      <w:r w:rsidR="003B44DD">
        <w:br/>
      </w:r>
      <w:r w:rsidRPr="002F2B61">
        <w:t>are useful?</w:t>
      </w:r>
    </w:p>
    <w:p w14:paraId="3C2D0FFB" w14:textId="43762857" w:rsidR="003B1939" w:rsidRPr="002F2B61" w:rsidRDefault="003B1939" w:rsidP="00C03202">
      <w:pPr>
        <w:pStyle w:val="normalbullets"/>
      </w:pPr>
      <w:r w:rsidRPr="002F2B61">
        <w:t xml:space="preserve">What other activities might </w:t>
      </w:r>
      <w:r w:rsidR="003B44DD">
        <w:br/>
      </w:r>
      <w:r w:rsidRPr="002F2B61">
        <w:t xml:space="preserve">be useful? </w:t>
      </w:r>
    </w:p>
    <w:p w14:paraId="7DE97A22" w14:textId="77777777" w:rsidR="003B44DD" w:rsidRDefault="003B44DD" w:rsidP="003B44DD">
      <w:pPr>
        <w:pStyle w:val="Space"/>
        <w:sectPr w:rsidR="003B44DD" w:rsidSect="001773CE">
          <w:type w:val="continuous"/>
          <w:pgSz w:w="11900" w:h="16840" w:code="9"/>
          <w:pgMar w:top="1440" w:right="2544" w:bottom="1440" w:left="1440" w:header="142" w:footer="454" w:gutter="0"/>
          <w:cols w:num="2" w:space="708"/>
          <w:titlePg/>
          <w:docGrid w:linePitch="360"/>
        </w:sectPr>
      </w:pPr>
    </w:p>
    <w:p w14:paraId="2C8110DF" w14:textId="6A3B3EEA" w:rsidR="003B1939" w:rsidRPr="003B44DD" w:rsidRDefault="003B1939" w:rsidP="003B44DD">
      <w:pPr>
        <w:pStyle w:val="Space"/>
      </w:pPr>
    </w:p>
    <w:tbl>
      <w:tblPr>
        <w:tblStyle w:val="TableGrid"/>
        <w:tblpPr w:leftFromText="180" w:rightFromText="180" w:vertAnchor="text" w:tblpY="89"/>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7906"/>
      </w:tblGrid>
      <w:tr w:rsidR="00A85CCA" w14:paraId="7182F96E" w14:textId="77777777" w:rsidTr="00E9672F">
        <w:trPr>
          <w:trHeight w:val="1982"/>
        </w:trPr>
        <w:tc>
          <w:tcPr>
            <w:tcW w:w="5000" w:type="pct"/>
          </w:tcPr>
          <w:p w14:paraId="73C4D4A5" w14:textId="6BD3617C" w:rsidR="00A85CCA" w:rsidRPr="00175533" w:rsidRDefault="00A85CCA" w:rsidP="00C03202">
            <w:pPr>
              <w:pStyle w:val="Heading3"/>
              <w:outlineLvl w:val="2"/>
            </w:pPr>
            <w:r>
              <w:t>Other questions you might ask</w:t>
            </w:r>
          </w:p>
          <w:p w14:paraId="611EB141" w14:textId="77777777" w:rsidR="00A85CCA" w:rsidRDefault="00A85CCA" w:rsidP="00C03202">
            <w:pPr>
              <w:pStyle w:val="Heading3"/>
              <w:outlineLvl w:val="2"/>
            </w:pPr>
          </w:p>
        </w:tc>
      </w:tr>
    </w:tbl>
    <w:p w14:paraId="03DAB9A1" w14:textId="77777777" w:rsidR="003B1939" w:rsidRPr="002F2B61" w:rsidRDefault="003B1939" w:rsidP="003B44DD">
      <w:pPr>
        <w:pStyle w:val="Space"/>
      </w:pPr>
    </w:p>
    <w:p w14:paraId="79100810" w14:textId="77777777" w:rsidR="003B1939" w:rsidRPr="002F2B61" w:rsidRDefault="003B1939" w:rsidP="00C03202">
      <w:pPr>
        <w:pStyle w:val="Heading2"/>
      </w:pPr>
      <w:r w:rsidRPr="002F2B61">
        <w:t>After the interview, note down your thoughts</w:t>
      </w:r>
    </w:p>
    <w:p w14:paraId="77123EF4" w14:textId="1256410E" w:rsidR="003B1939" w:rsidRDefault="003B1939" w:rsidP="00C03202">
      <w:pPr>
        <w:pStyle w:val="normalbullets"/>
      </w:pPr>
      <w:r w:rsidRPr="002F2B61">
        <w:t xml:space="preserve">Make a few quick notes here about what parts of the person's job sounds interesting to you and which parts don't. Include </w:t>
      </w:r>
      <w:r w:rsidR="003B44DD">
        <w:t>why</w:t>
      </w:r>
      <w:r w:rsidRPr="002F2B61">
        <w:t xml:space="preserve"> you feel like that.</w:t>
      </w:r>
    </w:p>
    <w:p w14:paraId="69B31C6B" w14:textId="77777777" w:rsidR="003B44DD" w:rsidRPr="002F2B61" w:rsidRDefault="003B44DD" w:rsidP="003B44DD">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CellMar>
          <w:right w:w="0" w:type="dxa"/>
        </w:tblCellMar>
        <w:tblLook w:val="01E0" w:firstRow="1" w:lastRow="1" w:firstColumn="1" w:lastColumn="1" w:noHBand="0" w:noVBand="0"/>
      </w:tblPr>
      <w:tblGrid>
        <w:gridCol w:w="4010"/>
        <w:gridCol w:w="3906"/>
      </w:tblGrid>
      <w:tr w:rsidR="00A85CCA" w:rsidRPr="00175533" w14:paraId="1F37B362" w14:textId="77777777" w:rsidTr="00E9672F">
        <w:trPr>
          <w:trHeight w:val="476"/>
        </w:trPr>
        <w:tc>
          <w:tcPr>
            <w:tcW w:w="5000" w:type="pct"/>
            <w:gridSpan w:val="2"/>
            <w:vAlign w:val="center"/>
          </w:tcPr>
          <w:p w14:paraId="3154D9E3" w14:textId="77777777" w:rsidR="00A85CCA" w:rsidRPr="00A85CCA" w:rsidRDefault="00A85CCA" w:rsidP="00C03202">
            <w:pPr>
              <w:pStyle w:val="Heading3"/>
            </w:pPr>
            <w:r w:rsidRPr="00A85CCA">
              <w:t>The job I researched is:</w:t>
            </w:r>
          </w:p>
        </w:tc>
      </w:tr>
      <w:tr w:rsidR="00A85CCA" w:rsidRPr="00175533" w14:paraId="6AEEFC53" w14:textId="77777777" w:rsidTr="00E9672F">
        <w:trPr>
          <w:trHeight w:val="2323"/>
        </w:trPr>
        <w:tc>
          <w:tcPr>
            <w:tcW w:w="2533" w:type="pct"/>
          </w:tcPr>
          <w:p w14:paraId="36E968E1" w14:textId="77777777" w:rsidR="00A85CCA" w:rsidRPr="00175533" w:rsidRDefault="00A85CCA" w:rsidP="00C03202">
            <w:pPr>
              <w:pStyle w:val="Heading3"/>
            </w:pPr>
            <w:r w:rsidRPr="00175533">
              <w:t>What I like and don't like about this job</w:t>
            </w:r>
          </w:p>
        </w:tc>
        <w:tc>
          <w:tcPr>
            <w:tcW w:w="2467" w:type="pct"/>
          </w:tcPr>
          <w:p w14:paraId="33695502" w14:textId="13E1AB20" w:rsidR="00A85CCA" w:rsidRPr="00A85CCA" w:rsidRDefault="00A85CCA" w:rsidP="00C03202">
            <w:pPr>
              <w:pStyle w:val="Heading3"/>
            </w:pPr>
            <w:r w:rsidRPr="00A85CCA">
              <w:t xml:space="preserve">Why it is or is not an option </w:t>
            </w:r>
            <w:r>
              <w:br/>
            </w:r>
            <w:r w:rsidRPr="00A85CCA">
              <w:t>for me</w:t>
            </w:r>
          </w:p>
        </w:tc>
      </w:tr>
    </w:tbl>
    <w:p w14:paraId="45C2B997" w14:textId="3129C3A8" w:rsidR="003B1939" w:rsidRPr="002F2B61" w:rsidRDefault="00FC21A4" w:rsidP="00C03202">
      <w:pPr>
        <w:pStyle w:val="Heading1"/>
      </w:pPr>
      <w:bookmarkStart w:id="28" w:name="_Toc520984162"/>
      <w:r>
        <w:lastRenderedPageBreak/>
        <w:t>An example interview</w:t>
      </w:r>
      <w:bookmarkEnd w:id="28"/>
    </w:p>
    <w:p w14:paraId="582480EB" w14:textId="7FAFF179" w:rsidR="003E1745" w:rsidRDefault="003E1745" w:rsidP="00FC21A4">
      <w:pPr>
        <w:pStyle w:val="Space"/>
        <w:sectPr w:rsidR="003E1745" w:rsidSect="001773CE">
          <w:type w:val="continuous"/>
          <w:pgSz w:w="11900" w:h="16840" w:code="9"/>
          <w:pgMar w:top="1440" w:right="2544" w:bottom="1440" w:left="1440" w:header="142" w:footer="454" w:gutter="0"/>
          <w:cols w:space="708"/>
          <w:titlePg/>
          <w:docGrid w:linePitch="360"/>
        </w:sectPr>
      </w:pPr>
      <w:r w:rsidRPr="002D32D0">
        <w:rPr>
          <w:noProof/>
          <w:lang w:eastAsia="en-NZ"/>
        </w:rPr>
        <w:drawing>
          <wp:anchor distT="125730" distB="125730" distL="125730" distR="125730" simplePos="0" relativeHeight="251678720" behindDoc="0" locked="0" layoutInCell="1" allowOverlap="1" wp14:anchorId="4F951291" wp14:editId="56EC4AAA">
            <wp:simplePos x="0" y="0"/>
            <wp:positionH relativeFrom="column">
              <wp:posOffset>2813685</wp:posOffset>
            </wp:positionH>
            <wp:positionV relativeFrom="paragraph">
              <wp:posOffset>277495</wp:posOffset>
            </wp:positionV>
            <wp:extent cx="2221865" cy="1478280"/>
            <wp:effectExtent l="0" t="0" r="6985" b="7620"/>
            <wp:wrapSquare wrapText="bothSides"/>
            <wp:docPr id="415" name="Picture 415" descr="\\tec.govt.nz\dfs\user\mmartin1\Desktop\iStock-835385058 urban 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c.govt.nz\dfs\user\mmartin1\Desktop\iStock-835385058 urban plann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1865"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58300" w14:textId="188D0ABA" w:rsidR="003B1939" w:rsidRDefault="003B1939" w:rsidP="00C03202">
      <w:r w:rsidRPr="002F2B61">
        <w:t xml:space="preserve">Meet Maia. Maia is an urban designer. </w:t>
      </w:r>
      <w:r w:rsidR="003E1745">
        <w:t>A what? Here's what she told me</w:t>
      </w:r>
      <w:r w:rsidRPr="002F2B61">
        <w:t>…</w:t>
      </w:r>
    </w:p>
    <w:p w14:paraId="0B083227" w14:textId="77777777" w:rsidR="003E1745" w:rsidRPr="002F2B61" w:rsidRDefault="003E1745" w:rsidP="00C03202"/>
    <w:p w14:paraId="75E14647" w14:textId="72B85555" w:rsidR="003E1745" w:rsidRDefault="003E1745" w:rsidP="00C03202">
      <w:pPr>
        <w:pStyle w:val="Heading3"/>
      </w:pPr>
      <w:r>
        <w:t>Urban design makes a difference</w:t>
      </w:r>
    </w:p>
    <w:p w14:paraId="64AF6141" w14:textId="220F6043" w:rsidR="003B1939" w:rsidRPr="002F2B61" w:rsidRDefault="003B1939" w:rsidP="00C03202">
      <w:r w:rsidRPr="002F2B61">
        <w:t>Being an urban designer is such a great job. I love everything about it. I'm not designing one building for one family or one company – I'm designing spaces for a community. If I get it right, the community will be safer and healthier, which is very rewarding.</w:t>
      </w:r>
    </w:p>
    <w:p w14:paraId="5763FADC" w14:textId="61EEFB25" w:rsidR="003E1745" w:rsidRDefault="003E1745" w:rsidP="00C03202">
      <w:pPr>
        <w:pStyle w:val="Heading3"/>
      </w:pPr>
      <w:r>
        <w:t>What I do</w:t>
      </w:r>
    </w:p>
    <w:p w14:paraId="3732D4AE" w14:textId="77777777" w:rsidR="003B1939" w:rsidRPr="002F2B61" w:rsidRDefault="003B1939" w:rsidP="00C03202">
      <w:r w:rsidRPr="002F2B61">
        <w:t xml:space="preserve">I'm in a beginning position in our company at the moment, a newbie, and so on a typical day I do a lot of drawings and graphics. </w:t>
      </w:r>
    </w:p>
    <w:p w14:paraId="3415D76D" w14:textId="77777777" w:rsidR="003B1939" w:rsidRPr="002F2B61" w:rsidRDefault="003B1939" w:rsidP="00C03202">
      <w:r w:rsidRPr="002F2B61">
        <w:t>I also work alongside my team members to talk with clients, develop designs and write up reports and recommendations.</w:t>
      </w:r>
    </w:p>
    <w:p w14:paraId="689210E1" w14:textId="47AA5DD1" w:rsidR="003E1745" w:rsidRDefault="003E1745" w:rsidP="00C03202">
      <w:pPr>
        <w:pStyle w:val="Heading3"/>
      </w:pPr>
      <w:r>
        <w:t>Skills I use</w:t>
      </w:r>
    </w:p>
    <w:p w14:paraId="44F63DA0" w14:textId="77777777" w:rsidR="003B1939" w:rsidRPr="002F2B61" w:rsidRDefault="003B1939" w:rsidP="00C03202">
      <w:r w:rsidRPr="002F2B61">
        <w:t xml:space="preserve">Communication and relationship skills are huge in this job but I also need to be creative, practical and able to see the big picture. </w:t>
      </w:r>
    </w:p>
    <w:p w14:paraId="6DDDEAA6" w14:textId="41E8979A" w:rsidR="003E1745" w:rsidRDefault="003E1745" w:rsidP="00C03202">
      <w:pPr>
        <w:pStyle w:val="Heading3"/>
      </w:pPr>
      <w:r>
        <w:t>Who I work for</w:t>
      </w:r>
    </w:p>
    <w:p w14:paraId="35A6F27A" w14:textId="77777777" w:rsidR="003B1939" w:rsidRPr="002F2B61" w:rsidRDefault="003B1939" w:rsidP="00C03202">
      <w:r w:rsidRPr="002F2B61">
        <w:t>Urban designer is a relatively new job in New Zealand. I'm one of 50 to 100 people doing this job at the moment and most of us work for design consultancy companies. But councils in our larger cities are starting to create urban design teams and so the number of us is expected to grow.</w:t>
      </w:r>
    </w:p>
    <w:p w14:paraId="60B0F382" w14:textId="77777777" w:rsidR="003B1939" w:rsidRPr="002F2B61" w:rsidRDefault="003B1939" w:rsidP="00C03202">
      <w:r w:rsidRPr="002F2B61">
        <w:t>I earn around $40,000 now as a newbie but senior urban designers with lots of experience can earn twice that or more.</w:t>
      </w:r>
    </w:p>
    <w:p w14:paraId="1DEA480A" w14:textId="03C48CF0" w:rsidR="003B1939" w:rsidRPr="002F2B61" w:rsidRDefault="003B1939" w:rsidP="00C03202">
      <w:pPr>
        <w:pStyle w:val="Heading3"/>
      </w:pPr>
      <w:r w:rsidRPr="002F2B61">
        <w:t xml:space="preserve">How </w:t>
      </w:r>
      <w:r w:rsidR="00A86DAE">
        <w:t>I</w:t>
      </w:r>
      <w:r w:rsidRPr="002F2B61">
        <w:t xml:space="preserve"> got there</w:t>
      </w:r>
    </w:p>
    <w:p w14:paraId="3FDA6DB1" w14:textId="2E63341B" w:rsidR="003B1939" w:rsidRPr="002F2B61" w:rsidRDefault="00A86DAE" w:rsidP="00C03202">
      <w:r>
        <w:t xml:space="preserve">I studied full </w:t>
      </w:r>
      <w:r w:rsidRPr="002F2B61">
        <w:t>time at university</w:t>
      </w:r>
      <w:r>
        <w:t xml:space="preserve"> for four years </w:t>
      </w:r>
      <w:r w:rsidR="003B1939" w:rsidRPr="002F2B61">
        <w:t xml:space="preserve">after school. </w:t>
      </w:r>
      <w:r>
        <w:t xml:space="preserve">I </w:t>
      </w:r>
      <w:r w:rsidR="003B1939" w:rsidRPr="002F2B61">
        <w:t>did a degree in architecture first and then a postgraduate qualification in urban design.</w:t>
      </w:r>
    </w:p>
    <w:p w14:paraId="39AEF2C6" w14:textId="7EAB7A21" w:rsidR="003B1939" w:rsidRPr="002F2B61" w:rsidRDefault="003B1939" w:rsidP="00C03202">
      <w:r w:rsidRPr="002F2B61">
        <w:t xml:space="preserve">The company </w:t>
      </w:r>
      <w:r w:rsidR="00A86DAE">
        <w:t xml:space="preserve">I now work </w:t>
      </w:r>
      <w:r w:rsidRPr="002F2B61">
        <w:t xml:space="preserve">for gave lectures in some of </w:t>
      </w:r>
      <w:r w:rsidR="00A86DAE">
        <w:t>my</w:t>
      </w:r>
      <w:r w:rsidRPr="002F2B61">
        <w:t xml:space="preserve"> courses at university. </w:t>
      </w:r>
      <w:r w:rsidR="00A86DAE">
        <w:t xml:space="preserve">I </w:t>
      </w:r>
      <w:r w:rsidRPr="002F2B61">
        <w:t xml:space="preserve">got to know them then and later they gave </w:t>
      </w:r>
      <w:r w:rsidR="00A86DAE">
        <w:t xml:space="preserve">me </w:t>
      </w:r>
      <w:r w:rsidRPr="002F2B61">
        <w:t>a job.</w:t>
      </w:r>
    </w:p>
    <w:p w14:paraId="130CB801" w14:textId="65FB05DA" w:rsidR="003E1745" w:rsidRDefault="00A86DAE" w:rsidP="00C03202">
      <w:pPr>
        <w:pStyle w:val="Heading3"/>
      </w:pPr>
      <w:r>
        <w:t>Getting qualified</w:t>
      </w:r>
    </w:p>
    <w:p w14:paraId="07A456BF" w14:textId="14D2E49C" w:rsidR="003B1939" w:rsidRPr="002F2B61" w:rsidRDefault="00A86DAE" w:rsidP="00C03202">
      <w:r>
        <w:t>Some</w:t>
      </w:r>
      <w:r w:rsidR="003B1939" w:rsidRPr="002F2B61">
        <w:t xml:space="preserve"> urban designers start with qualifications in landscape architecture or urban planning. Some people move to urban design</w:t>
      </w:r>
      <w:r>
        <w:t xml:space="preserve"> after working in other fields like </w:t>
      </w:r>
      <w:r w:rsidR="003B1939" w:rsidRPr="002F2B61">
        <w:t>construction or traffic engineering.</w:t>
      </w:r>
    </w:p>
    <w:p w14:paraId="5392F5D9" w14:textId="30770937" w:rsidR="00454F00" w:rsidRDefault="003B1939" w:rsidP="00C03202">
      <w:r w:rsidRPr="002F2B61">
        <w:t xml:space="preserve">Urban design combines many disciplines so </w:t>
      </w:r>
      <w:r w:rsidR="00A86DAE">
        <w:t xml:space="preserve">lots of </w:t>
      </w:r>
      <w:r w:rsidRPr="002F2B61">
        <w:t>secondary school subjects are helpful. These include maths, physics, art and design, graphics, technology, environmental studies and geography</w:t>
      </w:r>
      <w:r w:rsidR="00454F00">
        <w:t>.</w:t>
      </w:r>
    </w:p>
    <w:p w14:paraId="276B28FA" w14:textId="77777777" w:rsidR="001B0FFF" w:rsidRDefault="001B0FFF" w:rsidP="00C03202"/>
    <w:p w14:paraId="55EA93A4" w14:textId="77777777" w:rsidR="001B0FFF" w:rsidRDefault="001B0FFF" w:rsidP="00C03202">
      <w:pPr>
        <w:sectPr w:rsidR="001B0FFF" w:rsidSect="001773CE">
          <w:type w:val="continuous"/>
          <w:pgSz w:w="11900" w:h="16840" w:code="9"/>
          <w:pgMar w:top="1440" w:right="2544" w:bottom="1440" w:left="1440" w:header="142" w:footer="454" w:gutter="0"/>
          <w:cols w:num="2" w:space="708"/>
          <w:titlePg/>
          <w:docGrid w:linePitch="360"/>
        </w:sectPr>
      </w:pPr>
    </w:p>
    <w:p w14:paraId="33D2D449" w14:textId="171FBBD9" w:rsidR="003B1939" w:rsidRPr="00454F00" w:rsidRDefault="00454F00" w:rsidP="00C03202">
      <w:pPr>
        <w:pStyle w:val="Heading1"/>
      </w:pPr>
      <w:bookmarkStart w:id="29" w:name="_Toc520984163"/>
      <w:r>
        <w:lastRenderedPageBreak/>
        <w:t>W</w:t>
      </w:r>
      <w:r w:rsidR="003B1939" w:rsidRPr="00454F00">
        <w:t>hat secondary school brings</w:t>
      </w:r>
      <w:bookmarkEnd w:id="29"/>
      <w:r w:rsidR="003B1939" w:rsidRPr="00454F00">
        <w:tab/>
      </w:r>
    </w:p>
    <w:p w14:paraId="3A26CFA2" w14:textId="77777777" w:rsidR="003B1939" w:rsidRPr="002F2B61" w:rsidRDefault="003B1939" w:rsidP="00C03202">
      <w:r w:rsidRPr="002F2B61">
        <w:t>OK, so what will change when you move to secondary school?</w:t>
      </w:r>
    </w:p>
    <w:p w14:paraId="7DF85A65" w14:textId="77777777" w:rsidR="003B1939" w:rsidRPr="002F2B61" w:rsidRDefault="003B1939" w:rsidP="00C03202">
      <w:pPr>
        <w:pStyle w:val="normalbullets"/>
      </w:pPr>
      <w:r w:rsidRPr="002F2B61">
        <w:t>Talk with your classmates about the questions below and make notes of your discussion.</w:t>
      </w:r>
    </w:p>
    <w:p w14:paraId="3BB0C370" w14:textId="77777777" w:rsidR="003B1939" w:rsidRPr="002F2B61" w:rsidRDefault="003B1939" w:rsidP="008E64CD">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58"/>
        <w:gridCol w:w="3958"/>
      </w:tblGrid>
      <w:tr w:rsidR="00EF0532" w:rsidRPr="00175533" w14:paraId="6EB2DBF4" w14:textId="77777777" w:rsidTr="00E9672F">
        <w:trPr>
          <w:trHeight w:val="4352"/>
        </w:trPr>
        <w:tc>
          <w:tcPr>
            <w:tcW w:w="2500" w:type="pct"/>
            <w:shd w:val="clear" w:color="auto" w:fill="auto"/>
          </w:tcPr>
          <w:p w14:paraId="4C772D59" w14:textId="77777777" w:rsidR="00EF0532" w:rsidRPr="00175533" w:rsidRDefault="00EF0532" w:rsidP="00C03202">
            <w:pPr>
              <w:pStyle w:val="Heading3"/>
            </w:pPr>
            <w:r w:rsidRPr="00175533">
              <w:t xml:space="preserve">What will you miss most about primary school? </w:t>
            </w:r>
          </w:p>
        </w:tc>
        <w:tc>
          <w:tcPr>
            <w:tcW w:w="2500" w:type="pct"/>
            <w:shd w:val="clear" w:color="auto" w:fill="auto"/>
          </w:tcPr>
          <w:p w14:paraId="131383C5" w14:textId="77777777" w:rsidR="00EF0532" w:rsidRPr="00175533" w:rsidRDefault="00EF0532" w:rsidP="00C03202">
            <w:pPr>
              <w:pStyle w:val="Heading3"/>
            </w:pPr>
            <w:r w:rsidRPr="00175533">
              <w:t>What will you miss least about primary school?</w:t>
            </w:r>
          </w:p>
        </w:tc>
      </w:tr>
      <w:tr w:rsidR="00EF0532" w:rsidRPr="00175533" w14:paraId="3BAD93ED" w14:textId="77777777" w:rsidTr="00E9672F">
        <w:trPr>
          <w:trHeight w:val="4352"/>
        </w:trPr>
        <w:tc>
          <w:tcPr>
            <w:tcW w:w="2500" w:type="pct"/>
            <w:shd w:val="clear" w:color="auto" w:fill="auto"/>
          </w:tcPr>
          <w:p w14:paraId="5EAD131B" w14:textId="77777777" w:rsidR="00EF0532" w:rsidRPr="00175533" w:rsidRDefault="00EF0532" w:rsidP="00C03202">
            <w:pPr>
              <w:pStyle w:val="Heading3"/>
            </w:pPr>
            <w:r w:rsidRPr="00175533">
              <w:t>What will be similar about secondary school?</w:t>
            </w:r>
          </w:p>
        </w:tc>
        <w:tc>
          <w:tcPr>
            <w:tcW w:w="2500" w:type="pct"/>
            <w:shd w:val="clear" w:color="auto" w:fill="auto"/>
          </w:tcPr>
          <w:p w14:paraId="30C2C934" w14:textId="77777777" w:rsidR="00EF0532" w:rsidRPr="00175533" w:rsidRDefault="00EF0532" w:rsidP="00C03202">
            <w:pPr>
              <w:pStyle w:val="Heading3"/>
            </w:pPr>
            <w:r w:rsidRPr="00175533">
              <w:t>What will be new or different</w:t>
            </w:r>
            <w:r w:rsidRPr="00175533">
              <w:br/>
              <w:t>about secondary school?</w:t>
            </w:r>
          </w:p>
        </w:tc>
      </w:tr>
    </w:tbl>
    <w:p w14:paraId="543E3E1F" w14:textId="77777777" w:rsidR="00EF0532" w:rsidRPr="002F2B61" w:rsidRDefault="00EF0532" w:rsidP="00C03202"/>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shd w:val="clear" w:color="auto" w:fill="F2F2F2"/>
        <w:tblLook w:val="01E0" w:firstRow="1" w:lastRow="1" w:firstColumn="1" w:lastColumn="1" w:noHBand="0" w:noVBand="0"/>
      </w:tblPr>
      <w:tblGrid>
        <w:gridCol w:w="7906"/>
      </w:tblGrid>
      <w:tr w:rsidR="00282FDC" w:rsidRPr="00175533" w14:paraId="67CE9700" w14:textId="77777777" w:rsidTr="00E9672F">
        <w:trPr>
          <w:trHeight w:val="2673"/>
        </w:trPr>
        <w:tc>
          <w:tcPr>
            <w:tcW w:w="5000" w:type="pct"/>
            <w:shd w:val="clear" w:color="auto" w:fill="auto"/>
          </w:tcPr>
          <w:p w14:paraId="17425BF5" w14:textId="77777777" w:rsidR="00282FDC" w:rsidRPr="00175533" w:rsidRDefault="00282FDC" w:rsidP="00C03202">
            <w:pPr>
              <w:pStyle w:val="Heading3"/>
            </w:pPr>
            <w:r w:rsidRPr="00175533">
              <w:t>How can these ideas help you research secondary schools?</w:t>
            </w:r>
          </w:p>
        </w:tc>
      </w:tr>
    </w:tbl>
    <w:p w14:paraId="15896C92" w14:textId="5718A916" w:rsidR="003B1939" w:rsidRPr="002F2B61" w:rsidRDefault="00FC21A4" w:rsidP="00C03202">
      <w:pPr>
        <w:pStyle w:val="Heading1"/>
      </w:pPr>
      <w:bookmarkStart w:id="30" w:name="_Toc520984164"/>
      <w:r>
        <w:lastRenderedPageBreak/>
        <w:t xml:space="preserve">Choosing </w:t>
      </w:r>
      <w:r w:rsidR="00FE72B3">
        <w:t xml:space="preserve">school </w:t>
      </w:r>
      <w:r>
        <w:t>subjects</w:t>
      </w:r>
      <w:bookmarkEnd w:id="30"/>
    </w:p>
    <w:p w14:paraId="5416D323" w14:textId="24E0437E" w:rsidR="003B1939" w:rsidRPr="002F2B61" w:rsidRDefault="003B1939" w:rsidP="00C03202">
      <w:r w:rsidRPr="002F2B61">
        <w:t>What do you know about the subjec</w:t>
      </w:r>
      <w:r w:rsidR="008E64CD">
        <w:t xml:space="preserve">ts you might be able to do at </w:t>
      </w:r>
      <w:r w:rsidRPr="002F2B61">
        <w:t>secondary school?</w:t>
      </w:r>
    </w:p>
    <w:p w14:paraId="0AAEC51A" w14:textId="78CB20EB" w:rsidR="003B1939" w:rsidRPr="002F2B61" w:rsidRDefault="003B1939" w:rsidP="00C03202">
      <w:pPr>
        <w:pStyle w:val="normalbullets"/>
      </w:pPr>
      <w:r w:rsidRPr="002F2B61">
        <w:t>With your classmates, discuss what you know about each of the topics in the table below.</w:t>
      </w:r>
    </w:p>
    <w:p w14:paraId="6DCC32AF" w14:textId="19C16AD2" w:rsidR="003B1939" w:rsidRPr="002F2B61" w:rsidRDefault="00A010C3" w:rsidP="00C03202">
      <w:pPr>
        <w:pStyle w:val="normalbullets"/>
      </w:pPr>
      <w:r>
        <w:t>Circle</w:t>
      </w:r>
      <w:r w:rsidR="003B1939" w:rsidRPr="002F2B61">
        <w:t xml:space="preserve"> the subject where you think you could learn most about the topic. </w:t>
      </w:r>
    </w:p>
    <w:p w14:paraId="4DC16546" w14:textId="77777777" w:rsidR="003B1939" w:rsidRPr="002F2B61" w:rsidRDefault="003B1939" w:rsidP="00C03202"/>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03"/>
        <w:gridCol w:w="2663"/>
        <w:gridCol w:w="1550"/>
        <w:gridCol w:w="1552"/>
        <w:gridCol w:w="1548"/>
      </w:tblGrid>
      <w:tr w:rsidR="00A010C3" w:rsidRPr="00175533" w14:paraId="2E198A9C" w14:textId="77777777" w:rsidTr="00E9672F">
        <w:trPr>
          <w:trHeight w:val="25"/>
        </w:trPr>
        <w:tc>
          <w:tcPr>
            <w:tcW w:w="381" w:type="pct"/>
            <w:shd w:val="clear" w:color="auto" w:fill="auto"/>
          </w:tcPr>
          <w:p w14:paraId="79DB0228" w14:textId="77777777" w:rsidR="00A010C3" w:rsidRPr="00175533" w:rsidRDefault="00A010C3" w:rsidP="00C03202">
            <w:pPr>
              <w:pStyle w:val="Heading3"/>
            </w:pPr>
          </w:p>
        </w:tc>
        <w:tc>
          <w:tcPr>
            <w:tcW w:w="1682" w:type="pct"/>
            <w:shd w:val="clear" w:color="auto" w:fill="auto"/>
          </w:tcPr>
          <w:p w14:paraId="61EEAB9F" w14:textId="77777777" w:rsidR="00A010C3" w:rsidRPr="00175533" w:rsidRDefault="00A010C3" w:rsidP="00C03202">
            <w:pPr>
              <w:pStyle w:val="Heading3"/>
            </w:pPr>
            <w:r>
              <w:t>T</w:t>
            </w:r>
            <w:r w:rsidRPr="00175533">
              <w:t>opic</w:t>
            </w:r>
          </w:p>
        </w:tc>
        <w:tc>
          <w:tcPr>
            <w:tcW w:w="2937" w:type="pct"/>
            <w:gridSpan w:val="3"/>
            <w:shd w:val="clear" w:color="auto" w:fill="auto"/>
          </w:tcPr>
          <w:p w14:paraId="11F2E3CB" w14:textId="59E2CF2F" w:rsidR="00A010C3" w:rsidRPr="00175533" w:rsidRDefault="00A010C3" w:rsidP="00C03202">
            <w:pPr>
              <w:pStyle w:val="Heading3"/>
            </w:pPr>
            <w:r>
              <w:t>Subjects</w:t>
            </w:r>
          </w:p>
        </w:tc>
      </w:tr>
      <w:tr w:rsidR="005A6E7D" w:rsidRPr="00175533" w14:paraId="686DABDE" w14:textId="77777777" w:rsidTr="00E9672F">
        <w:trPr>
          <w:trHeight w:val="737"/>
        </w:trPr>
        <w:tc>
          <w:tcPr>
            <w:tcW w:w="381" w:type="pct"/>
            <w:shd w:val="clear" w:color="auto" w:fill="auto"/>
          </w:tcPr>
          <w:p w14:paraId="24E74E6D" w14:textId="77777777" w:rsidR="005A6E7D" w:rsidRPr="00175533" w:rsidRDefault="005A6E7D" w:rsidP="00E91D63">
            <w:pPr>
              <w:pStyle w:val="Heading3"/>
              <w:spacing w:after="240"/>
            </w:pPr>
            <w:r w:rsidRPr="00175533">
              <w:t>1</w:t>
            </w:r>
          </w:p>
        </w:tc>
        <w:tc>
          <w:tcPr>
            <w:tcW w:w="1682" w:type="pct"/>
            <w:shd w:val="clear" w:color="auto" w:fill="auto"/>
          </w:tcPr>
          <w:p w14:paraId="58B87793" w14:textId="77777777" w:rsidR="005A6E7D" w:rsidRPr="00175533" w:rsidRDefault="005A6E7D" w:rsidP="00E91D63">
            <w:pPr>
              <w:spacing w:after="240"/>
            </w:pPr>
            <w:r>
              <w:t>T</w:t>
            </w:r>
            <w:r w:rsidRPr="00175533">
              <w:t>he lives and ideas of the ancient Greeks and Romans</w:t>
            </w:r>
          </w:p>
        </w:tc>
        <w:tc>
          <w:tcPr>
            <w:tcW w:w="979" w:type="pct"/>
            <w:shd w:val="clear" w:color="auto" w:fill="auto"/>
          </w:tcPr>
          <w:p w14:paraId="37D02349" w14:textId="77777777" w:rsidR="005A6E7D" w:rsidRPr="00175533" w:rsidRDefault="005A6E7D" w:rsidP="00E91D63">
            <w:pPr>
              <w:spacing w:after="240"/>
            </w:pPr>
            <w:r w:rsidRPr="00175533">
              <w:t>English</w:t>
            </w:r>
            <w:r w:rsidRPr="00175533">
              <w:br/>
            </w:r>
          </w:p>
        </w:tc>
        <w:tc>
          <w:tcPr>
            <w:tcW w:w="980" w:type="pct"/>
            <w:shd w:val="clear" w:color="auto" w:fill="auto"/>
          </w:tcPr>
          <w:p w14:paraId="46E67C0A" w14:textId="77777777" w:rsidR="005A6E7D" w:rsidRPr="00175533" w:rsidRDefault="005A6E7D" w:rsidP="00E91D63">
            <w:pPr>
              <w:spacing w:after="240"/>
            </w:pPr>
            <w:r w:rsidRPr="00175533">
              <w:t xml:space="preserve">Classical </w:t>
            </w:r>
            <w:r>
              <w:t>s</w:t>
            </w:r>
            <w:r w:rsidRPr="00175533">
              <w:t>tudies</w:t>
            </w:r>
          </w:p>
        </w:tc>
        <w:tc>
          <w:tcPr>
            <w:tcW w:w="978" w:type="pct"/>
            <w:shd w:val="clear" w:color="auto" w:fill="auto"/>
          </w:tcPr>
          <w:p w14:paraId="13316147" w14:textId="77777777" w:rsidR="005A6E7D" w:rsidRPr="00175533" w:rsidRDefault="005A6E7D" w:rsidP="00E91D63">
            <w:pPr>
              <w:spacing w:after="240"/>
            </w:pPr>
            <w:r w:rsidRPr="00175533">
              <w:t>Mathematics</w:t>
            </w:r>
          </w:p>
        </w:tc>
      </w:tr>
      <w:tr w:rsidR="005A6E7D" w:rsidRPr="00175533" w14:paraId="5D65C361" w14:textId="77777777" w:rsidTr="00E9672F">
        <w:trPr>
          <w:trHeight w:val="737"/>
        </w:trPr>
        <w:tc>
          <w:tcPr>
            <w:tcW w:w="381" w:type="pct"/>
            <w:shd w:val="clear" w:color="auto" w:fill="auto"/>
          </w:tcPr>
          <w:p w14:paraId="52676400" w14:textId="77777777" w:rsidR="005A6E7D" w:rsidRPr="00175533" w:rsidRDefault="005A6E7D" w:rsidP="00E91D63">
            <w:pPr>
              <w:pStyle w:val="Heading3"/>
              <w:spacing w:after="240"/>
            </w:pPr>
            <w:r w:rsidRPr="00175533">
              <w:t>2</w:t>
            </w:r>
          </w:p>
        </w:tc>
        <w:tc>
          <w:tcPr>
            <w:tcW w:w="1682" w:type="pct"/>
            <w:shd w:val="clear" w:color="auto" w:fill="auto"/>
          </w:tcPr>
          <w:p w14:paraId="6374339B" w14:textId="77777777" w:rsidR="005A6E7D" w:rsidRPr="00175533" w:rsidRDefault="005A6E7D" w:rsidP="00E91D63">
            <w:pPr>
              <w:spacing w:after="240"/>
            </w:pPr>
            <w:r>
              <w:t>T</w:t>
            </w:r>
            <w:r w:rsidRPr="00175533">
              <w:t>he proces</w:t>
            </w:r>
            <w:r>
              <w:t xml:space="preserve">s of erosion or the process of </w:t>
            </w:r>
            <w:r w:rsidRPr="00175533">
              <w:t>migration</w:t>
            </w:r>
          </w:p>
        </w:tc>
        <w:tc>
          <w:tcPr>
            <w:tcW w:w="979" w:type="pct"/>
            <w:shd w:val="clear" w:color="auto" w:fill="auto"/>
          </w:tcPr>
          <w:p w14:paraId="7BECB8D1" w14:textId="77777777" w:rsidR="005A6E7D" w:rsidRPr="00175533" w:rsidRDefault="005A6E7D" w:rsidP="00E91D63">
            <w:pPr>
              <w:spacing w:after="240"/>
            </w:pPr>
            <w:r w:rsidRPr="00175533">
              <w:t xml:space="preserve">Art </w:t>
            </w:r>
            <w:r>
              <w:t>h</w:t>
            </w:r>
            <w:r w:rsidRPr="00175533">
              <w:t>istory</w:t>
            </w:r>
          </w:p>
        </w:tc>
        <w:tc>
          <w:tcPr>
            <w:tcW w:w="980" w:type="pct"/>
            <w:shd w:val="clear" w:color="auto" w:fill="auto"/>
          </w:tcPr>
          <w:p w14:paraId="437B1F43" w14:textId="77777777" w:rsidR="005A6E7D" w:rsidRPr="00175533" w:rsidRDefault="005A6E7D" w:rsidP="00E91D63">
            <w:pPr>
              <w:spacing w:after="240"/>
            </w:pPr>
            <w:r w:rsidRPr="00175533">
              <w:t>Health</w:t>
            </w:r>
          </w:p>
        </w:tc>
        <w:tc>
          <w:tcPr>
            <w:tcW w:w="978" w:type="pct"/>
            <w:shd w:val="clear" w:color="auto" w:fill="auto"/>
          </w:tcPr>
          <w:p w14:paraId="656B388F" w14:textId="77777777" w:rsidR="005A6E7D" w:rsidRPr="00175533" w:rsidRDefault="005A6E7D" w:rsidP="00E91D63">
            <w:pPr>
              <w:spacing w:after="240"/>
            </w:pPr>
            <w:r w:rsidRPr="00175533">
              <w:t>Geography</w:t>
            </w:r>
          </w:p>
        </w:tc>
      </w:tr>
      <w:tr w:rsidR="005A6E7D" w:rsidRPr="00175533" w14:paraId="264CB63B" w14:textId="77777777" w:rsidTr="00E9672F">
        <w:trPr>
          <w:trHeight w:val="737"/>
        </w:trPr>
        <w:tc>
          <w:tcPr>
            <w:tcW w:w="381" w:type="pct"/>
            <w:shd w:val="clear" w:color="auto" w:fill="auto"/>
          </w:tcPr>
          <w:p w14:paraId="24053CA0" w14:textId="77777777" w:rsidR="005A6E7D" w:rsidRPr="00175533" w:rsidRDefault="005A6E7D" w:rsidP="00E91D63">
            <w:pPr>
              <w:pStyle w:val="Heading3"/>
              <w:spacing w:after="240"/>
            </w:pPr>
            <w:r w:rsidRPr="00175533">
              <w:t>3</w:t>
            </w:r>
          </w:p>
        </w:tc>
        <w:tc>
          <w:tcPr>
            <w:tcW w:w="1682" w:type="pct"/>
            <w:shd w:val="clear" w:color="auto" w:fill="auto"/>
          </w:tcPr>
          <w:p w14:paraId="77F39E8A" w14:textId="77777777" w:rsidR="005A6E7D" w:rsidRPr="00175533" w:rsidRDefault="005A6E7D" w:rsidP="00E91D63">
            <w:pPr>
              <w:spacing w:after="240"/>
            </w:pPr>
            <w:r>
              <w:t>B</w:t>
            </w:r>
            <w:r w:rsidRPr="00175533">
              <w:t>ig questions like 'What is truth?', 'What is happiness?'</w:t>
            </w:r>
          </w:p>
        </w:tc>
        <w:tc>
          <w:tcPr>
            <w:tcW w:w="979" w:type="pct"/>
            <w:shd w:val="clear" w:color="auto" w:fill="auto"/>
          </w:tcPr>
          <w:p w14:paraId="5815FADC" w14:textId="77777777" w:rsidR="005A6E7D" w:rsidRPr="00175533" w:rsidRDefault="005A6E7D" w:rsidP="00E91D63">
            <w:pPr>
              <w:spacing w:after="240"/>
            </w:pPr>
            <w:r w:rsidRPr="00175533">
              <w:t>Health</w:t>
            </w:r>
          </w:p>
        </w:tc>
        <w:tc>
          <w:tcPr>
            <w:tcW w:w="980" w:type="pct"/>
            <w:shd w:val="clear" w:color="auto" w:fill="auto"/>
          </w:tcPr>
          <w:p w14:paraId="5E45A4F5" w14:textId="77777777" w:rsidR="005A6E7D" w:rsidRPr="00175533" w:rsidRDefault="005A6E7D" w:rsidP="00E91D63">
            <w:pPr>
              <w:spacing w:after="240"/>
            </w:pPr>
            <w:r w:rsidRPr="00175533">
              <w:t>Philosophy</w:t>
            </w:r>
          </w:p>
        </w:tc>
        <w:tc>
          <w:tcPr>
            <w:tcW w:w="978" w:type="pct"/>
            <w:shd w:val="clear" w:color="auto" w:fill="auto"/>
          </w:tcPr>
          <w:p w14:paraId="30D63F72" w14:textId="77777777" w:rsidR="005A6E7D" w:rsidRPr="00175533" w:rsidRDefault="005A6E7D" w:rsidP="00E91D63">
            <w:pPr>
              <w:spacing w:after="240"/>
            </w:pPr>
            <w:r w:rsidRPr="00175533">
              <w:t>English</w:t>
            </w:r>
          </w:p>
        </w:tc>
      </w:tr>
      <w:tr w:rsidR="005A6E7D" w:rsidRPr="00175533" w14:paraId="0B9CA6D4" w14:textId="77777777" w:rsidTr="00E9672F">
        <w:trPr>
          <w:trHeight w:val="737"/>
        </w:trPr>
        <w:tc>
          <w:tcPr>
            <w:tcW w:w="381" w:type="pct"/>
            <w:shd w:val="clear" w:color="auto" w:fill="auto"/>
          </w:tcPr>
          <w:p w14:paraId="67F7C9A7" w14:textId="77777777" w:rsidR="005A6E7D" w:rsidRPr="00175533" w:rsidRDefault="005A6E7D" w:rsidP="00E91D63">
            <w:pPr>
              <w:pStyle w:val="Heading3"/>
              <w:spacing w:after="240"/>
            </w:pPr>
            <w:r w:rsidRPr="00175533">
              <w:t>4</w:t>
            </w:r>
          </w:p>
        </w:tc>
        <w:tc>
          <w:tcPr>
            <w:tcW w:w="1682" w:type="pct"/>
            <w:shd w:val="clear" w:color="auto" w:fill="auto"/>
          </w:tcPr>
          <w:p w14:paraId="27FFEBCE" w14:textId="77777777" w:rsidR="005A6E7D" w:rsidRPr="00175533" w:rsidRDefault="005A6E7D" w:rsidP="00E91D63">
            <w:pPr>
              <w:spacing w:after="240"/>
            </w:pPr>
            <w:r>
              <w:t>M</w:t>
            </w:r>
            <w:r w:rsidRPr="00175533">
              <w:t>aking products from patterns or plans</w:t>
            </w:r>
          </w:p>
        </w:tc>
        <w:tc>
          <w:tcPr>
            <w:tcW w:w="979" w:type="pct"/>
            <w:shd w:val="clear" w:color="auto" w:fill="auto"/>
          </w:tcPr>
          <w:p w14:paraId="2005F30A" w14:textId="77777777" w:rsidR="005A6E7D" w:rsidRPr="00175533" w:rsidRDefault="005A6E7D" w:rsidP="00E91D63">
            <w:pPr>
              <w:spacing w:after="240"/>
            </w:pPr>
            <w:r w:rsidRPr="00175533">
              <w:t>Technology</w:t>
            </w:r>
          </w:p>
        </w:tc>
        <w:tc>
          <w:tcPr>
            <w:tcW w:w="980" w:type="pct"/>
            <w:shd w:val="clear" w:color="auto" w:fill="auto"/>
          </w:tcPr>
          <w:p w14:paraId="1F4978C3" w14:textId="77777777" w:rsidR="005A6E7D" w:rsidRPr="00175533" w:rsidRDefault="005A6E7D" w:rsidP="00E91D63">
            <w:pPr>
              <w:spacing w:after="240"/>
            </w:pPr>
            <w:r w:rsidRPr="00175533">
              <w:t>Science</w:t>
            </w:r>
          </w:p>
        </w:tc>
        <w:tc>
          <w:tcPr>
            <w:tcW w:w="978" w:type="pct"/>
            <w:shd w:val="clear" w:color="auto" w:fill="auto"/>
          </w:tcPr>
          <w:p w14:paraId="60AA982B" w14:textId="77777777" w:rsidR="005A6E7D" w:rsidRPr="00175533" w:rsidRDefault="005A6E7D" w:rsidP="00E91D63">
            <w:pPr>
              <w:spacing w:after="240"/>
            </w:pPr>
            <w:r w:rsidRPr="00175533">
              <w:t>Music</w:t>
            </w:r>
          </w:p>
        </w:tc>
      </w:tr>
      <w:tr w:rsidR="005A6E7D" w:rsidRPr="00175533" w14:paraId="3B7C07AC" w14:textId="77777777" w:rsidTr="00E9672F">
        <w:trPr>
          <w:trHeight w:val="737"/>
        </w:trPr>
        <w:tc>
          <w:tcPr>
            <w:tcW w:w="381" w:type="pct"/>
            <w:shd w:val="clear" w:color="auto" w:fill="auto"/>
          </w:tcPr>
          <w:p w14:paraId="13B8DA80" w14:textId="77777777" w:rsidR="005A6E7D" w:rsidRPr="00175533" w:rsidRDefault="005A6E7D" w:rsidP="00E91D63">
            <w:pPr>
              <w:pStyle w:val="Heading3"/>
              <w:spacing w:after="240"/>
            </w:pPr>
            <w:r w:rsidRPr="00175533">
              <w:t>5</w:t>
            </w:r>
          </w:p>
        </w:tc>
        <w:tc>
          <w:tcPr>
            <w:tcW w:w="1682" w:type="pct"/>
            <w:shd w:val="clear" w:color="auto" w:fill="auto"/>
          </w:tcPr>
          <w:p w14:paraId="35A31EEB" w14:textId="77777777" w:rsidR="005A6E7D" w:rsidRPr="00175533" w:rsidRDefault="005A6E7D" w:rsidP="00E91D63">
            <w:pPr>
              <w:spacing w:after="240"/>
            </w:pPr>
            <w:r>
              <w:t>R</w:t>
            </w:r>
            <w:r w:rsidRPr="00175533">
              <w:t>eporting an organisation's or group's finances</w:t>
            </w:r>
          </w:p>
        </w:tc>
        <w:tc>
          <w:tcPr>
            <w:tcW w:w="979" w:type="pct"/>
            <w:shd w:val="clear" w:color="auto" w:fill="auto"/>
          </w:tcPr>
          <w:p w14:paraId="4DE5DC9C" w14:textId="77777777" w:rsidR="005A6E7D" w:rsidRPr="00175533" w:rsidRDefault="005A6E7D" w:rsidP="00E91D63">
            <w:pPr>
              <w:spacing w:after="240"/>
            </w:pPr>
            <w:r w:rsidRPr="00175533">
              <w:t>Accounting</w:t>
            </w:r>
          </w:p>
        </w:tc>
        <w:tc>
          <w:tcPr>
            <w:tcW w:w="980" w:type="pct"/>
            <w:shd w:val="clear" w:color="auto" w:fill="auto"/>
          </w:tcPr>
          <w:p w14:paraId="064D3234" w14:textId="77777777" w:rsidR="005A6E7D" w:rsidRPr="00175533" w:rsidRDefault="005A6E7D" w:rsidP="00E91D63">
            <w:pPr>
              <w:spacing w:after="240"/>
            </w:pPr>
            <w:r w:rsidRPr="00175533">
              <w:t>Technology</w:t>
            </w:r>
          </w:p>
        </w:tc>
        <w:tc>
          <w:tcPr>
            <w:tcW w:w="978" w:type="pct"/>
            <w:shd w:val="clear" w:color="auto" w:fill="auto"/>
          </w:tcPr>
          <w:p w14:paraId="5A8BAD16" w14:textId="77777777" w:rsidR="005A6E7D" w:rsidRPr="00175533" w:rsidRDefault="005A6E7D" w:rsidP="00E91D63">
            <w:pPr>
              <w:spacing w:after="240"/>
            </w:pPr>
            <w:r w:rsidRPr="00175533">
              <w:t xml:space="preserve">Social </w:t>
            </w:r>
            <w:r>
              <w:t>s</w:t>
            </w:r>
            <w:r w:rsidRPr="00175533">
              <w:t>tudies</w:t>
            </w:r>
          </w:p>
        </w:tc>
      </w:tr>
      <w:tr w:rsidR="005A6E7D" w:rsidRPr="00175533" w14:paraId="16358D46" w14:textId="77777777" w:rsidTr="00E9672F">
        <w:trPr>
          <w:trHeight w:val="737"/>
        </w:trPr>
        <w:tc>
          <w:tcPr>
            <w:tcW w:w="381" w:type="pct"/>
            <w:shd w:val="clear" w:color="auto" w:fill="auto"/>
          </w:tcPr>
          <w:p w14:paraId="203F33CB" w14:textId="77777777" w:rsidR="005A6E7D" w:rsidRPr="00175533" w:rsidRDefault="005A6E7D" w:rsidP="00E91D63">
            <w:pPr>
              <w:pStyle w:val="Heading3"/>
              <w:spacing w:after="240"/>
            </w:pPr>
            <w:r w:rsidRPr="00175533">
              <w:t>6</w:t>
            </w:r>
          </w:p>
        </w:tc>
        <w:tc>
          <w:tcPr>
            <w:tcW w:w="1682" w:type="pct"/>
            <w:shd w:val="clear" w:color="auto" w:fill="auto"/>
          </w:tcPr>
          <w:p w14:paraId="33B2B236" w14:textId="77777777" w:rsidR="005A6E7D" w:rsidRPr="00175533" w:rsidRDefault="005A6E7D" w:rsidP="00E91D63">
            <w:pPr>
              <w:spacing w:after="240"/>
            </w:pPr>
            <w:r>
              <w:t>W</w:t>
            </w:r>
            <w:r w:rsidRPr="00175533">
              <w:t>hat makes people behave in certain ways</w:t>
            </w:r>
          </w:p>
        </w:tc>
        <w:tc>
          <w:tcPr>
            <w:tcW w:w="979" w:type="pct"/>
            <w:shd w:val="clear" w:color="auto" w:fill="auto"/>
          </w:tcPr>
          <w:p w14:paraId="696B95AF" w14:textId="77777777" w:rsidR="005A6E7D" w:rsidRPr="00175533" w:rsidRDefault="005A6E7D" w:rsidP="00E91D63">
            <w:pPr>
              <w:spacing w:after="240"/>
            </w:pPr>
            <w:r w:rsidRPr="00175533">
              <w:t>Science</w:t>
            </w:r>
          </w:p>
        </w:tc>
        <w:tc>
          <w:tcPr>
            <w:tcW w:w="980" w:type="pct"/>
            <w:shd w:val="clear" w:color="auto" w:fill="auto"/>
          </w:tcPr>
          <w:p w14:paraId="5F5A5322" w14:textId="77777777" w:rsidR="005A6E7D" w:rsidRPr="00175533" w:rsidRDefault="005A6E7D" w:rsidP="00E91D63">
            <w:pPr>
              <w:spacing w:after="240"/>
            </w:pPr>
            <w:r w:rsidRPr="00175533">
              <w:t>Psychology</w:t>
            </w:r>
          </w:p>
        </w:tc>
        <w:tc>
          <w:tcPr>
            <w:tcW w:w="978" w:type="pct"/>
            <w:shd w:val="clear" w:color="auto" w:fill="auto"/>
          </w:tcPr>
          <w:p w14:paraId="27342328" w14:textId="77777777" w:rsidR="005A6E7D" w:rsidRPr="00175533" w:rsidRDefault="005A6E7D" w:rsidP="00E91D63">
            <w:pPr>
              <w:spacing w:after="240"/>
            </w:pPr>
            <w:r w:rsidRPr="00175533">
              <w:t>Mathematics</w:t>
            </w:r>
          </w:p>
        </w:tc>
      </w:tr>
      <w:tr w:rsidR="005A6E7D" w:rsidRPr="00175533" w14:paraId="15A13433" w14:textId="77777777" w:rsidTr="00E9672F">
        <w:trPr>
          <w:trHeight w:val="737"/>
        </w:trPr>
        <w:tc>
          <w:tcPr>
            <w:tcW w:w="381" w:type="pct"/>
            <w:shd w:val="clear" w:color="auto" w:fill="auto"/>
          </w:tcPr>
          <w:p w14:paraId="1F7984CF" w14:textId="77777777" w:rsidR="005A6E7D" w:rsidRPr="00175533" w:rsidRDefault="005A6E7D" w:rsidP="00E91D63">
            <w:pPr>
              <w:pStyle w:val="Heading3"/>
              <w:spacing w:after="240"/>
            </w:pPr>
            <w:r w:rsidRPr="00175533">
              <w:t>7</w:t>
            </w:r>
          </w:p>
        </w:tc>
        <w:tc>
          <w:tcPr>
            <w:tcW w:w="1682" w:type="pct"/>
            <w:shd w:val="clear" w:color="auto" w:fill="auto"/>
          </w:tcPr>
          <w:p w14:paraId="13E8AC87" w14:textId="77777777" w:rsidR="005A6E7D" w:rsidRPr="00175533" w:rsidRDefault="005A6E7D" w:rsidP="00E91D63">
            <w:pPr>
              <w:spacing w:after="240"/>
            </w:pPr>
            <w:r>
              <w:t>L</w:t>
            </w:r>
            <w:r w:rsidRPr="00175533">
              <w:t>oads on structures and machines</w:t>
            </w:r>
          </w:p>
        </w:tc>
        <w:tc>
          <w:tcPr>
            <w:tcW w:w="979" w:type="pct"/>
            <w:shd w:val="clear" w:color="auto" w:fill="auto"/>
          </w:tcPr>
          <w:p w14:paraId="602F7AC7" w14:textId="77777777" w:rsidR="005A6E7D" w:rsidRPr="00175533" w:rsidRDefault="005A6E7D" w:rsidP="00E91D63">
            <w:pPr>
              <w:spacing w:after="240"/>
            </w:pPr>
            <w:r w:rsidRPr="00175533">
              <w:t xml:space="preserve">Media </w:t>
            </w:r>
            <w:r>
              <w:t>s</w:t>
            </w:r>
            <w:r w:rsidRPr="00175533">
              <w:t>tudies</w:t>
            </w:r>
          </w:p>
        </w:tc>
        <w:tc>
          <w:tcPr>
            <w:tcW w:w="980" w:type="pct"/>
            <w:shd w:val="clear" w:color="auto" w:fill="auto"/>
          </w:tcPr>
          <w:p w14:paraId="188605ED" w14:textId="77777777" w:rsidR="005A6E7D" w:rsidRPr="00175533" w:rsidRDefault="005A6E7D" w:rsidP="00E91D63">
            <w:pPr>
              <w:spacing w:after="240"/>
            </w:pPr>
            <w:r>
              <w:t>Physical e</w:t>
            </w:r>
            <w:r w:rsidRPr="00175533">
              <w:t>ducation</w:t>
            </w:r>
          </w:p>
        </w:tc>
        <w:tc>
          <w:tcPr>
            <w:tcW w:w="978" w:type="pct"/>
            <w:shd w:val="clear" w:color="auto" w:fill="auto"/>
          </w:tcPr>
          <w:p w14:paraId="689E2292" w14:textId="77777777" w:rsidR="005A6E7D" w:rsidRPr="00175533" w:rsidRDefault="005A6E7D" w:rsidP="00E91D63">
            <w:pPr>
              <w:spacing w:after="240"/>
            </w:pPr>
            <w:r w:rsidRPr="00175533">
              <w:t>Technology</w:t>
            </w:r>
            <w:r w:rsidRPr="00175533">
              <w:br/>
            </w:r>
          </w:p>
        </w:tc>
      </w:tr>
      <w:tr w:rsidR="005A6E7D" w:rsidRPr="00175533" w14:paraId="464BA2C8" w14:textId="77777777" w:rsidTr="00E9672F">
        <w:trPr>
          <w:trHeight w:val="737"/>
        </w:trPr>
        <w:tc>
          <w:tcPr>
            <w:tcW w:w="381" w:type="pct"/>
            <w:shd w:val="clear" w:color="auto" w:fill="auto"/>
          </w:tcPr>
          <w:p w14:paraId="645C575A" w14:textId="77777777" w:rsidR="005A6E7D" w:rsidRPr="00175533" w:rsidRDefault="005A6E7D" w:rsidP="00E91D63">
            <w:pPr>
              <w:pStyle w:val="Heading3"/>
              <w:spacing w:after="240"/>
            </w:pPr>
            <w:r w:rsidRPr="00175533">
              <w:t>8</w:t>
            </w:r>
          </w:p>
        </w:tc>
        <w:tc>
          <w:tcPr>
            <w:tcW w:w="1682" w:type="pct"/>
            <w:shd w:val="clear" w:color="auto" w:fill="auto"/>
          </w:tcPr>
          <w:p w14:paraId="458FF4D5" w14:textId="77777777" w:rsidR="005A6E7D" w:rsidRPr="00175533" w:rsidRDefault="005A6E7D" w:rsidP="00E91D63">
            <w:pPr>
              <w:spacing w:after="240"/>
            </w:pPr>
            <w:r>
              <w:t>T</w:t>
            </w:r>
            <w:r w:rsidRPr="00175533">
              <w:t xml:space="preserve">he properties of different natural substances </w:t>
            </w:r>
          </w:p>
        </w:tc>
        <w:tc>
          <w:tcPr>
            <w:tcW w:w="979" w:type="pct"/>
            <w:shd w:val="clear" w:color="auto" w:fill="auto"/>
          </w:tcPr>
          <w:p w14:paraId="3EB060C0" w14:textId="77777777" w:rsidR="005A6E7D" w:rsidRPr="00175533" w:rsidRDefault="005A6E7D" w:rsidP="00E91D63">
            <w:pPr>
              <w:spacing w:after="240"/>
            </w:pPr>
            <w:r>
              <w:t>Legal s</w:t>
            </w:r>
            <w:r w:rsidRPr="00175533">
              <w:t>tudies</w:t>
            </w:r>
          </w:p>
        </w:tc>
        <w:tc>
          <w:tcPr>
            <w:tcW w:w="980" w:type="pct"/>
            <w:shd w:val="clear" w:color="auto" w:fill="auto"/>
          </w:tcPr>
          <w:p w14:paraId="0F7C89A2" w14:textId="77777777" w:rsidR="005A6E7D" w:rsidRPr="00175533" w:rsidRDefault="005A6E7D" w:rsidP="00E91D63">
            <w:pPr>
              <w:spacing w:after="240"/>
            </w:pPr>
            <w:r w:rsidRPr="00175533">
              <w:t>Chemistry</w:t>
            </w:r>
          </w:p>
        </w:tc>
        <w:tc>
          <w:tcPr>
            <w:tcW w:w="978" w:type="pct"/>
            <w:shd w:val="clear" w:color="auto" w:fill="auto"/>
          </w:tcPr>
          <w:p w14:paraId="37B8C433" w14:textId="77777777" w:rsidR="005A6E7D" w:rsidRPr="00175533" w:rsidRDefault="005A6E7D" w:rsidP="00E91D63">
            <w:pPr>
              <w:spacing w:after="240"/>
            </w:pPr>
            <w:r w:rsidRPr="00175533">
              <w:t>Health</w:t>
            </w:r>
          </w:p>
        </w:tc>
      </w:tr>
      <w:tr w:rsidR="005A6E7D" w:rsidRPr="00175533" w14:paraId="1C1DB34D" w14:textId="77777777" w:rsidTr="00E9672F">
        <w:trPr>
          <w:trHeight w:val="737"/>
        </w:trPr>
        <w:tc>
          <w:tcPr>
            <w:tcW w:w="381" w:type="pct"/>
            <w:shd w:val="clear" w:color="auto" w:fill="auto"/>
          </w:tcPr>
          <w:p w14:paraId="5EB0ACB8" w14:textId="77777777" w:rsidR="005A6E7D" w:rsidRPr="00175533" w:rsidRDefault="005A6E7D" w:rsidP="00E91D63">
            <w:pPr>
              <w:pStyle w:val="Heading3"/>
              <w:spacing w:after="240"/>
            </w:pPr>
            <w:r w:rsidRPr="00175533">
              <w:t>9</w:t>
            </w:r>
          </w:p>
        </w:tc>
        <w:tc>
          <w:tcPr>
            <w:tcW w:w="1682" w:type="pct"/>
            <w:shd w:val="clear" w:color="auto" w:fill="auto"/>
          </w:tcPr>
          <w:p w14:paraId="3ADEF56C" w14:textId="77777777" w:rsidR="005A6E7D" w:rsidRPr="00175533" w:rsidRDefault="005A6E7D" w:rsidP="00E91D63">
            <w:pPr>
              <w:spacing w:after="240"/>
            </w:pPr>
            <w:r>
              <w:t>H</w:t>
            </w:r>
            <w:r w:rsidRPr="00175533">
              <w:t>ow markets for goods and services work</w:t>
            </w:r>
          </w:p>
        </w:tc>
        <w:tc>
          <w:tcPr>
            <w:tcW w:w="979" w:type="pct"/>
            <w:shd w:val="clear" w:color="auto" w:fill="auto"/>
          </w:tcPr>
          <w:p w14:paraId="1679FD43" w14:textId="77777777" w:rsidR="005A6E7D" w:rsidRPr="00175533" w:rsidRDefault="005A6E7D" w:rsidP="00E91D63">
            <w:pPr>
              <w:spacing w:after="240"/>
            </w:pPr>
            <w:r w:rsidRPr="00175533">
              <w:t>Economics</w:t>
            </w:r>
          </w:p>
        </w:tc>
        <w:tc>
          <w:tcPr>
            <w:tcW w:w="980" w:type="pct"/>
            <w:shd w:val="clear" w:color="auto" w:fill="auto"/>
          </w:tcPr>
          <w:p w14:paraId="60F5C2B0" w14:textId="77777777" w:rsidR="005A6E7D" w:rsidRPr="00175533" w:rsidRDefault="005A6E7D" w:rsidP="00E91D63">
            <w:pPr>
              <w:spacing w:after="240"/>
            </w:pPr>
            <w:r w:rsidRPr="00175533">
              <w:t>Spanish</w:t>
            </w:r>
          </w:p>
        </w:tc>
        <w:tc>
          <w:tcPr>
            <w:tcW w:w="978" w:type="pct"/>
            <w:shd w:val="clear" w:color="auto" w:fill="auto"/>
          </w:tcPr>
          <w:p w14:paraId="4F3AC17D" w14:textId="77777777" w:rsidR="005A6E7D" w:rsidRPr="00175533" w:rsidRDefault="005A6E7D" w:rsidP="00E91D63">
            <w:pPr>
              <w:spacing w:after="240"/>
            </w:pPr>
            <w:r w:rsidRPr="00175533">
              <w:t>Science</w:t>
            </w:r>
          </w:p>
        </w:tc>
      </w:tr>
      <w:tr w:rsidR="005A6E7D" w:rsidRPr="00175533" w14:paraId="61EFF2A8" w14:textId="77777777" w:rsidTr="00E9672F">
        <w:trPr>
          <w:trHeight w:val="626"/>
        </w:trPr>
        <w:tc>
          <w:tcPr>
            <w:tcW w:w="381" w:type="pct"/>
            <w:shd w:val="clear" w:color="auto" w:fill="auto"/>
          </w:tcPr>
          <w:p w14:paraId="3A74511D" w14:textId="77777777" w:rsidR="005A6E7D" w:rsidRPr="00175533" w:rsidRDefault="005A6E7D" w:rsidP="00E91D63">
            <w:pPr>
              <w:pStyle w:val="Heading3"/>
              <w:spacing w:after="240"/>
            </w:pPr>
            <w:r w:rsidRPr="00175533">
              <w:t>10</w:t>
            </w:r>
          </w:p>
        </w:tc>
        <w:tc>
          <w:tcPr>
            <w:tcW w:w="1682" w:type="pct"/>
            <w:shd w:val="clear" w:color="auto" w:fill="auto"/>
          </w:tcPr>
          <w:p w14:paraId="1B588B98" w14:textId="77777777" w:rsidR="005A6E7D" w:rsidRPr="00175533" w:rsidRDefault="005A6E7D" w:rsidP="00E91D63">
            <w:pPr>
              <w:spacing w:after="240"/>
            </w:pPr>
            <w:r>
              <w:t>T</w:t>
            </w:r>
            <w:r w:rsidRPr="00175533">
              <w:t xml:space="preserve">he unseen forces that make the world work </w:t>
            </w:r>
          </w:p>
        </w:tc>
        <w:tc>
          <w:tcPr>
            <w:tcW w:w="979" w:type="pct"/>
            <w:shd w:val="clear" w:color="auto" w:fill="auto"/>
          </w:tcPr>
          <w:p w14:paraId="2EF019B1" w14:textId="77777777" w:rsidR="005A6E7D" w:rsidRPr="00175533" w:rsidRDefault="005A6E7D" w:rsidP="00E91D63">
            <w:pPr>
              <w:spacing w:after="240"/>
            </w:pPr>
            <w:r w:rsidRPr="00175533">
              <w:t>Physics</w:t>
            </w:r>
          </w:p>
        </w:tc>
        <w:tc>
          <w:tcPr>
            <w:tcW w:w="980" w:type="pct"/>
            <w:shd w:val="clear" w:color="auto" w:fill="auto"/>
          </w:tcPr>
          <w:p w14:paraId="4C165C1D" w14:textId="77777777" w:rsidR="005A6E7D" w:rsidRPr="00175533" w:rsidRDefault="005A6E7D" w:rsidP="00E91D63">
            <w:pPr>
              <w:spacing w:after="240"/>
            </w:pPr>
            <w:r w:rsidRPr="00175533">
              <w:t>Mathematics</w:t>
            </w:r>
          </w:p>
        </w:tc>
        <w:tc>
          <w:tcPr>
            <w:tcW w:w="978" w:type="pct"/>
            <w:shd w:val="clear" w:color="auto" w:fill="auto"/>
          </w:tcPr>
          <w:p w14:paraId="10D8A2F3" w14:textId="77777777" w:rsidR="005A6E7D" w:rsidRPr="00175533" w:rsidRDefault="005A6E7D" w:rsidP="00E91D63">
            <w:pPr>
              <w:spacing w:after="240"/>
            </w:pPr>
            <w:r>
              <w:t>Physical e</w:t>
            </w:r>
            <w:r w:rsidRPr="00175533">
              <w:t>ducation</w:t>
            </w:r>
          </w:p>
        </w:tc>
      </w:tr>
    </w:tbl>
    <w:p w14:paraId="01F8F17E" w14:textId="413808D3" w:rsidR="003B1939" w:rsidRPr="002F2B61" w:rsidRDefault="003B1939" w:rsidP="00C03202">
      <w:pPr>
        <w:pStyle w:val="Heading1"/>
      </w:pPr>
      <w:bookmarkStart w:id="31" w:name="_Toc520984165"/>
      <w:r w:rsidRPr="002F2B61">
        <w:lastRenderedPageBreak/>
        <w:t>Researching schools</w:t>
      </w:r>
      <w:bookmarkEnd w:id="31"/>
    </w:p>
    <w:p w14:paraId="46551403" w14:textId="5F87292B" w:rsidR="003B1939" w:rsidRPr="002F2B61" w:rsidRDefault="003B1939" w:rsidP="00C03202">
      <w:r w:rsidRPr="002F2B61">
        <w:t>To make your move to secondary school the best it can be, you need information.</w:t>
      </w:r>
      <w:r w:rsidR="00FE72B3">
        <w:t xml:space="preserve"> </w:t>
      </w:r>
    </w:p>
    <w:p w14:paraId="5E7330E6" w14:textId="3B81041A" w:rsidR="003B1939" w:rsidRPr="002F2B61" w:rsidRDefault="004A78B9" w:rsidP="00E9672F">
      <w:pPr>
        <w:pStyle w:val="normalbullets"/>
      </w:pPr>
      <w:r>
        <w:t>This</w:t>
      </w:r>
      <w:r w:rsidR="003B1939" w:rsidRPr="002F2B61">
        <w:t xml:space="preserve"> checklist has things to find out about a secondary school. Tick to show what information you have gathered about a school.</w:t>
      </w:r>
    </w:p>
    <w:p w14:paraId="0427D8A0" w14:textId="77777777" w:rsidR="003B1939" w:rsidRPr="002F2B61" w:rsidRDefault="003B1939" w:rsidP="0003662D">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462"/>
        <w:gridCol w:w="3417"/>
        <w:gridCol w:w="4037"/>
      </w:tblGrid>
      <w:tr w:rsidR="00C03202" w:rsidRPr="00175533" w14:paraId="406059FC" w14:textId="77777777" w:rsidTr="00E9672F">
        <w:trPr>
          <w:trHeight w:val="510"/>
        </w:trPr>
        <w:tc>
          <w:tcPr>
            <w:tcW w:w="292" w:type="pct"/>
            <w:shd w:val="clear" w:color="auto" w:fill="auto"/>
            <w:vAlign w:val="center"/>
          </w:tcPr>
          <w:p w14:paraId="4A9D8905" w14:textId="77777777" w:rsidR="007B75A1" w:rsidRPr="00175533" w:rsidRDefault="007B75A1" w:rsidP="00C03202">
            <w:pPr>
              <w:pStyle w:val="Heading3"/>
            </w:pPr>
            <w:r w:rsidRPr="00175533">
              <w:sym w:font="Wingdings" w:char="F0FC"/>
            </w:r>
          </w:p>
        </w:tc>
        <w:tc>
          <w:tcPr>
            <w:tcW w:w="2158" w:type="pct"/>
            <w:shd w:val="clear" w:color="auto" w:fill="auto"/>
          </w:tcPr>
          <w:p w14:paraId="189E5DD5" w14:textId="77777777" w:rsidR="007B75A1" w:rsidRPr="00175533" w:rsidRDefault="007B75A1" w:rsidP="00C03202">
            <w:pPr>
              <w:pStyle w:val="Heading3"/>
            </w:pPr>
            <w:r w:rsidRPr="00175533">
              <w:t>Things to find out about</w:t>
            </w:r>
          </w:p>
        </w:tc>
        <w:tc>
          <w:tcPr>
            <w:tcW w:w="2551" w:type="pct"/>
            <w:shd w:val="clear" w:color="auto" w:fill="auto"/>
          </w:tcPr>
          <w:p w14:paraId="0E828621" w14:textId="77777777" w:rsidR="007B75A1" w:rsidRPr="00175533" w:rsidRDefault="007B75A1" w:rsidP="00C03202">
            <w:pPr>
              <w:pStyle w:val="Heading3"/>
            </w:pPr>
            <w:r w:rsidRPr="00175533">
              <w:t>Possible sources of info</w:t>
            </w:r>
          </w:p>
        </w:tc>
      </w:tr>
      <w:tr w:rsidR="00C03202" w:rsidRPr="00175533" w14:paraId="039684F5" w14:textId="77777777" w:rsidTr="00E9672F">
        <w:trPr>
          <w:trHeight w:val="454"/>
        </w:trPr>
        <w:tc>
          <w:tcPr>
            <w:tcW w:w="292" w:type="pct"/>
            <w:shd w:val="clear" w:color="auto" w:fill="auto"/>
          </w:tcPr>
          <w:p w14:paraId="4B68E2A7" w14:textId="77777777" w:rsidR="007B75A1" w:rsidRPr="00175533" w:rsidRDefault="007B75A1" w:rsidP="008F3A88">
            <w:pPr>
              <w:spacing w:after="100"/>
            </w:pPr>
          </w:p>
        </w:tc>
        <w:tc>
          <w:tcPr>
            <w:tcW w:w="2158" w:type="pct"/>
            <w:shd w:val="clear" w:color="auto" w:fill="auto"/>
          </w:tcPr>
          <w:p w14:paraId="11CBECCC" w14:textId="77777777" w:rsidR="007B75A1" w:rsidRPr="00175533" w:rsidRDefault="007B75A1" w:rsidP="008F3A88">
            <w:pPr>
              <w:spacing w:after="100"/>
            </w:pPr>
            <w:r>
              <w:t>Z</w:t>
            </w:r>
            <w:r w:rsidRPr="00175533">
              <w:t>oning</w:t>
            </w:r>
          </w:p>
        </w:tc>
        <w:tc>
          <w:tcPr>
            <w:tcW w:w="2551" w:type="pct"/>
            <w:shd w:val="clear" w:color="auto" w:fill="auto"/>
          </w:tcPr>
          <w:p w14:paraId="57481690" w14:textId="77777777" w:rsidR="007B75A1" w:rsidRPr="00175533" w:rsidRDefault="007B75A1" w:rsidP="008F3A88">
            <w:pPr>
              <w:spacing w:after="100"/>
            </w:pPr>
          </w:p>
        </w:tc>
      </w:tr>
      <w:tr w:rsidR="00C03202" w:rsidRPr="00175533" w14:paraId="65FCC2AC" w14:textId="77777777" w:rsidTr="00E9672F">
        <w:trPr>
          <w:trHeight w:val="454"/>
        </w:trPr>
        <w:tc>
          <w:tcPr>
            <w:tcW w:w="292" w:type="pct"/>
            <w:shd w:val="clear" w:color="auto" w:fill="auto"/>
          </w:tcPr>
          <w:p w14:paraId="40775B09" w14:textId="77777777" w:rsidR="007B75A1" w:rsidRPr="00175533" w:rsidRDefault="007B75A1" w:rsidP="008F3A88">
            <w:pPr>
              <w:spacing w:after="100"/>
            </w:pPr>
          </w:p>
        </w:tc>
        <w:tc>
          <w:tcPr>
            <w:tcW w:w="2158" w:type="pct"/>
            <w:shd w:val="clear" w:color="auto" w:fill="auto"/>
          </w:tcPr>
          <w:p w14:paraId="3DEC2C4E" w14:textId="77777777" w:rsidR="007B75A1" w:rsidRPr="00175533" w:rsidRDefault="007B75A1" w:rsidP="008F3A88">
            <w:pPr>
              <w:spacing w:after="100"/>
            </w:pPr>
            <w:r>
              <w:t>S</w:t>
            </w:r>
            <w:r w:rsidRPr="00175533">
              <w:t>ubject</w:t>
            </w:r>
            <w:r>
              <w:t>s</w:t>
            </w:r>
            <w:r w:rsidRPr="00175533">
              <w:t xml:space="preserve"> in </w:t>
            </w:r>
            <w:r>
              <w:t>Y</w:t>
            </w:r>
            <w:r w:rsidRPr="00175533">
              <w:t>ears 9</w:t>
            </w:r>
            <w:r>
              <w:t xml:space="preserve"> </w:t>
            </w:r>
            <w:r w:rsidRPr="00175533">
              <w:t xml:space="preserve">and 10 </w:t>
            </w:r>
          </w:p>
        </w:tc>
        <w:tc>
          <w:tcPr>
            <w:tcW w:w="2551" w:type="pct"/>
            <w:shd w:val="clear" w:color="auto" w:fill="auto"/>
          </w:tcPr>
          <w:p w14:paraId="286C837B" w14:textId="77777777" w:rsidR="007B75A1" w:rsidRPr="00175533" w:rsidRDefault="007B75A1" w:rsidP="008F3A88">
            <w:pPr>
              <w:spacing w:after="100"/>
            </w:pPr>
          </w:p>
        </w:tc>
      </w:tr>
      <w:tr w:rsidR="00C03202" w:rsidRPr="00175533" w14:paraId="6D91D008" w14:textId="77777777" w:rsidTr="00E9672F">
        <w:trPr>
          <w:trHeight w:val="454"/>
        </w:trPr>
        <w:tc>
          <w:tcPr>
            <w:tcW w:w="292" w:type="pct"/>
            <w:shd w:val="clear" w:color="auto" w:fill="auto"/>
          </w:tcPr>
          <w:p w14:paraId="2CC53B25" w14:textId="77777777" w:rsidR="007B75A1" w:rsidRPr="00175533" w:rsidRDefault="007B75A1" w:rsidP="008F3A88">
            <w:pPr>
              <w:spacing w:after="100"/>
            </w:pPr>
          </w:p>
        </w:tc>
        <w:tc>
          <w:tcPr>
            <w:tcW w:w="2158" w:type="pct"/>
            <w:shd w:val="clear" w:color="auto" w:fill="auto"/>
          </w:tcPr>
          <w:p w14:paraId="257ABB2E" w14:textId="77777777" w:rsidR="007B75A1" w:rsidRPr="00175533" w:rsidRDefault="007B75A1" w:rsidP="008F3A88">
            <w:pPr>
              <w:spacing w:after="100"/>
            </w:pPr>
            <w:r>
              <w:t>S</w:t>
            </w:r>
            <w:r w:rsidRPr="00175533">
              <w:t xml:space="preserve">ubjects in </w:t>
            </w:r>
            <w:r>
              <w:t>Y</w:t>
            </w:r>
            <w:r w:rsidRPr="00175533">
              <w:t>ears 11</w:t>
            </w:r>
            <w:r>
              <w:t xml:space="preserve"> </w:t>
            </w:r>
            <w:r w:rsidRPr="00175533">
              <w:t>to 13</w:t>
            </w:r>
          </w:p>
        </w:tc>
        <w:tc>
          <w:tcPr>
            <w:tcW w:w="2551" w:type="pct"/>
            <w:shd w:val="clear" w:color="auto" w:fill="auto"/>
          </w:tcPr>
          <w:p w14:paraId="706BAB26" w14:textId="77777777" w:rsidR="007B75A1" w:rsidRPr="00175533" w:rsidRDefault="007B75A1" w:rsidP="008F3A88">
            <w:pPr>
              <w:spacing w:after="100"/>
            </w:pPr>
          </w:p>
        </w:tc>
      </w:tr>
      <w:tr w:rsidR="00C03202" w:rsidRPr="00175533" w14:paraId="2F6BD9D5" w14:textId="77777777" w:rsidTr="00E9672F">
        <w:trPr>
          <w:trHeight w:val="454"/>
        </w:trPr>
        <w:tc>
          <w:tcPr>
            <w:tcW w:w="292" w:type="pct"/>
            <w:shd w:val="clear" w:color="auto" w:fill="auto"/>
          </w:tcPr>
          <w:p w14:paraId="0DE6AD3C" w14:textId="77777777" w:rsidR="007B75A1" w:rsidRPr="00175533" w:rsidRDefault="007B75A1" w:rsidP="008F3A88">
            <w:pPr>
              <w:spacing w:after="100"/>
            </w:pPr>
          </w:p>
        </w:tc>
        <w:tc>
          <w:tcPr>
            <w:tcW w:w="2158" w:type="pct"/>
            <w:shd w:val="clear" w:color="auto" w:fill="auto"/>
          </w:tcPr>
          <w:p w14:paraId="659080AE" w14:textId="77777777" w:rsidR="007B75A1" w:rsidRPr="00175533" w:rsidRDefault="007B75A1" w:rsidP="008F3A88">
            <w:pPr>
              <w:spacing w:after="100"/>
            </w:pPr>
            <w:r w:rsidRPr="00175533">
              <w:t>Timetable</w:t>
            </w:r>
          </w:p>
        </w:tc>
        <w:tc>
          <w:tcPr>
            <w:tcW w:w="2551" w:type="pct"/>
            <w:shd w:val="clear" w:color="auto" w:fill="auto"/>
          </w:tcPr>
          <w:p w14:paraId="73A581A7" w14:textId="77777777" w:rsidR="007B75A1" w:rsidRPr="00175533" w:rsidRDefault="007B75A1" w:rsidP="008F3A88">
            <w:pPr>
              <w:spacing w:after="100"/>
            </w:pPr>
          </w:p>
        </w:tc>
      </w:tr>
      <w:tr w:rsidR="00C03202" w:rsidRPr="00175533" w14:paraId="1E93A584" w14:textId="77777777" w:rsidTr="00E9672F">
        <w:trPr>
          <w:trHeight w:val="454"/>
        </w:trPr>
        <w:tc>
          <w:tcPr>
            <w:tcW w:w="292" w:type="pct"/>
            <w:shd w:val="clear" w:color="auto" w:fill="auto"/>
          </w:tcPr>
          <w:p w14:paraId="57908516" w14:textId="77777777" w:rsidR="007B75A1" w:rsidRPr="00175533" w:rsidRDefault="007B75A1" w:rsidP="008F3A88">
            <w:pPr>
              <w:spacing w:after="100"/>
            </w:pPr>
          </w:p>
        </w:tc>
        <w:tc>
          <w:tcPr>
            <w:tcW w:w="2158" w:type="pct"/>
            <w:shd w:val="clear" w:color="auto" w:fill="auto"/>
          </w:tcPr>
          <w:p w14:paraId="5E4E8C7C" w14:textId="77777777" w:rsidR="007B75A1" w:rsidRPr="00175533" w:rsidRDefault="007B75A1" w:rsidP="008F3A88">
            <w:pPr>
              <w:spacing w:after="100"/>
            </w:pPr>
            <w:r w:rsidRPr="00175533">
              <w:t>Facilities</w:t>
            </w:r>
          </w:p>
        </w:tc>
        <w:tc>
          <w:tcPr>
            <w:tcW w:w="2551" w:type="pct"/>
            <w:shd w:val="clear" w:color="auto" w:fill="auto"/>
          </w:tcPr>
          <w:p w14:paraId="067055AE" w14:textId="77777777" w:rsidR="007B75A1" w:rsidRPr="00175533" w:rsidRDefault="007B75A1" w:rsidP="008F3A88">
            <w:pPr>
              <w:spacing w:after="100"/>
            </w:pPr>
          </w:p>
        </w:tc>
      </w:tr>
      <w:tr w:rsidR="00C03202" w:rsidRPr="00175533" w14:paraId="0D1F9FB0" w14:textId="77777777" w:rsidTr="00E9672F">
        <w:trPr>
          <w:trHeight w:val="454"/>
        </w:trPr>
        <w:tc>
          <w:tcPr>
            <w:tcW w:w="292" w:type="pct"/>
            <w:shd w:val="clear" w:color="auto" w:fill="auto"/>
          </w:tcPr>
          <w:p w14:paraId="2141805D" w14:textId="77777777" w:rsidR="007B75A1" w:rsidRPr="00175533" w:rsidRDefault="007B75A1" w:rsidP="008F3A88">
            <w:pPr>
              <w:spacing w:after="100"/>
            </w:pPr>
          </w:p>
        </w:tc>
        <w:tc>
          <w:tcPr>
            <w:tcW w:w="2158" w:type="pct"/>
            <w:shd w:val="clear" w:color="auto" w:fill="auto"/>
          </w:tcPr>
          <w:p w14:paraId="68E6273B" w14:textId="77777777" w:rsidR="007B75A1" w:rsidRPr="00175533" w:rsidRDefault="007B75A1" w:rsidP="008F3A88">
            <w:pPr>
              <w:spacing w:after="100"/>
            </w:pPr>
            <w:r>
              <w:t>C</w:t>
            </w:r>
            <w:r w:rsidRPr="00175533">
              <w:t>osts per year</w:t>
            </w:r>
          </w:p>
        </w:tc>
        <w:tc>
          <w:tcPr>
            <w:tcW w:w="2551" w:type="pct"/>
            <w:shd w:val="clear" w:color="auto" w:fill="auto"/>
          </w:tcPr>
          <w:p w14:paraId="607BEC28" w14:textId="77777777" w:rsidR="007B75A1" w:rsidRPr="00175533" w:rsidRDefault="007B75A1" w:rsidP="008F3A88">
            <w:pPr>
              <w:spacing w:after="100"/>
            </w:pPr>
          </w:p>
        </w:tc>
      </w:tr>
      <w:tr w:rsidR="00C03202" w:rsidRPr="00175533" w14:paraId="180DB1FA" w14:textId="77777777" w:rsidTr="00E9672F">
        <w:trPr>
          <w:trHeight w:val="454"/>
        </w:trPr>
        <w:tc>
          <w:tcPr>
            <w:tcW w:w="292" w:type="pct"/>
            <w:shd w:val="clear" w:color="auto" w:fill="auto"/>
          </w:tcPr>
          <w:p w14:paraId="113DDEA9" w14:textId="77777777" w:rsidR="007B75A1" w:rsidRPr="00175533" w:rsidRDefault="007B75A1" w:rsidP="008F3A88">
            <w:pPr>
              <w:spacing w:after="100"/>
            </w:pPr>
          </w:p>
        </w:tc>
        <w:tc>
          <w:tcPr>
            <w:tcW w:w="2158" w:type="pct"/>
            <w:shd w:val="clear" w:color="auto" w:fill="auto"/>
          </w:tcPr>
          <w:p w14:paraId="0D93A3F5" w14:textId="77777777" w:rsidR="007B75A1" w:rsidRPr="00175533" w:rsidRDefault="007B75A1" w:rsidP="008F3A88">
            <w:pPr>
              <w:spacing w:after="100"/>
            </w:pPr>
            <w:r>
              <w:t>L</w:t>
            </w:r>
            <w:r w:rsidRPr="00175533">
              <w:t>ayout of th</w:t>
            </w:r>
            <w:r>
              <w:t xml:space="preserve">e school </w:t>
            </w:r>
            <w:r w:rsidRPr="00175533">
              <w:t xml:space="preserve">or map </w:t>
            </w:r>
          </w:p>
        </w:tc>
        <w:tc>
          <w:tcPr>
            <w:tcW w:w="2551" w:type="pct"/>
            <w:shd w:val="clear" w:color="auto" w:fill="auto"/>
          </w:tcPr>
          <w:p w14:paraId="7405A812" w14:textId="77777777" w:rsidR="007B75A1" w:rsidRPr="00175533" w:rsidRDefault="007B75A1" w:rsidP="008F3A88">
            <w:pPr>
              <w:spacing w:after="100"/>
            </w:pPr>
          </w:p>
        </w:tc>
      </w:tr>
      <w:tr w:rsidR="00C03202" w:rsidRPr="00175533" w14:paraId="4F82681F" w14:textId="77777777" w:rsidTr="00E9672F">
        <w:trPr>
          <w:trHeight w:val="454"/>
        </w:trPr>
        <w:tc>
          <w:tcPr>
            <w:tcW w:w="292" w:type="pct"/>
            <w:shd w:val="clear" w:color="auto" w:fill="auto"/>
          </w:tcPr>
          <w:p w14:paraId="60718BF9" w14:textId="77777777" w:rsidR="007B75A1" w:rsidRPr="00175533" w:rsidRDefault="007B75A1" w:rsidP="008F3A88">
            <w:pPr>
              <w:spacing w:after="100"/>
            </w:pPr>
          </w:p>
        </w:tc>
        <w:tc>
          <w:tcPr>
            <w:tcW w:w="2158" w:type="pct"/>
            <w:shd w:val="clear" w:color="auto" w:fill="auto"/>
          </w:tcPr>
          <w:p w14:paraId="7F13CC95" w14:textId="77777777" w:rsidR="007B75A1" w:rsidRPr="00175533" w:rsidRDefault="007B75A1" w:rsidP="008F3A88">
            <w:pPr>
              <w:spacing w:after="100"/>
            </w:pPr>
            <w:r>
              <w:t>W</w:t>
            </w:r>
            <w:r w:rsidRPr="00175533">
              <w:t>hat students like most about the school</w:t>
            </w:r>
          </w:p>
        </w:tc>
        <w:tc>
          <w:tcPr>
            <w:tcW w:w="2551" w:type="pct"/>
            <w:shd w:val="clear" w:color="auto" w:fill="auto"/>
          </w:tcPr>
          <w:p w14:paraId="359C7D5F" w14:textId="77777777" w:rsidR="007B75A1" w:rsidRPr="00175533" w:rsidRDefault="007B75A1" w:rsidP="008F3A88">
            <w:pPr>
              <w:spacing w:after="100"/>
            </w:pPr>
          </w:p>
        </w:tc>
      </w:tr>
      <w:tr w:rsidR="00C03202" w:rsidRPr="00175533" w14:paraId="0C96B0CA" w14:textId="77777777" w:rsidTr="00E9672F">
        <w:trPr>
          <w:trHeight w:val="454"/>
        </w:trPr>
        <w:tc>
          <w:tcPr>
            <w:tcW w:w="292" w:type="pct"/>
            <w:shd w:val="clear" w:color="auto" w:fill="auto"/>
          </w:tcPr>
          <w:p w14:paraId="58E15975" w14:textId="77777777" w:rsidR="007B75A1" w:rsidRPr="00175533" w:rsidRDefault="007B75A1" w:rsidP="008F3A88">
            <w:pPr>
              <w:spacing w:after="100"/>
            </w:pPr>
          </w:p>
        </w:tc>
        <w:tc>
          <w:tcPr>
            <w:tcW w:w="2158" w:type="pct"/>
            <w:shd w:val="clear" w:color="auto" w:fill="auto"/>
          </w:tcPr>
          <w:p w14:paraId="5831C26E" w14:textId="77777777" w:rsidR="007B75A1" w:rsidRPr="00175533" w:rsidRDefault="007B75A1" w:rsidP="008F3A88">
            <w:pPr>
              <w:spacing w:after="100"/>
            </w:pPr>
            <w:r>
              <w:t>T</w:t>
            </w:r>
            <w:r w:rsidRPr="00175533">
              <w:t xml:space="preserve">ransport to and from the school </w:t>
            </w:r>
          </w:p>
        </w:tc>
        <w:tc>
          <w:tcPr>
            <w:tcW w:w="2551" w:type="pct"/>
            <w:shd w:val="clear" w:color="auto" w:fill="auto"/>
          </w:tcPr>
          <w:p w14:paraId="07FCE981" w14:textId="77777777" w:rsidR="007B75A1" w:rsidRPr="00175533" w:rsidRDefault="007B75A1" w:rsidP="008F3A88">
            <w:pPr>
              <w:spacing w:after="100"/>
            </w:pPr>
          </w:p>
        </w:tc>
      </w:tr>
      <w:tr w:rsidR="00C03202" w:rsidRPr="00175533" w14:paraId="365C86B3" w14:textId="77777777" w:rsidTr="00E9672F">
        <w:trPr>
          <w:trHeight w:val="454"/>
        </w:trPr>
        <w:tc>
          <w:tcPr>
            <w:tcW w:w="292" w:type="pct"/>
            <w:shd w:val="clear" w:color="auto" w:fill="auto"/>
          </w:tcPr>
          <w:p w14:paraId="0C08EE55" w14:textId="77777777" w:rsidR="007B75A1" w:rsidRPr="00175533" w:rsidRDefault="007B75A1" w:rsidP="008F3A88">
            <w:pPr>
              <w:spacing w:after="100"/>
            </w:pPr>
          </w:p>
        </w:tc>
        <w:tc>
          <w:tcPr>
            <w:tcW w:w="2158" w:type="pct"/>
            <w:shd w:val="clear" w:color="auto" w:fill="auto"/>
          </w:tcPr>
          <w:p w14:paraId="4DABE827" w14:textId="77777777" w:rsidR="007B75A1" w:rsidRPr="00175533" w:rsidRDefault="007B75A1" w:rsidP="008F3A88">
            <w:pPr>
              <w:spacing w:after="100"/>
            </w:pPr>
            <w:r>
              <w:t>U</w:t>
            </w:r>
            <w:r w:rsidRPr="00175533">
              <w:t>niform</w:t>
            </w:r>
          </w:p>
        </w:tc>
        <w:tc>
          <w:tcPr>
            <w:tcW w:w="2551" w:type="pct"/>
            <w:shd w:val="clear" w:color="auto" w:fill="auto"/>
          </w:tcPr>
          <w:p w14:paraId="56F5FFA0" w14:textId="77777777" w:rsidR="007B75A1" w:rsidRPr="00175533" w:rsidRDefault="007B75A1" w:rsidP="008F3A88">
            <w:pPr>
              <w:spacing w:after="100"/>
            </w:pPr>
          </w:p>
        </w:tc>
      </w:tr>
      <w:tr w:rsidR="00C03202" w:rsidRPr="00175533" w14:paraId="27FF7AD7" w14:textId="77777777" w:rsidTr="00E9672F">
        <w:trPr>
          <w:trHeight w:val="454"/>
        </w:trPr>
        <w:tc>
          <w:tcPr>
            <w:tcW w:w="292" w:type="pct"/>
            <w:shd w:val="clear" w:color="auto" w:fill="auto"/>
          </w:tcPr>
          <w:p w14:paraId="16A8583F" w14:textId="77777777" w:rsidR="007B75A1" w:rsidRPr="00175533" w:rsidRDefault="007B75A1" w:rsidP="008F3A88">
            <w:pPr>
              <w:spacing w:after="100"/>
            </w:pPr>
          </w:p>
        </w:tc>
        <w:tc>
          <w:tcPr>
            <w:tcW w:w="2158" w:type="pct"/>
            <w:shd w:val="clear" w:color="auto" w:fill="auto"/>
          </w:tcPr>
          <w:p w14:paraId="534E2CD9" w14:textId="77777777" w:rsidR="007B75A1" w:rsidRPr="00175533" w:rsidRDefault="007B75A1" w:rsidP="008F3A88">
            <w:pPr>
              <w:spacing w:after="100"/>
            </w:pPr>
            <w:r>
              <w:t>S</w:t>
            </w:r>
            <w:r w:rsidRPr="00175533">
              <w:t>ports, arts and other clubs</w:t>
            </w:r>
          </w:p>
        </w:tc>
        <w:tc>
          <w:tcPr>
            <w:tcW w:w="2551" w:type="pct"/>
            <w:shd w:val="clear" w:color="auto" w:fill="auto"/>
          </w:tcPr>
          <w:p w14:paraId="791B5101" w14:textId="77777777" w:rsidR="007B75A1" w:rsidRPr="00175533" w:rsidRDefault="007B75A1" w:rsidP="008F3A88">
            <w:pPr>
              <w:spacing w:after="100"/>
            </w:pPr>
          </w:p>
        </w:tc>
      </w:tr>
      <w:tr w:rsidR="00C03202" w:rsidRPr="00175533" w14:paraId="66F1CF82" w14:textId="77777777" w:rsidTr="00E9672F">
        <w:trPr>
          <w:trHeight w:val="454"/>
        </w:trPr>
        <w:tc>
          <w:tcPr>
            <w:tcW w:w="292" w:type="pct"/>
            <w:shd w:val="clear" w:color="auto" w:fill="auto"/>
          </w:tcPr>
          <w:p w14:paraId="0F185E1A" w14:textId="77777777" w:rsidR="007B75A1" w:rsidRPr="00175533" w:rsidRDefault="007B75A1" w:rsidP="008F3A88">
            <w:pPr>
              <w:spacing w:after="100"/>
            </w:pPr>
          </w:p>
        </w:tc>
        <w:tc>
          <w:tcPr>
            <w:tcW w:w="2158" w:type="pct"/>
            <w:shd w:val="clear" w:color="auto" w:fill="auto"/>
          </w:tcPr>
          <w:p w14:paraId="34DED6AD" w14:textId="77777777" w:rsidR="007B75A1" w:rsidRPr="00175533" w:rsidRDefault="007B75A1" w:rsidP="008F3A88">
            <w:pPr>
              <w:spacing w:after="100"/>
            </w:pPr>
            <w:r>
              <w:t>S</w:t>
            </w:r>
            <w:r w:rsidRPr="00175533">
              <w:t xml:space="preserve">pecial programmes or </w:t>
            </w:r>
            <w:r>
              <w:t>o</w:t>
            </w:r>
            <w:r w:rsidRPr="00175533">
              <w:t>pportunities</w:t>
            </w:r>
          </w:p>
        </w:tc>
        <w:tc>
          <w:tcPr>
            <w:tcW w:w="2551" w:type="pct"/>
            <w:shd w:val="clear" w:color="auto" w:fill="auto"/>
          </w:tcPr>
          <w:p w14:paraId="63DE6C68" w14:textId="77777777" w:rsidR="007B75A1" w:rsidRPr="00175533" w:rsidRDefault="007B75A1" w:rsidP="008F3A88">
            <w:pPr>
              <w:spacing w:after="100"/>
            </w:pPr>
          </w:p>
        </w:tc>
      </w:tr>
      <w:tr w:rsidR="00C03202" w:rsidRPr="00175533" w14:paraId="7A015E41" w14:textId="77777777" w:rsidTr="00E9672F">
        <w:trPr>
          <w:trHeight w:val="454"/>
        </w:trPr>
        <w:tc>
          <w:tcPr>
            <w:tcW w:w="292" w:type="pct"/>
            <w:shd w:val="clear" w:color="auto" w:fill="auto"/>
          </w:tcPr>
          <w:p w14:paraId="65B2A67C" w14:textId="77777777" w:rsidR="007B75A1" w:rsidRPr="00175533" w:rsidRDefault="007B75A1" w:rsidP="008F3A88">
            <w:pPr>
              <w:spacing w:after="100"/>
            </w:pPr>
          </w:p>
        </w:tc>
        <w:tc>
          <w:tcPr>
            <w:tcW w:w="2158" w:type="pct"/>
            <w:shd w:val="clear" w:color="auto" w:fill="auto"/>
          </w:tcPr>
          <w:p w14:paraId="11A9D158" w14:textId="77777777" w:rsidR="007B75A1" w:rsidRPr="00175533" w:rsidRDefault="007B75A1" w:rsidP="008F3A88">
            <w:pPr>
              <w:spacing w:after="100"/>
            </w:pPr>
            <w:r>
              <w:t>E</w:t>
            </w:r>
            <w:r w:rsidRPr="00175533">
              <w:t xml:space="preserve">xtra help with your study if you need it </w:t>
            </w:r>
          </w:p>
        </w:tc>
        <w:tc>
          <w:tcPr>
            <w:tcW w:w="2551" w:type="pct"/>
            <w:shd w:val="clear" w:color="auto" w:fill="auto"/>
          </w:tcPr>
          <w:p w14:paraId="3AD0DED5" w14:textId="77777777" w:rsidR="007B75A1" w:rsidRPr="00175533" w:rsidRDefault="007B75A1" w:rsidP="008F3A88">
            <w:pPr>
              <w:spacing w:after="100"/>
            </w:pPr>
          </w:p>
        </w:tc>
      </w:tr>
      <w:tr w:rsidR="00C03202" w:rsidRPr="00175533" w14:paraId="04353E7A" w14:textId="77777777" w:rsidTr="00E9672F">
        <w:trPr>
          <w:trHeight w:val="454"/>
        </w:trPr>
        <w:tc>
          <w:tcPr>
            <w:tcW w:w="292" w:type="pct"/>
            <w:shd w:val="clear" w:color="auto" w:fill="auto"/>
          </w:tcPr>
          <w:p w14:paraId="2189CB64" w14:textId="77777777" w:rsidR="007B75A1" w:rsidRPr="00175533" w:rsidRDefault="007B75A1" w:rsidP="008F3A88">
            <w:pPr>
              <w:spacing w:after="100"/>
            </w:pPr>
          </w:p>
        </w:tc>
        <w:tc>
          <w:tcPr>
            <w:tcW w:w="2158" w:type="pct"/>
            <w:shd w:val="clear" w:color="auto" w:fill="auto"/>
          </w:tcPr>
          <w:p w14:paraId="3E4C84D5" w14:textId="77777777" w:rsidR="007B75A1" w:rsidRPr="00175533" w:rsidRDefault="007B75A1" w:rsidP="008F3A88">
            <w:pPr>
              <w:spacing w:after="100"/>
            </w:pPr>
            <w:r>
              <w:t>W</w:t>
            </w:r>
            <w:r w:rsidRPr="00175533">
              <w:t xml:space="preserve">ho the </w:t>
            </w:r>
            <w:r>
              <w:t>Y</w:t>
            </w:r>
            <w:r w:rsidRPr="00175533">
              <w:t>ear 9 dean is</w:t>
            </w:r>
          </w:p>
        </w:tc>
        <w:tc>
          <w:tcPr>
            <w:tcW w:w="2551" w:type="pct"/>
            <w:shd w:val="clear" w:color="auto" w:fill="auto"/>
          </w:tcPr>
          <w:p w14:paraId="1890C07D" w14:textId="77777777" w:rsidR="007B75A1" w:rsidRPr="00175533" w:rsidRDefault="007B75A1" w:rsidP="008F3A88">
            <w:pPr>
              <w:spacing w:after="100"/>
            </w:pPr>
          </w:p>
        </w:tc>
      </w:tr>
      <w:tr w:rsidR="00C03202" w:rsidRPr="00175533" w14:paraId="6E2BE7C5" w14:textId="77777777" w:rsidTr="00E9672F">
        <w:trPr>
          <w:trHeight w:val="454"/>
        </w:trPr>
        <w:tc>
          <w:tcPr>
            <w:tcW w:w="292" w:type="pct"/>
            <w:shd w:val="clear" w:color="auto" w:fill="auto"/>
          </w:tcPr>
          <w:p w14:paraId="09AA713E" w14:textId="77777777" w:rsidR="007B75A1" w:rsidRPr="00175533" w:rsidRDefault="007B75A1" w:rsidP="008F3A88">
            <w:pPr>
              <w:spacing w:after="100"/>
            </w:pPr>
          </w:p>
        </w:tc>
        <w:tc>
          <w:tcPr>
            <w:tcW w:w="2158" w:type="pct"/>
            <w:shd w:val="clear" w:color="auto" w:fill="auto"/>
          </w:tcPr>
          <w:p w14:paraId="6AC6FD5C" w14:textId="77777777" w:rsidR="007B75A1" w:rsidRPr="00175533" w:rsidRDefault="007B75A1" w:rsidP="008F3A88">
            <w:pPr>
              <w:spacing w:after="100"/>
            </w:pPr>
          </w:p>
        </w:tc>
        <w:tc>
          <w:tcPr>
            <w:tcW w:w="2551" w:type="pct"/>
            <w:shd w:val="clear" w:color="auto" w:fill="auto"/>
          </w:tcPr>
          <w:p w14:paraId="6EF2A835" w14:textId="77777777" w:rsidR="007B75A1" w:rsidRPr="00175533" w:rsidRDefault="007B75A1" w:rsidP="008F3A88">
            <w:pPr>
              <w:spacing w:after="100"/>
            </w:pPr>
          </w:p>
        </w:tc>
      </w:tr>
      <w:tr w:rsidR="00C03202" w:rsidRPr="00175533" w14:paraId="7A053939" w14:textId="77777777" w:rsidTr="00E9672F">
        <w:trPr>
          <w:trHeight w:val="454"/>
        </w:trPr>
        <w:tc>
          <w:tcPr>
            <w:tcW w:w="292" w:type="pct"/>
            <w:shd w:val="clear" w:color="auto" w:fill="auto"/>
          </w:tcPr>
          <w:p w14:paraId="25676DC6" w14:textId="77777777" w:rsidR="007B75A1" w:rsidRPr="00175533" w:rsidRDefault="007B75A1" w:rsidP="008F3A88">
            <w:pPr>
              <w:spacing w:after="100"/>
            </w:pPr>
          </w:p>
        </w:tc>
        <w:tc>
          <w:tcPr>
            <w:tcW w:w="2158" w:type="pct"/>
            <w:shd w:val="clear" w:color="auto" w:fill="auto"/>
          </w:tcPr>
          <w:p w14:paraId="0BEB0C7D" w14:textId="77777777" w:rsidR="007B75A1" w:rsidRPr="00175533" w:rsidRDefault="007B75A1" w:rsidP="008F3A88">
            <w:pPr>
              <w:spacing w:after="100"/>
            </w:pPr>
          </w:p>
        </w:tc>
        <w:tc>
          <w:tcPr>
            <w:tcW w:w="2551" w:type="pct"/>
            <w:shd w:val="clear" w:color="auto" w:fill="auto"/>
          </w:tcPr>
          <w:p w14:paraId="534ADCCB" w14:textId="77777777" w:rsidR="007B75A1" w:rsidRPr="00175533" w:rsidRDefault="007B75A1" w:rsidP="008F3A88">
            <w:pPr>
              <w:spacing w:after="100"/>
            </w:pPr>
          </w:p>
        </w:tc>
      </w:tr>
    </w:tbl>
    <w:p w14:paraId="75B6F765" w14:textId="77777777" w:rsidR="003B1939" w:rsidRPr="002F2B61" w:rsidRDefault="003B1939" w:rsidP="0003662D">
      <w:pPr>
        <w:pStyle w:val="Space"/>
      </w:pPr>
      <w:r w:rsidRPr="002F2B61">
        <w:tab/>
      </w:r>
      <w:r w:rsidRPr="002F2B61">
        <w:tab/>
      </w:r>
    </w:p>
    <w:p w14:paraId="54B1184B" w14:textId="77777777" w:rsidR="003B1939" w:rsidRPr="002F2B61" w:rsidRDefault="003B1939" w:rsidP="00C03202">
      <w:pPr>
        <w:pStyle w:val="Heading2"/>
      </w:pPr>
      <w:r w:rsidRPr="002F2B61">
        <w:t>Sources of information about secondary schools</w:t>
      </w:r>
    </w:p>
    <w:p w14:paraId="4BF53B83" w14:textId="77777777" w:rsidR="007B75A1" w:rsidRDefault="007B75A1" w:rsidP="00C03202">
      <w:pPr>
        <w:sectPr w:rsidR="007B75A1" w:rsidSect="001773CE">
          <w:footerReference w:type="default" r:id="rId28"/>
          <w:headerReference w:type="first" r:id="rId29"/>
          <w:footerReference w:type="first" r:id="rId30"/>
          <w:type w:val="continuous"/>
          <w:pgSz w:w="11900" w:h="16840" w:code="9"/>
          <w:pgMar w:top="1440" w:right="2544" w:bottom="1440" w:left="1440" w:header="142" w:footer="454" w:gutter="0"/>
          <w:cols w:space="708"/>
          <w:titlePg/>
          <w:docGrid w:linePitch="360"/>
        </w:sectPr>
      </w:pPr>
    </w:p>
    <w:p w14:paraId="2E8233B2" w14:textId="7FED4176" w:rsidR="003B1939" w:rsidRPr="002F2B61" w:rsidRDefault="003B1939" w:rsidP="00FE72B3">
      <w:pPr>
        <w:pStyle w:val="normalbullets"/>
      </w:pPr>
      <w:r w:rsidRPr="002F2B61">
        <w:t>Your current teachers</w:t>
      </w:r>
    </w:p>
    <w:p w14:paraId="54060AA8" w14:textId="24E572D5" w:rsidR="003B1939" w:rsidRPr="002F2B61" w:rsidRDefault="003B1939" w:rsidP="00FE72B3">
      <w:pPr>
        <w:pStyle w:val="normalbullets"/>
      </w:pPr>
      <w:r w:rsidRPr="002F2B61">
        <w:t>Secondary teachers or students who visit your school</w:t>
      </w:r>
    </w:p>
    <w:p w14:paraId="06D3A474" w14:textId="09E1B4CA" w:rsidR="003B1939" w:rsidRPr="002F2B61" w:rsidRDefault="003B1939" w:rsidP="00FE72B3">
      <w:pPr>
        <w:pStyle w:val="normalbullets"/>
      </w:pPr>
      <w:r w:rsidRPr="002F2B61">
        <w:t>People you know</w:t>
      </w:r>
    </w:p>
    <w:p w14:paraId="0058AC51" w14:textId="0958653F" w:rsidR="003B1939" w:rsidRPr="002F2B61" w:rsidRDefault="003B1939" w:rsidP="00FE72B3">
      <w:pPr>
        <w:pStyle w:val="normalbullets"/>
      </w:pPr>
      <w:r w:rsidRPr="002F2B61">
        <w:t>School's open day or night</w:t>
      </w:r>
    </w:p>
    <w:p w14:paraId="64D75F6A" w14:textId="2F62035D" w:rsidR="003B1939" w:rsidRPr="002F2B61" w:rsidRDefault="003B1939" w:rsidP="00FE72B3">
      <w:pPr>
        <w:pStyle w:val="normalbullets"/>
      </w:pPr>
      <w:r w:rsidRPr="002F2B61">
        <w:t>School's website</w:t>
      </w:r>
    </w:p>
    <w:p w14:paraId="526503A1" w14:textId="77777777" w:rsidR="007B75A1" w:rsidRDefault="003B1939" w:rsidP="00FE72B3">
      <w:pPr>
        <w:pStyle w:val="normalbullets"/>
      </w:pPr>
      <w:r w:rsidRPr="002F2B61">
        <w:t>School's prospectus or enrolment pack</w:t>
      </w:r>
    </w:p>
    <w:p w14:paraId="4861515F" w14:textId="08491B54" w:rsidR="003B1939" w:rsidRPr="002F2B61" w:rsidRDefault="003B1939" w:rsidP="00FE72B3">
      <w:pPr>
        <w:pStyle w:val="normalbullets"/>
      </w:pPr>
      <w:r w:rsidRPr="002F2B61">
        <w:t>ERO reports</w:t>
      </w:r>
    </w:p>
    <w:p w14:paraId="587B8B24" w14:textId="557EE392" w:rsidR="003B1939" w:rsidRPr="002F2B61" w:rsidRDefault="003B1939" w:rsidP="00FE72B3">
      <w:pPr>
        <w:pStyle w:val="normalbullets"/>
      </w:pPr>
      <w:r w:rsidRPr="002F2B61">
        <w:t>Enrolment interview</w:t>
      </w:r>
    </w:p>
    <w:p w14:paraId="7B40E6E8" w14:textId="77777777" w:rsidR="007B75A1" w:rsidRDefault="007B75A1" w:rsidP="00C03202">
      <w:pPr>
        <w:sectPr w:rsidR="007B75A1" w:rsidSect="00FE72B3">
          <w:type w:val="continuous"/>
          <w:pgSz w:w="11900" w:h="16840" w:code="9"/>
          <w:pgMar w:top="1440" w:right="2544" w:bottom="1440" w:left="1440" w:header="142" w:footer="454" w:gutter="0"/>
          <w:cols w:num="2" w:space="264"/>
          <w:titlePg/>
          <w:docGrid w:linePitch="360"/>
        </w:sectPr>
      </w:pPr>
    </w:p>
    <w:p w14:paraId="6163B172" w14:textId="566DAAE6" w:rsidR="003B1939" w:rsidRPr="002F2B61" w:rsidRDefault="003B1939" w:rsidP="008F3A88">
      <w:pPr>
        <w:pStyle w:val="Heading1"/>
      </w:pPr>
      <w:bookmarkStart w:id="32" w:name="_Toc520984166"/>
      <w:r w:rsidRPr="002F2B61">
        <w:lastRenderedPageBreak/>
        <w:t>What do I need to do?</w:t>
      </w:r>
      <w:bookmarkEnd w:id="32"/>
    </w:p>
    <w:p w14:paraId="489B3F8D" w14:textId="77777777" w:rsidR="003B1939" w:rsidRPr="002F2B61" w:rsidRDefault="003B1939" w:rsidP="00C03202">
      <w:r w:rsidRPr="002F2B61">
        <w:t>How can you get yourself ready for your move to secondary school?</w:t>
      </w:r>
    </w:p>
    <w:p w14:paraId="06E1D599" w14:textId="06109255" w:rsidR="003B1939" w:rsidRPr="002F2B61" w:rsidRDefault="003B1939" w:rsidP="00C03202">
      <w:pPr>
        <w:pStyle w:val="normalbullets"/>
      </w:pPr>
      <w:r w:rsidRPr="002F2B61">
        <w:t>Think about what you can do now to help you to achieve what you hope to do at secondary school.</w:t>
      </w:r>
    </w:p>
    <w:p w14:paraId="20CC0C1A" w14:textId="245DA268" w:rsidR="003B1939" w:rsidRPr="002F2B61" w:rsidRDefault="003B1939" w:rsidP="00C03202">
      <w:pPr>
        <w:pStyle w:val="normalbullets"/>
      </w:pPr>
      <w:r w:rsidRPr="002F2B61">
        <w:t>What can you do to improve at the things you think will be hard for you?</w:t>
      </w:r>
    </w:p>
    <w:p w14:paraId="4EF8F9CA" w14:textId="77777777" w:rsidR="003B1939" w:rsidRPr="002F2B61" w:rsidRDefault="003B1939" w:rsidP="00B35990">
      <w:pPr>
        <w:pStyle w:val="Space"/>
      </w:pPr>
    </w:p>
    <w:p w14:paraId="4093AB00" w14:textId="77777777" w:rsidR="003B1939" w:rsidRPr="002F2B61" w:rsidRDefault="003B1939" w:rsidP="00C03202">
      <w:pPr>
        <w:pStyle w:val="Heading2"/>
      </w:pPr>
      <w:r w:rsidRPr="002F2B61">
        <w:t>Get prepared</w:t>
      </w: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58"/>
        <w:gridCol w:w="3958"/>
      </w:tblGrid>
      <w:tr w:rsidR="004A78B9" w:rsidRPr="00175533" w14:paraId="363FF36B" w14:textId="77777777" w:rsidTr="00E9672F">
        <w:trPr>
          <w:trHeight w:val="4591"/>
        </w:trPr>
        <w:tc>
          <w:tcPr>
            <w:tcW w:w="2500" w:type="pct"/>
            <w:tcBorders>
              <w:bottom w:val="single" w:sz="4" w:space="0" w:color="D9D9D9" w:themeColor="background1" w:themeShade="D9"/>
            </w:tcBorders>
            <w:shd w:val="clear" w:color="auto" w:fill="auto"/>
          </w:tcPr>
          <w:p w14:paraId="6769C4C1" w14:textId="126404DA" w:rsidR="004A78B9" w:rsidRPr="00175533" w:rsidRDefault="004A78B9" w:rsidP="00C03202">
            <w:pPr>
              <w:pStyle w:val="Heading3"/>
            </w:pPr>
            <w:r w:rsidRPr="00175533">
              <w:t xml:space="preserve">I'm excited about going to secondary school because </w:t>
            </w:r>
            <w:r>
              <w:br/>
            </w:r>
            <w:r w:rsidRPr="00175533">
              <w:t>I want to…</w:t>
            </w:r>
          </w:p>
        </w:tc>
        <w:tc>
          <w:tcPr>
            <w:tcW w:w="2500" w:type="pct"/>
            <w:tcBorders>
              <w:bottom w:val="single" w:sz="4" w:space="0" w:color="D9D9D9" w:themeColor="background1" w:themeShade="D9"/>
            </w:tcBorders>
            <w:shd w:val="clear" w:color="auto" w:fill="auto"/>
          </w:tcPr>
          <w:p w14:paraId="5FAE214A" w14:textId="221AD97E" w:rsidR="004A78B9" w:rsidRPr="00175533" w:rsidRDefault="004A78B9" w:rsidP="00C03202">
            <w:pPr>
              <w:pStyle w:val="Heading3"/>
            </w:pPr>
            <w:r w:rsidRPr="00175533">
              <w:t xml:space="preserve">The hardest bits for me about going to secondary school </w:t>
            </w:r>
            <w:r>
              <w:br/>
            </w:r>
            <w:r w:rsidRPr="00175533">
              <w:t>will be…</w:t>
            </w:r>
          </w:p>
        </w:tc>
      </w:tr>
      <w:tr w:rsidR="004A78B9" w:rsidRPr="00175533" w14:paraId="6D48379F" w14:textId="77777777" w:rsidTr="00E9672F">
        <w:trPr>
          <w:trHeight w:val="467"/>
        </w:trPr>
        <w:tc>
          <w:tcPr>
            <w:tcW w:w="5000" w:type="pct"/>
            <w:gridSpan w:val="2"/>
            <w:tcBorders>
              <w:top w:val="single" w:sz="4" w:space="0" w:color="D9D9D9" w:themeColor="background1" w:themeShade="D9"/>
              <w:bottom w:val="nil"/>
            </w:tcBorders>
            <w:shd w:val="clear" w:color="auto" w:fill="auto"/>
          </w:tcPr>
          <w:p w14:paraId="577637D1" w14:textId="6018A2D6" w:rsidR="004A78B9" w:rsidRPr="00175533" w:rsidRDefault="004A78B9" w:rsidP="00C03202">
            <w:pPr>
              <w:pStyle w:val="Heading3"/>
            </w:pPr>
            <w:r w:rsidRPr="00175533">
              <w:t>Things I can do now to prepare …</w:t>
            </w:r>
          </w:p>
        </w:tc>
      </w:tr>
      <w:tr w:rsidR="004A78B9" w:rsidRPr="00175533" w14:paraId="60807AEB" w14:textId="77777777" w:rsidTr="00E9672F">
        <w:trPr>
          <w:trHeight w:val="4456"/>
        </w:trPr>
        <w:tc>
          <w:tcPr>
            <w:tcW w:w="2500" w:type="pct"/>
            <w:tcBorders>
              <w:top w:val="nil"/>
            </w:tcBorders>
            <w:shd w:val="clear" w:color="auto" w:fill="auto"/>
          </w:tcPr>
          <w:p w14:paraId="068AC1C8" w14:textId="77777777" w:rsidR="004A78B9" w:rsidRPr="00175533" w:rsidRDefault="004A78B9" w:rsidP="00C03202">
            <w:pPr>
              <w:pStyle w:val="Level4"/>
            </w:pPr>
            <w:r>
              <w:t>W</w:t>
            </w:r>
            <w:r w:rsidRPr="00175533">
              <w:t>rite your goals here</w:t>
            </w:r>
          </w:p>
        </w:tc>
        <w:tc>
          <w:tcPr>
            <w:tcW w:w="2500" w:type="pct"/>
            <w:tcBorders>
              <w:top w:val="nil"/>
            </w:tcBorders>
            <w:shd w:val="clear" w:color="auto" w:fill="auto"/>
          </w:tcPr>
          <w:p w14:paraId="1438C23E" w14:textId="77777777" w:rsidR="004A78B9" w:rsidRPr="00175533" w:rsidRDefault="004A78B9" w:rsidP="00C03202">
            <w:pPr>
              <w:pStyle w:val="Level4"/>
            </w:pPr>
            <w:r>
              <w:t>W</w:t>
            </w:r>
            <w:r w:rsidRPr="00175533">
              <w:t>rite your actions here</w:t>
            </w:r>
          </w:p>
        </w:tc>
      </w:tr>
    </w:tbl>
    <w:p w14:paraId="552E3B69" w14:textId="6DA39D06" w:rsidR="004A78B9" w:rsidRDefault="00B35990" w:rsidP="00B35990">
      <w:pPr>
        <w:pStyle w:val="Space"/>
      </w:pPr>
      <w:r>
        <w:tab/>
      </w:r>
    </w:p>
    <w:p w14:paraId="2649E73A" w14:textId="77777777" w:rsidR="003B1939" w:rsidRPr="002F2B61" w:rsidRDefault="003B1939" w:rsidP="00C03202">
      <w:pPr>
        <w:pStyle w:val="Heading2"/>
      </w:pPr>
      <w:r w:rsidRPr="002F2B61">
        <w:t>Take action now</w:t>
      </w:r>
    </w:p>
    <w:p w14:paraId="7C3850F7" w14:textId="423336D5" w:rsidR="003B1939" w:rsidRPr="002F2B61" w:rsidRDefault="003B1939" w:rsidP="00C03202">
      <w:pPr>
        <w:pStyle w:val="normalbullets"/>
      </w:pPr>
      <w:r w:rsidRPr="002F2B61">
        <w:t xml:space="preserve">Start on your actions now and keep track of how you progress. </w:t>
      </w:r>
    </w:p>
    <w:p w14:paraId="17871D14" w14:textId="30A1E46D" w:rsidR="003B1939" w:rsidRPr="002F2B61" w:rsidRDefault="003B1939" w:rsidP="00C03202">
      <w:pPr>
        <w:pStyle w:val="normalbullets"/>
      </w:pPr>
      <w:r w:rsidRPr="002F2B61">
        <w:t>You will review how you are doing later in the year.</w:t>
      </w:r>
    </w:p>
    <w:p w14:paraId="7604F9E5" w14:textId="6706002C" w:rsidR="003B1939" w:rsidRPr="002F2B61" w:rsidRDefault="003B1939" w:rsidP="00C03202">
      <w:pPr>
        <w:pStyle w:val="Heading1"/>
      </w:pPr>
      <w:bookmarkStart w:id="33" w:name="_Toc520984167"/>
      <w:r w:rsidRPr="002F2B61">
        <w:lastRenderedPageBreak/>
        <w:t>Changes in my life</w:t>
      </w:r>
      <w:bookmarkEnd w:id="33"/>
      <w:r w:rsidRPr="002F2B61">
        <w:tab/>
      </w:r>
    </w:p>
    <w:p w14:paraId="37F3B10A" w14:textId="77777777" w:rsidR="003B1939" w:rsidRPr="002F2B61" w:rsidRDefault="003B1939" w:rsidP="00C03202">
      <w:r w:rsidRPr="002F2B61">
        <w:t xml:space="preserve">Moving to secondary school is not the </w:t>
      </w:r>
      <w:r w:rsidRPr="00C03202">
        <w:t>first</w:t>
      </w:r>
      <w:r w:rsidRPr="002F2B61">
        <w:t xml:space="preserve"> change in your life, is it?</w:t>
      </w:r>
    </w:p>
    <w:p w14:paraId="1ADBA760" w14:textId="7CEC6B30" w:rsidR="003B1939" w:rsidRPr="002F2B61" w:rsidRDefault="003B1939" w:rsidP="00C03202">
      <w:pPr>
        <w:pStyle w:val="normalbullets"/>
      </w:pPr>
      <w:r w:rsidRPr="002F2B61">
        <w:t xml:space="preserve">Think about all the changes you've experienced in your life up to today. </w:t>
      </w:r>
    </w:p>
    <w:p w14:paraId="77B0C013" w14:textId="65E49ACF" w:rsidR="003B1939" w:rsidRPr="002F2B61" w:rsidRDefault="003B1939" w:rsidP="00C03202">
      <w:pPr>
        <w:pStyle w:val="normalbullets"/>
      </w:pPr>
      <w:r w:rsidRPr="002F2B61">
        <w:t>Note them on the timeline below.</w:t>
      </w:r>
    </w:p>
    <w:p w14:paraId="52C58D91" w14:textId="6C0C01CB" w:rsidR="003B1939" w:rsidRPr="00CC1BFD" w:rsidRDefault="003B1939" w:rsidP="00CC1BFD">
      <w:pPr>
        <w:pStyle w:val="Space"/>
      </w:pPr>
      <w:r w:rsidRPr="002F2B61">
        <w:tab/>
      </w:r>
      <w:r w:rsidR="00CC1BFD" w:rsidRPr="00CC1BFD">
        <w:tab/>
      </w:r>
    </w:p>
    <w:p w14:paraId="7FD4C678" w14:textId="08526839" w:rsidR="003B1939" w:rsidRPr="002F2B61" w:rsidRDefault="003B1939" w:rsidP="00C03202">
      <w:pPr>
        <w:pStyle w:val="Heading2"/>
      </w:pPr>
      <w:r w:rsidRPr="002F2B61">
        <w:t xml:space="preserve">Mark your </w:t>
      </w:r>
      <w:r w:rsidR="00A05EB2">
        <w:t xml:space="preserve">life </w:t>
      </w:r>
      <w:r w:rsidRPr="002F2B61">
        <w:t>changes</w:t>
      </w:r>
    </w:p>
    <w:p w14:paraId="20CEDEC9" w14:textId="6D82C776" w:rsidR="003B1939" w:rsidRPr="002F2B61" w:rsidRDefault="00F6600E" w:rsidP="00A05EB2">
      <w:pPr>
        <w:pStyle w:val="Space"/>
      </w:pPr>
      <w:r w:rsidRPr="00175533">
        <w:rPr>
          <w:noProof/>
          <w:lang w:eastAsia="en-NZ"/>
        </w:rPr>
        <mc:AlternateContent>
          <mc:Choice Requires="wps">
            <w:drawing>
              <wp:anchor distT="0" distB="0" distL="114300" distR="114300" simplePos="0" relativeHeight="251687936" behindDoc="0" locked="0" layoutInCell="1" allowOverlap="1" wp14:anchorId="1825DDB0" wp14:editId="7FE02EDF">
                <wp:simplePos x="0" y="0"/>
                <wp:positionH relativeFrom="margin">
                  <wp:posOffset>0</wp:posOffset>
                </wp:positionH>
                <wp:positionV relativeFrom="paragraph">
                  <wp:posOffset>4241800</wp:posOffset>
                </wp:positionV>
                <wp:extent cx="5201285" cy="45085"/>
                <wp:effectExtent l="0" t="171450" r="0" b="145415"/>
                <wp:wrapNone/>
                <wp:docPr id="44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1285" cy="45085"/>
                        </a:xfrm>
                        <a:prstGeom prst="curvedConnector3">
                          <a:avLst>
                            <a:gd name="adj1" fmla="val 129"/>
                          </a:avLst>
                        </a:prstGeom>
                        <a:noFill/>
                        <a:ln w="63500">
                          <a:solidFill>
                            <a:schemeClr val="bg1">
                              <a:lumMod val="8500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E980E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80" o:spid="_x0000_s1026" type="#_x0000_t38" style="position:absolute;margin-left:0;margin-top:334pt;width:409.55pt;height:3.55pt;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" adj="28" strokecolor="#d8d8d8 [2732]" strokeweight="5pt">
                <v:stroke endarrow="block" endarrowwidth="wide" endarrowlength="long"/>
                <w10:wrap anchorx="margin"/>
              </v:shape>
            </w:pict>
          </mc:Fallback>
        </mc:AlternateContent>
      </w:r>
      <w:r w:rsidR="00FE72B3" w:rsidRPr="00175533">
        <w:rPr>
          <w:noProof/>
          <w:lang w:eastAsia="en-NZ"/>
        </w:rPr>
        <mc:AlternateContent>
          <mc:Choice Requires="wps">
            <w:drawing>
              <wp:anchor distT="0" distB="0" distL="114300" distR="114300" simplePos="0" relativeHeight="251680768" behindDoc="0" locked="0" layoutInCell="1" allowOverlap="1" wp14:anchorId="04AA766F" wp14:editId="763AB37F">
                <wp:simplePos x="0" y="0"/>
                <wp:positionH relativeFrom="margin">
                  <wp:posOffset>0</wp:posOffset>
                </wp:positionH>
                <wp:positionV relativeFrom="paragraph">
                  <wp:posOffset>184472</wp:posOffset>
                </wp:positionV>
                <wp:extent cx="5201285" cy="45085"/>
                <wp:effectExtent l="0" t="171450" r="0" b="145415"/>
                <wp:wrapNone/>
                <wp:docPr id="1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1285" cy="45085"/>
                        </a:xfrm>
                        <a:prstGeom prst="curvedConnector3">
                          <a:avLst>
                            <a:gd name="adj1" fmla="val 129"/>
                          </a:avLst>
                        </a:prstGeom>
                        <a:noFill/>
                        <a:ln w="63500">
                          <a:solidFill>
                            <a:schemeClr val="bg1">
                              <a:lumMod val="85000"/>
                            </a:schemeClr>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04C4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80" o:spid="_x0000_s1026" type="#_x0000_t38" style="position:absolute;margin-left:0;margin-top:14.55pt;width:409.55pt;height:3.55pt;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" adj="28" strokecolor="#d8d8d8 [2732]" strokeweight="5pt">
                <v:stroke endarrow="block" endarrowwidth="wide" endarrowlength="long"/>
                <w10:wrap anchorx="margin"/>
              </v:shape>
            </w:pict>
          </mc:Fallback>
        </mc:AlternateContent>
      </w:r>
    </w:p>
    <w:tbl>
      <w:tblPr>
        <w:tblW w:w="5000" w:type="pct"/>
        <w:tblBorders>
          <w:insideV w:val="single" w:sz="4" w:space="0" w:color="D9D9D9" w:themeColor="background1" w:themeShade="D9"/>
        </w:tblBorders>
        <w:tblCellMar>
          <w:left w:w="57" w:type="dxa"/>
          <w:right w:w="57" w:type="dxa"/>
        </w:tblCellMar>
        <w:tblLook w:val="04A0" w:firstRow="1" w:lastRow="0" w:firstColumn="1" w:lastColumn="0" w:noHBand="0" w:noVBand="1"/>
      </w:tblPr>
      <w:tblGrid>
        <w:gridCol w:w="607"/>
        <w:gridCol w:w="607"/>
        <w:gridCol w:w="609"/>
        <w:gridCol w:w="608"/>
        <w:gridCol w:w="610"/>
        <w:gridCol w:w="608"/>
        <w:gridCol w:w="610"/>
        <w:gridCol w:w="608"/>
        <w:gridCol w:w="610"/>
        <w:gridCol w:w="608"/>
        <w:gridCol w:w="610"/>
        <w:gridCol w:w="608"/>
        <w:gridCol w:w="613"/>
      </w:tblGrid>
      <w:tr w:rsidR="00C03202" w:rsidRPr="00175533" w14:paraId="194D4BFE" w14:textId="77777777" w:rsidTr="00F1725D">
        <w:trPr>
          <w:trHeight w:val="77"/>
        </w:trPr>
        <w:tc>
          <w:tcPr>
            <w:tcW w:w="384" w:type="pct"/>
            <w:shd w:val="clear" w:color="auto" w:fill="auto"/>
          </w:tcPr>
          <w:p w14:paraId="02A5BAB5" w14:textId="77777777" w:rsidR="00C03202" w:rsidRPr="00175533" w:rsidRDefault="00C03202" w:rsidP="00C03202">
            <w:pPr>
              <w:pStyle w:val="Level3"/>
            </w:pPr>
          </w:p>
        </w:tc>
        <w:tc>
          <w:tcPr>
            <w:tcW w:w="384" w:type="pct"/>
            <w:shd w:val="clear" w:color="auto" w:fill="auto"/>
          </w:tcPr>
          <w:p w14:paraId="2AF862FC" w14:textId="77777777" w:rsidR="00C03202" w:rsidRPr="00175533" w:rsidRDefault="00C03202" w:rsidP="00C03202">
            <w:pPr>
              <w:pStyle w:val="Level3"/>
            </w:pPr>
          </w:p>
        </w:tc>
        <w:tc>
          <w:tcPr>
            <w:tcW w:w="385" w:type="pct"/>
            <w:shd w:val="clear" w:color="auto" w:fill="auto"/>
          </w:tcPr>
          <w:p w14:paraId="15FA1DFE" w14:textId="77777777" w:rsidR="00C03202" w:rsidRPr="00175533" w:rsidRDefault="00C03202" w:rsidP="00C03202">
            <w:pPr>
              <w:pStyle w:val="Level3"/>
            </w:pPr>
          </w:p>
        </w:tc>
        <w:tc>
          <w:tcPr>
            <w:tcW w:w="384" w:type="pct"/>
            <w:shd w:val="clear" w:color="auto" w:fill="auto"/>
          </w:tcPr>
          <w:p w14:paraId="375D457B" w14:textId="77777777" w:rsidR="00C03202" w:rsidRPr="00175533" w:rsidRDefault="00C03202" w:rsidP="00C03202">
            <w:pPr>
              <w:pStyle w:val="Level3"/>
            </w:pPr>
          </w:p>
        </w:tc>
        <w:tc>
          <w:tcPr>
            <w:tcW w:w="385" w:type="pct"/>
            <w:shd w:val="clear" w:color="auto" w:fill="auto"/>
          </w:tcPr>
          <w:p w14:paraId="103F5FF8" w14:textId="77777777" w:rsidR="00C03202" w:rsidRPr="00175533" w:rsidRDefault="00C03202" w:rsidP="00C03202">
            <w:pPr>
              <w:pStyle w:val="Level3"/>
            </w:pPr>
          </w:p>
        </w:tc>
        <w:tc>
          <w:tcPr>
            <w:tcW w:w="384" w:type="pct"/>
            <w:shd w:val="clear" w:color="auto" w:fill="auto"/>
          </w:tcPr>
          <w:p w14:paraId="6A51703A" w14:textId="77777777" w:rsidR="00C03202" w:rsidRPr="00175533" w:rsidRDefault="00C03202" w:rsidP="00C03202">
            <w:pPr>
              <w:pStyle w:val="Level3"/>
            </w:pPr>
          </w:p>
        </w:tc>
        <w:tc>
          <w:tcPr>
            <w:tcW w:w="385" w:type="pct"/>
            <w:shd w:val="clear" w:color="auto" w:fill="auto"/>
          </w:tcPr>
          <w:p w14:paraId="514B57AE" w14:textId="77777777" w:rsidR="00C03202" w:rsidRPr="00175533" w:rsidRDefault="00C03202" w:rsidP="00C03202">
            <w:pPr>
              <w:pStyle w:val="Level3"/>
            </w:pPr>
          </w:p>
        </w:tc>
        <w:tc>
          <w:tcPr>
            <w:tcW w:w="384" w:type="pct"/>
            <w:shd w:val="clear" w:color="auto" w:fill="auto"/>
          </w:tcPr>
          <w:p w14:paraId="526F9CA8" w14:textId="77777777" w:rsidR="00C03202" w:rsidRPr="00175533" w:rsidRDefault="00C03202" w:rsidP="00C03202">
            <w:pPr>
              <w:pStyle w:val="Level3"/>
            </w:pPr>
          </w:p>
        </w:tc>
        <w:tc>
          <w:tcPr>
            <w:tcW w:w="385" w:type="pct"/>
            <w:shd w:val="clear" w:color="auto" w:fill="auto"/>
          </w:tcPr>
          <w:p w14:paraId="1ED9A8D5" w14:textId="77777777" w:rsidR="00C03202" w:rsidRPr="00175533" w:rsidRDefault="00C03202" w:rsidP="00C03202">
            <w:pPr>
              <w:pStyle w:val="Level3"/>
            </w:pPr>
          </w:p>
        </w:tc>
        <w:tc>
          <w:tcPr>
            <w:tcW w:w="384" w:type="pct"/>
            <w:shd w:val="clear" w:color="auto" w:fill="auto"/>
          </w:tcPr>
          <w:p w14:paraId="1F2EB804" w14:textId="77777777" w:rsidR="00C03202" w:rsidRPr="00175533" w:rsidRDefault="00C03202" w:rsidP="00C03202">
            <w:pPr>
              <w:pStyle w:val="Level3"/>
            </w:pPr>
          </w:p>
        </w:tc>
        <w:tc>
          <w:tcPr>
            <w:tcW w:w="385" w:type="pct"/>
          </w:tcPr>
          <w:p w14:paraId="5E56339D" w14:textId="77777777" w:rsidR="00C03202" w:rsidRPr="00175533" w:rsidRDefault="00C03202" w:rsidP="00C03202">
            <w:pPr>
              <w:pStyle w:val="Level3"/>
            </w:pPr>
          </w:p>
        </w:tc>
        <w:tc>
          <w:tcPr>
            <w:tcW w:w="384" w:type="pct"/>
          </w:tcPr>
          <w:p w14:paraId="2C06F6C9" w14:textId="77777777" w:rsidR="00C03202" w:rsidRPr="00175533" w:rsidRDefault="00C03202" w:rsidP="00C03202">
            <w:pPr>
              <w:pStyle w:val="Level3"/>
            </w:pPr>
          </w:p>
        </w:tc>
        <w:tc>
          <w:tcPr>
            <w:tcW w:w="385" w:type="pct"/>
          </w:tcPr>
          <w:p w14:paraId="22365450" w14:textId="77777777" w:rsidR="00C03202" w:rsidRDefault="00C03202" w:rsidP="00C03202">
            <w:pPr>
              <w:pStyle w:val="Level3"/>
            </w:pPr>
          </w:p>
        </w:tc>
      </w:tr>
      <w:tr w:rsidR="00C03202" w:rsidRPr="00175533" w14:paraId="68EF4D5F" w14:textId="77777777" w:rsidTr="00F1725D">
        <w:trPr>
          <w:trHeight w:val="77"/>
        </w:trPr>
        <w:tc>
          <w:tcPr>
            <w:tcW w:w="384" w:type="pct"/>
            <w:shd w:val="clear" w:color="auto" w:fill="auto"/>
          </w:tcPr>
          <w:p w14:paraId="45691B53" w14:textId="77777777" w:rsidR="00C03202" w:rsidRPr="00175533" w:rsidRDefault="00C03202" w:rsidP="00C03202">
            <w:pPr>
              <w:pStyle w:val="Level3"/>
            </w:pPr>
          </w:p>
        </w:tc>
        <w:tc>
          <w:tcPr>
            <w:tcW w:w="384" w:type="pct"/>
            <w:shd w:val="clear" w:color="auto" w:fill="auto"/>
          </w:tcPr>
          <w:p w14:paraId="6C4A2700" w14:textId="77777777" w:rsidR="00C03202" w:rsidRPr="00175533" w:rsidRDefault="00C03202" w:rsidP="00C03202">
            <w:pPr>
              <w:pStyle w:val="Level3"/>
            </w:pPr>
          </w:p>
        </w:tc>
        <w:tc>
          <w:tcPr>
            <w:tcW w:w="385" w:type="pct"/>
            <w:shd w:val="clear" w:color="auto" w:fill="auto"/>
          </w:tcPr>
          <w:p w14:paraId="73C721C2" w14:textId="77777777" w:rsidR="00C03202" w:rsidRPr="00175533" w:rsidRDefault="00C03202" w:rsidP="00C03202">
            <w:pPr>
              <w:pStyle w:val="Level3"/>
            </w:pPr>
          </w:p>
        </w:tc>
        <w:tc>
          <w:tcPr>
            <w:tcW w:w="384" w:type="pct"/>
            <w:shd w:val="clear" w:color="auto" w:fill="auto"/>
          </w:tcPr>
          <w:p w14:paraId="39670BEF" w14:textId="77777777" w:rsidR="00C03202" w:rsidRPr="00175533" w:rsidRDefault="00C03202" w:rsidP="00C03202">
            <w:pPr>
              <w:pStyle w:val="Level3"/>
            </w:pPr>
          </w:p>
        </w:tc>
        <w:tc>
          <w:tcPr>
            <w:tcW w:w="385" w:type="pct"/>
            <w:shd w:val="clear" w:color="auto" w:fill="auto"/>
          </w:tcPr>
          <w:p w14:paraId="41419E6D" w14:textId="77777777" w:rsidR="00C03202" w:rsidRPr="00175533" w:rsidRDefault="00C03202" w:rsidP="00C03202">
            <w:pPr>
              <w:pStyle w:val="Level3"/>
            </w:pPr>
          </w:p>
        </w:tc>
        <w:tc>
          <w:tcPr>
            <w:tcW w:w="384" w:type="pct"/>
            <w:shd w:val="clear" w:color="auto" w:fill="auto"/>
          </w:tcPr>
          <w:p w14:paraId="0D6783D5" w14:textId="77777777" w:rsidR="00C03202" w:rsidRPr="00175533" w:rsidRDefault="00C03202" w:rsidP="00C03202">
            <w:pPr>
              <w:pStyle w:val="Level3"/>
            </w:pPr>
          </w:p>
        </w:tc>
        <w:tc>
          <w:tcPr>
            <w:tcW w:w="385" w:type="pct"/>
            <w:shd w:val="clear" w:color="auto" w:fill="auto"/>
          </w:tcPr>
          <w:p w14:paraId="573939C0" w14:textId="77777777" w:rsidR="00C03202" w:rsidRPr="00175533" w:rsidRDefault="00C03202" w:rsidP="00C03202">
            <w:pPr>
              <w:pStyle w:val="Level3"/>
            </w:pPr>
          </w:p>
        </w:tc>
        <w:tc>
          <w:tcPr>
            <w:tcW w:w="384" w:type="pct"/>
            <w:shd w:val="clear" w:color="auto" w:fill="auto"/>
          </w:tcPr>
          <w:p w14:paraId="49695D81" w14:textId="77777777" w:rsidR="00C03202" w:rsidRPr="00175533" w:rsidRDefault="00C03202" w:rsidP="00C03202">
            <w:pPr>
              <w:pStyle w:val="Level3"/>
            </w:pPr>
          </w:p>
        </w:tc>
        <w:tc>
          <w:tcPr>
            <w:tcW w:w="385" w:type="pct"/>
            <w:shd w:val="clear" w:color="auto" w:fill="auto"/>
          </w:tcPr>
          <w:p w14:paraId="6A350723" w14:textId="77777777" w:rsidR="00C03202" w:rsidRPr="00175533" w:rsidRDefault="00C03202" w:rsidP="00C03202">
            <w:pPr>
              <w:pStyle w:val="Level3"/>
            </w:pPr>
          </w:p>
        </w:tc>
        <w:tc>
          <w:tcPr>
            <w:tcW w:w="384" w:type="pct"/>
            <w:shd w:val="clear" w:color="auto" w:fill="auto"/>
          </w:tcPr>
          <w:p w14:paraId="0F5FAB6D" w14:textId="77777777" w:rsidR="00C03202" w:rsidRPr="00175533" w:rsidRDefault="00C03202" w:rsidP="00C03202">
            <w:pPr>
              <w:pStyle w:val="Level3"/>
            </w:pPr>
          </w:p>
        </w:tc>
        <w:tc>
          <w:tcPr>
            <w:tcW w:w="385" w:type="pct"/>
          </w:tcPr>
          <w:p w14:paraId="644022AD" w14:textId="77777777" w:rsidR="00C03202" w:rsidRPr="00175533" w:rsidRDefault="00C03202" w:rsidP="00C03202">
            <w:pPr>
              <w:pStyle w:val="Level3"/>
            </w:pPr>
          </w:p>
        </w:tc>
        <w:tc>
          <w:tcPr>
            <w:tcW w:w="384" w:type="pct"/>
          </w:tcPr>
          <w:p w14:paraId="0B7F3BE4" w14:textId="77777777" w:rsidR="00C03202" w:rsidRPr="00175533" w:rsidRDefault="00C03202" w:rsidP="00C03202">
            <w:pPr>
              <w:pStyle w:val="Level3"/>
            </w:pPr>
          </w:p>
        </w:tc>
        <w:tc>
          <w:tcPr>
            <w:tcW w:w="385" w:type="pct"/>
          </w:tcPr>
          <w:p w14:paraId="2B2942AA" w14:textId="77777777" w:rsidR="00C03202" w:rsidRDefault="00C03202" w:rsidP="00C03202">
            <w:pPr>
              <w:pStyle w:val="Level3"/>
            </w:pPr>
          </w:p>
        </w:tc>
      </w:tr>
      <w:tr w:rsidR="00C03202" w:rsidRPr="00175533" w14:paraId="52DC0A91" w14:textId="77777777" w:rsidTr="00F1725D">
        <w:trPr>
          <w:trHeight w:val="77"/>
        </w:trPr>
        <w:tc>
          <w:tcPr>
            <w:tcW w:w="384" w:type="pct"/>
            <w:shd w:val="clear" w:color="auto" w:fill="auto"/>
          </w:tcPr>
          <w:p w14:paraId="3F7818A4" w14:textId="77777777" w:rsidR="00C03202" w:rsidRPr="00175533" w:rsidRDefault="00C03202" w:rsidP="00C03202">
            <w:pPr>
              <w:pStyle w:val="Level3"/>
            </w:pPr>
          </w:p>
        </w:tc>
        <w:tc>
          <w:tcPr>
            <w:tcW w:w="384" w:type="pct"/>
            <w:shd w:val="clear" w:color="auto" w:fill="auto"/>
          </w:tcPr>
          <w:p w14:paraId="7D563154" w14:textId="77777777" w:rsidR="00C03202" w:rsidRPr="00175533" w:rsidRDefault="00C03202" w:rsidP="00C03202">
            <w:pPr>
              <w:pStyle w:val="Level3"/>
            </w:pPr>
          </w:p>
        </w:tc>
        <w:tc>
          <w:tcPr>
            <w:tcW w:w="385" w:type="pct"/>
            <w:shd w:val="clear" w:color="auto" w:fill="auto"/>
          </w:tcPr>
          <w:p w14:paraId="6EAF56FA" w14:textId="77777777" w:rsidR="00C03202" w:rsidRPr="00175533" w:rsidRDefault="00C03202" w:rsidP="00C03202">
            <w:pPr>
              <w:pStyle w:val="Level3"/>
            </w:pPr>
          </w:p>
        </w:tc>
        <w:tc>
          <w:tcPr>
            <w:tcW w:w="384" w:type="pct"/>
            <w:shd w:val="clear" w:color="auto" w:fill="auto"/>
          </w:tcPr>
          <w:p w14:paraId="57A8B193" w14:textId="77777777" w:rsidR="00C03202" w:rsidRPr="00175533" w:rsidRDefault="00C03202" w:rsidP="00C03202">
            <w:pPr>
              <w:pStyle w:val="Level3"/>
            </w:pPr>
          </w:p>
        </w:tc>
        <w:tc>
          <w:tcPr>
            <w:tcW w:w="385" w:type="pct"/>
            <w:shd w:val="clear" w:color="auto" w:fill="auto"/>
          </w:tcPr>
          <w:p w14:paraId="7DB13EDF" w14:textId="77777777" w:rsidR="00C03202" w:rsidRPr="00175533" w:rsidRDefault="00C03202" w:rsidP="00C03202">
            <w:pPr>
              <w:pStyle w:val="Level3"/>
            </w:pPr>
          </w:p>
        </w:tc>
        <w:tc>
          <w:tcPr>
            <w:tcW w:w="384" w:type="pct"/>
            <w:shd w:val="clear" w:color="auto" w:fill="auto"/>
          </w:tcPr>
          <w:p w14:paraId="13C5F57D" w14:textId="77777777" w:rsidR="00C03202" w:rsidRPr="00175533" w:rsidRDefault="00C03202" w:rsidP="00C03202">
            <w:pPr>
              <w:pStyle w:val="Level3"/>
            </w:pPr>
          </w:p>
        </w:tc>
        <w:tc>
          <w:tcPr>
            <w:tcW w:w="385" w:type="pct"/>
            <w:shd w:val="clear" w:color="auto" w:fill="auto"/>
          </w:tcPr>
          <w:p w14:paraId="2C677548" w14:textId="77777777" w:rsidR="00C03202" w:rsidRPr="00175533" w:rsidRDefault="00C03202" w:rsidP="00C03202">
            <w:pPr>
              <w:pStyle w:val="Level3"/>
            </w:pPr>
          </w:p>
        </w:tc>
        <w:tc>
          <w:tcPr>
            <w:tcW w:w="384" w:type="pct"/>
            <w:shd w:val="clear" w:color="auto" w:fill="auto"/>
          </w:tcPr>
          <w:p w14:paraId="180B1FD4" w14:textId="77777777" w:rsidR="00C03202" w:rsidRPr="00175533" w:rsidRDefault="00C03202" w:rsidP="00C03202">
            <w:pPr>
              <w:pStyle w:val="Level3"/>
            </w:pPr>
          </w:p>
        </w:tc>
        <w:tc>
          <w:tcPr>
            <w:tcW w:w="385" w:type="pct"/>
            <w:shd w:val="clear" w:color="auto" w:fill="auto"/>
          </w:tcPr>
          <w:p w14:paraId="7DD0C53B" w14:textId="77777777" w:rsidR="00C03202" w:rsidRPr="00175533" w:rsidRDefault="00C03202" w:rsidP="00C03202">
            <w:pPr>
              <w:pStyle w:val="Level3"/>
            </w:pPr>
          </w:p>
        </w:tc>
        <w:tc>
          <w:tcPr>
            <w:tcW w:w="384" w:type="pct"/>
            <w:shd w:val="clear" w:color="auto" w:fill="auto"/>
          </w:tcPr>
          <w:p w14:paraId="4D2B51A2" w14:textId="77777777" w:rsidR="00C03202" w:rsidRPr="00175533" w:rsidRDefault="00C03202" w:rsidP="00C03202">
            <w:pPr>
              <w:pStyle w:val="Level3"/>
            </w:pPr>
          </w:p>
        </w:tc>
        <w:tc>
          <w:tcPr>
            <w:tcW w:w="385" w:type="pct"/>
          </w:tcPr>
          <w:p w14:paraId="11E78E98" w14:textId="77777777" w:rsidR="00C03202" w:rsidRPr="00175533" w:rsidRDefault="00C03202" w:rsidP="00C03202">
            <w:pPr>
              <w:pStyle w:val="Level3"/>
            </w:pPr>
          </w:p>
        </w:tc>
        <w:tc>
          <w:tcPr>
            <w:tcW w:w="384" w:type="pct"/>
          </w:tcPr>
          <w:p w14:paraId="7B560F6B" w14:textId="77777777" w:rsidR="00C03202" w:rsidRPr="00175533" w:rsidRDefault="00C03202" w:rsidP="00C03202">
            <w:pPr>
              <w:pStyle w:val="Level3"/>
            </w:pPr>
          </w:p>
        </w:tc>
        <w:tc>
          <w:tcPr>
            <w:tcW w:w="385" w:type="pct"/>
          </w:tcPr>
          <w:p w14:paraId="2F9A7089" w14:textId="77777777" w:rsidR="00C03202" w:rsidRDefault="00C03202" w:rsidP="00C03202">
            <w:pPr>
              <w:pStyle w:val="Level3"/>
            </w:pPr>
          </w:p>
        </w:tc>
      </w:tr>
      <w:tr w:rsidR="00C03202" w:rsidRPr="00175533" w14:paraId="5B93F3FF" w14:textId="77777777" w:rsidTr="00F1725D">
        <w:trPr>
          <w:trHeight w:val="77"/>
        </w:trPr>
        <w:tc>
          <w:tcPr>
            <w:tcW w:w="384" w:type="pct"/>
            <w:shd w:val="clear" w:color="auto" w:fill="auto"/>
          </w:tcPr>
          <w:p w14:paraId="5E8E2B80" w14:textId="77777777" w:rsidR="00C03202" w:rsidRPr="00175533" w:rsidRDefault="00C03202" w:rsidP="00C03202">
            <w:pPr>
              <w:pStyle w:val="Level3"/>
            </w:pPr>
          </w:p>
        </w:tc>
        <w:tc>
          <w:tcPr>
            <w:tcW w:w="384" w:type="pct"/>
            <w:shd w:val="clear" w:color="auto" w:fill="auto"/>
          </w:tcPr>
          <w:p w14:paraId="0F27AAA4" w14:textId="77777777" w:rsidR="00C03202" w:rsidRPr="00175533" w:rsidRDefault="00C03202" w:rsidP="00C03202">
            <w:pPr>
              <w:pStyle w:val="Level3"/>
            </w:pPr>
          </w:p>
        </w:tc>
        <w:tc>
          <w:tcPr>
            <w:tcW w:w="385" w:type="pct"/>
            <w:shd w:val="clear" w:color="auto" w:fill="auto"/>
          </w:tcPr>
          <w:p w14:paraId="7FCA0095" w14:textId="77777777" w:rsidR="00C03202" w:rsidRPr="00175533" w:rsidRDefault="00C03202" w:rsidP="00C03202">
            <w:pPr>
              <w:pStyle w:val="Level3"/>
            </w:pPr>
          </w:p>
        </w:tc>
        <w:tc>
          <w:tcPr>
            <w:tcW w:w="384" w:type="pct"/>
            <w:shd w:val="clear" w:color="auto" w:fill="auto"/>
          </w:tcPr>
          <w:p w14:paraId="03855E60" w14:textId="77777777" w:rsidR="00C03202" w:rsidRPr="00175533" w:rsidRDefault="00C03202" w:rsidP="00C03202">
            <w:pPr>
              <w:pStyle w:val="Level3"/>
            </w:pPr>
          </w:p>
        </w:tc>
        <w:tc>
          <w:tcPr>
            <w:tcW w:w="385" w:type="pct"/>
            <w:shd w:val="clear" w:color="auto" w:fill="auto"/>
          </w:tcPr>
          <w:p w14:paraId="2E82414C" w14:textId="77777777" w:rsidR="00C03202" w:rsidRPr="00175533" w:rsidRDefault="00C03202" w:rsidP="00C03202">
            <w:pPr>
              <w:pStyle w:val="Level3"/>
            </w:pPr>
          </w:p>
        </w:tc>
        <w:tc>
          <w:tcPr>
            <w:tcW w:w="384" w:type="pct"/>
            <w:shd w:val="clear" w:color="auto" w:fill="auto"/>
          </w:tcPr>
          <w:p w14:paraId="560FD1D5" w14:textId="77777777" w:rsidR="00C03202" w:rsidRPr="00175533" w:rsidRDefault="00C03202" w:rsidP="00C03202">
            <w:pPr>
              <w:pStyle w:val="Level3"/>
            </w:pPr>
          </w:p>
        </w:tc>
        <w:tc>
          <w:tcPr>
            <w:tcW w:w="385" w:type="pct"/>
            <w:shd w:val="clear" w:color="auto" w:fill="auto"/>
          </w:tcPr>
          <w:p w14:paraId="37F1AE53" w14:textId="77777777" w:rsidR="00C03202" w:rsidRPr="00175533" w:rsidRDefault="00C03202" w:rsidP="00C03202">
            <w:pPr>
              <w:pStyle w:val="Level3"/>
            </w:pPr>
          </w:p>
        </w:tc>
        <w:tc>
          <w:tcPr>
            <w:tcW w:w="384" w:type="pct"/>
            <w:shd w:val="clear" w:color="auto" w:fill="auto"/>
          </w:tcPr>
          <w:p w14:paraId="4DB966BD" w14:textId="77777777" w:rsidR="00C03202" w:rsidRPr="00175533" w:rsidRDefault="00C03202" w:rsidP="00C03202">
            <w:pPr>
              <w:pStyle w:val="Level3"/>
            </w:pPr>
          </w:p>
        </w:tc>
        <w:tc>
          <w:tcPr>
            <w:tcW w:w="385" w:type="pct"/>
            <w:shd w:val="clear" w:color="auto" w:fill="auto"/>
          </w:tcPr>
          <w:p w14:paraId="5CA75087" w14:textId="77777777" w:rsidR="00C03202" w:rsidRPr="00175533" w:rsidRDefault="00C03202" w:rsidP="00C03202">
            <w:pPr>
              <w:pStyle w:val="Level3"/>
            </w:pPr>
          </w:p>
        </w:tc>
        <w:tc>
          <w:tcPr>
            <w:tcW w:w="384" w:type="pct"/>
            <w:shd w:val="clear" w:color="auto" w:fill="auto"/>
          </w:tcPr>
          <w:p w14:paraId="19C92C27" w14:textId="77777777" w:rsidR="00C03202" w:rsidRPr="00175533" w:rsidRDefault="00C03202" w:rsidP="00C03202">
            <w:pPr>
              <w:pStyle w:val="Level3"/>
            </w:pPr>
          </w:p>
        </w:tc>
        <w:tc>
          <w:tcPr>
            <w:tcW w:w="385" w:type="pct"/>
          </w:tcPr>
          <w:p w14:paraId="55AF973A" w14:textId="77777777" w:rsidR="00C03202" w:rsidRPr="00175533" w:rsidRDefault="00C03202" w:rsidP="00C03202">
            <w:pPr>
              <w:pStyle w:val="Level3"/>
            </w:pPr>
          </w:p>
        </w:tc>
        <w:tc>
          <w:tcPr>
            <w:tcW w:w="384" w:type="pct"/>
          </w:tcPr>
          <w:p w14:paraId="4C497BB7" w14:textId="77777777" w:rsidR="00C03202" w:rsidRPr="00175533" w:rsidRDefault="00C03202" w:rsidP="00C03202">
            <w:pPr>
              <w:pStyle w:val="Level3"/>
            </w:pPr>
          </w:p>
        </w:tc>
        <w:tc>
          <w:tcPr>
            <w:tcW w:w="385" w:type="pct"/>
          </w:tcPr>
          <w:p w14:paraId="3A1BE7AF" w14:textId="77777777" w:rsidR="00C03202" w:rsidRDefault="00C03202" w:rsidP="00C03202">
            <w:pPr>
              <w:pStyle w:val="Level3"/>
            </w:pPr>
          </w:p>
        </w:tc>
      </w:tr>
      <w:tr w:rsidR="00C03202" w:rsidRPr="00175533" w14:paraId="08F88A22" w14:textId="77777777" w:rsidTr="00F1725D">
        <w:trPr>
          <w:trHeight w:val="77"/>
        </w:trPr>
        <w:tc>
          <w:tcPr>
            <w:tcW w:w="384" w:type="pct"/>
            <w:shd w:val="clear" w:color="auto" w:fill="auto"/>
          </w:tcPr>
          <w:p w14:paraId="56046C28" w14:textId="77777777" w:rsidR="00C03202" w:rsidRDefault="00C03202" w:rsidP="00C03202">
            <w:pPr>
              <w:pStyle w:val="Level3"/>
            </w:pPr>
          </w:p>
        </w:tc>
        <w:tc>
          <w:tcPr>
            <w:tcW w:w="384" w:type="pct"/>
            <w:shd w:val="clear" w:color="auto" w:fill="auto"/>
          </w:tcPr>
          <w:p w14:paraId="02B6114D" w14:textId="77777777" w:rsidR="00C03202" w:rsidRDefault="00C03202" w:rsidP="00C03202">
            <w:pPr>
              <w:pStyle w:val="Level3"/>
            </w:pPr>
          </w:p>
        </w:tc>
        <w:tc>
          <w:tcPr>
            <w:tcW w:w="385" w:type="pct"/>
            <w:shd w:val="clear" w:color="auto" w:fill="auto"/>
          </w:tcPr>
          <w:p w14:paraId="1DC2777D" w14:textId="77777777" w:rsidR="00C03202" w:rsidRDefault="00C03202" w:rsidP="00C03202">
            <w:pPr>
              <w:pStyle w:val="Level3"/>
            </w:pPr>
          </w:p>
        </w:tc>
        <w:tc>
          <w:tcPr>
            <w:tcW w:w="384" w:type="pct"/>
            <w:shd w:val="clear" w:color="auto" w:fill="auto"/>
          </w:tcPr>
          <w:p w14:paraId="486EB8F3" w14:textId="77777777" w:rsidR="00C03202" w:rsidRDefault="00C03202" w:rsidP="00C03202">
            <w:pPr>
              <w:pStyle w:val="Level3"/>
            </w:pPr>
          </w:p>
        </w:tc>
        <w:tc>
          <w:tcPr>
            <w:tcW w:w="385" w:type="pct"/>
            <w:shd w:val="clear" w:color="auto" w:fill="auto"/>
          </w:tcPr>
          <w:p w14:paraId="5ABA1825" w14:textId="77777777" w:rsidR="00C03202" w:rsidRDefault="00C03202" w:rsidP="00C03202">
            <w:pPr>
              <w:pStyle w:val="Level3"/>
            </w:pPr>
          </w:p>
        </w:tc>
        <w:tc>
          <w:tcPr>
            <w:tcW w:w="384" w:type="pct"/>
            <w:shd w:val="clear" w:color="auto" w:fill="auto"/>
          </w:tcPr>
          <w:p w14:paraId="303D236D" w14:textId="77777777" w:rsidR="00C03202" w:rsidRDefault="00C03202" w:rsidP="00C03202">
            <w:pPr>
              <w:pStyle w:val="Level3"/>
            </w:pPr>
          </w:p>
        </w:tc>
        <w:tc>
          <w:tcPr>
            <w:tcW w:w="385" w:type="pct"/>
            <w:shd w:val="clear" w:color="auto" w:fill="auto"/>
          </w:tcPr>
          <w:p w14:paraId="3484DA39" w14:textId="77777777" w:rsidR="00C03202" w:rsidRDefault="00C03202" w:rsidP="00C03202">
            <w:pPr>
              <w:pStyle w:val="Level3"/>
            </w:pPr>
          </w:p>
        </w:tc>
        <w:tc>
          <w:tcPr>
            <w:tcW w:w="384" w:type="pct"/>
            <w:shd w:val="clear" w:color="auto" w:fill="auto"/>
          </w:tcPr>
          <w:p w14:paraId="67B49D70" w14:textId="77777777" w:rsidR="00C03202" w:rsidRDefault="00C03202" w:rsidP="00C03202">
            <w:pPr>
              <w:pStyle w:val="Level3"/>
            </w:pPr>
          </w:p>
        </w:tc>
        <w:tc>
          <w:tcPr>
            <w:tcW w:w="385" w:type="pct"/>
            <w:shd w:val="clear" w:color="auto" w:fill="auto"/>
          </w:tcPr>
          <w:p w14:paraId="1708BEA3" w14:textId="77777777" w:rsidR="00C03202" w:rsidRDefault="00C03202" w:rsidP="00C03202">
            <w:pPr>
              <w:pStyle w:val="Level3"/>
            </w:pPr>
          </w:p>
        </w:tc>
        <w:tc>
          <w:tcPr>
            <w:tcW w:w="384" w:type="pct"/>
            <w:shd w:val="clear" w:color="auto" w:fill="auto"/>
          </w:tcPr>
          <w:p w14:paraId="45862ABD" w14:textId="4F618442" w:rsidR="00C03202" w:rsidRDefault="00C03202" w:rsidP="00EB3781">
            <w:pPr>
              <w:pStyle w:val="Heading3"/>
            </w:pPr>
          </w:p>
        </w:tc>
        <w:tc>
          <w:tcPr>
            <w:tcW w:w="385" w:type="pct"/>
          </w:tcPr>
          <w:p w14:paraId="47225EFD" w14:textId="77777777" w:rsidR="00C03202" w:rsidRDefault="00C03202" w:rsidP="00C03202">
            <w:pPr>
              <w:pStyle w:val="Level3"/>
            </w:pPr>
          </w:p>
        </w:tc>
        <w:tc>
          <w:tcPr>
            <w:tcW w:w="384" w:type="pct"/>
          </w:tcPr>
          <w:p w14:paraId="0CA2F0F2" w14:textId="77777777" w:rsidR="00C03202" w:rsidRDefault="00C03202" w:rsidP="00C03202">
            <w:pPr>
              <w:pStyle w:val="Level3"/>
            </w:pPr>
          </w:p>
        </w:tc>
        <w:tc>
          <w:tcPr>
            <w:tcW w:w="385" w:type="pct"/>
          </w:tcPr>
          <w:p w14:paraId="62023001" w14:textId="77777777" w:rsidR="00C03202" w:rsidRDefault="00C03202" w:rsidP="00C03202">
            <w:pPr>
              <w:pStyle w:val="Level3"/>
            </w:pPr>
          </w:p>
        </w:tc>
      </w:tr>
      <w:tr w:rsidR="00C03202" w:rsidRPr="00175533" w14:paraId="3FD4CA79" w14:textId="77777777" w:rsidTr="00F1725D">
        <w:trPr>
          <w:trHeight w:val="77"/>
        </w:trPr>
        <w:tc>
          <w:tcPr>
            <w:tcW w:w="384" w:type="pct"/>
            <w:shd w:val="clear" w:color="auto" w:fill="auto"/>
          </w:tcPr>
          <w:p w14:paraId="41D7DFD1" w14:textId="77777777" w:rsidR="00C03202" w:rsidRDefault="00C03202" w:rsidP="00C03202">
            <w:pPr>
              <w:pStyle w:val="Level3"/>
            </w:pPr>
          </w:p>
        </w:tc>
        <w:tc>
          <w:tcPr>
            <w:tcW w:w="384" w:type="pct"/>
            <w:shd w:val="clear" w:color="auto" w:fill="auto"/>
          </w:tcPr>
          <w:p w14:paraId="11B227E0" w14:textId="77777777" w:rsidR="00C03202" w:rsidRDefault="00C03202" w:rsidP="00C03202">
            <w:pPr>
              <w:pStyle w:val="Level3"/>
            </w:pPr>
          </w:p>
        </w:tc>
        <w:tc>
          <w:tcPr>
            <w:tcW w:w="385" w:type="pct"/>
            <w:shd w:val="clear" w:color="auto" w:fill="auto"/>
          </w:tcPr>
          <w:p w14:paraId="7AB072C5" w14:textId="77777777" w:rsidR="00C03202" w:rsidRDefault="00C03202" w:rsidP="00C03202">
            <w:pPr>
              <w:pStyle w:val="Level3"/>
            </w:pPr>
          </w:p>
        </w:tc>
        <w:tc>
          <w:tcPr>
            <w:tcW w:w="384" w:type="pct"/>
            <w:shd w:val="clear" w:color="auto" w:fill="auto"/>
          </w:tcPr>
          <w:p w14:paraId="5E2FEAD2" w14:textId="77777777" w:rsidR="00C03202" w:rsidRDefault="00C03202" w:rsidP="00C03202">
            <w:pPr>
              <w:pStyle w:val="Level3"/>
            </w:pPr>
          </w:p>
        </w:tc>
        <w:tc>
          <w:tcPr>
            <w:tcW w:w="385" w:type="pct"/>
            <w:shd w:val="clear" w:color="auto" w:fill="auto"/>
          </w:tcPr>
          <w:p w14:paraId="6F5072D9" w14:textId="77777777" w:rsidR="00C03202" w:rsidRDefault="00C03202" w:rsidP="00C03202">
            <w:pPr>
              <w:pStyle w:val="Level3"/>
            </w:pPr>
          </w:p>
        </w:tc>
        <w:tc>
          <w:tcPr>
            <w:tcW w:w="384" w:type="pct"/>
            <w:shd w:val="clear" w:color="auto" w:fill="auto"/>
          </w:tcPr>
          <w:p w14:paraId="7C52D2A2" w14:textId="77777777" w:rsidR="00C03202" w:rsidRDefault="00C03202" w:rsidP="00C03202">
            <w:pPr>
              <w:pStyle w:val="Level3"/>
            </w:pPr>
          </w:p>
        </w:tc>
        <w:tc>
          <w:tcPr>
            <w:tcW w:w="385" w:type="pct"/>
            <w:shd w:val="clear" w:color="auto" w:fill="auto"/>
          </w:tcPr>
          <w:p w14:paraId="10678EF6" w14:textId="77777777" w:rsidR="00C03202" w:rsidRDefault="00C03202" w:rsidP="00C03202">
            <w:pPr>
              <w:pStyle w:val="Level3"/>
            </w:pPr>
          </w:p>
        </w:tc>
        <w:tc>
          <w:tcPr>
            <w:tcW w:w="384" w:type="pct"/>
            <w:shd w:val="clear" w:color="auto" w:fill="auto"/>
          </w:tcPr>
          <w:p w14:paraId="6FE41B74" w14:textId="77777777" w:rsidR="00C03202" w:rsidRDefault="00C03202" w:rsidP="00C03202">
            <w:pPr>
              <w:pStyle w:val="Level3"/>
            </w:pPr>
          </w:p>
        </w:tc>
        <w:tc>
          <w:tcPr>
            <w:tcW w:w="385" w:type="pct"/>
            <w:shd w:val="clear" w:color="auto" w:fill="auto"/>
          </w:tcPr>
          <w:p w14:paraId="1CFE11CD" w14:textId="77777777" w:rsidR="00C03202" w:rsidRDefault="00C03202" w:rsidP="00C03202">
            <w:pPr>
              <w:pStyle w:val="Level3"/>
            </w:pPr>
          </w:p>
        </w:tc>
        <w:tc>
          <w:tcPr>
            <w:tcW w:w="384" w:type="pct"/>
            <w:shd w:val="clear" w:color="auto" w:fill="auto"/>
          </w:tcPr>
          <w:p w14:paraId="59FDA53C" w14:textId="3DE16385" w:rsidR="00C03202" w:rsidRDefault="00C03202" w:rsidP="00C03202">
            <w:pPr>
              <w:pStyle w:val="Level3"/>
            </w:pPr>
          </w:p>
        </w:tc>
        <w:tc>
          <w:tcPr>
            <w:tcW w:w="385" w:type="pct"/>
          </w:tcPr>
          <w:p w14:paraId="72B8DEBD" w14:textId="77777777" w:rsidR="00C03202" w:rsidRDefault="00C03202" w:rsidP="00C03202">
            <w:pPr>
              <w:pStyle w:val="Level3"/>
            </w:pPr>
          </w:p>
        </w:tc>
        <w:tc>
          <w:tcPr>
            <w:tcW w:w="384" w:type="pct"/>
          </w:tcPr>
          <w:p w14:paraId="3945E0BC" w14:textId="77777777" w:rsidR="00C03202" w:rsidRDefault="00C03202" w:rsidP="00C03202">
            <w:pPr>
              <w:pStyle w:val="Level3"/>
            </w:pPr>
          </w:p>
        </w:tc>
        <w:tc>
          <w:tcPr>
            <w:tcW w:w="385" w:type="pct"/>
          </w:tcPr>
          <w:p w14:paraId="48CB71AD" w14:textId="77777777" w:rsidR="00C03202" w:rsidRDefault="00C03202" w:rsidP="00C03202">
            <w:pPr>
              <w:pStyle w:val="Level3"/>
            </w:pPr>
          </w:p>
        </w:tc>
      </w:tr>
      <w:tr w:rsidR="00C03202" w:rsidRPr="00175533" w14:paraId="706DAC8B" w14:textId="77777777" w:rsidTr="00F1725D">
        <w:trPr>
          <w:trHeight w:val="77"/>
        </w:trPr>
        <w:tc>
          <w:tcPr>
            <w:tcW w:w="384" w:type="pct"/>
            <w:shd w:val="clear" w:color="auto" w:fill="auto"/>
          </w:tcPr>
          <w:p w14:paraId="61684884" w14:textId="77777777" w:rsidR="00C03202" w:rsidRDefault="00C03202" w:rsidP="00C03202">
            <w:pPr>
              <w:pStyle w:val="Level3"/>
            </w:pPr>
          </w:p>
        </w:tc>
        <w:tc>
          <w:tcPr>
            <w:tcW w:w="384" w:type="pct"/>
            <w:shd w:val="clear" w:color="auto" w:fill="auto"/>
          </w:tcPr>
          <w:p w14:paraId="78B2D182" w14:textId="77777777" w:rsidR="00C03202" w:rsidRDefault="00C03202" w:rsidP="00C03202">
            <w:pPr>
              <w:pStyle w:val="Level3"/>
            </w:pPr>
          </w:p>
        </w:tc>
        <w:tc>
          <w:tcPr>
            <w:tcW w:w="385" w:type="pct"/>
            <w:shd w:val="clear" w:color="auto" w:fill="auto"/>
          </w:tcPr>
          <w:p w14:paraId="7F1C5518" w14:textId="77777777" w:rsidR="00C03202" w:rsidRDefault="00C03202" w:rsidP="00C03202">
            <w:pPr>
              <w:pStyle w:val="Level3"/>
            </w:pPr>
          </w:p>
        </w:tc>
        <w:tc>
          <w:tcPr>
            <w:tcW w:w="384" w:type="pct"/>
            <w:shd w:val="clear" w:color="auto" w:fill="auto"/>
          </w:tcPr>
          <w:p w14:paraId="7CF97712" w14:textId="77777777" w:rsidR="00C03202" w:rsidRDefault="00C03202" w:rsidP="00C03202">
            <w:pPr>
              <w:pStyle w:val="Level3"/>
            </w:pPr>
          </w:p>
        </w:tc>
        <w:tc>
          <w:tcPr>
            <w:tcW w:w="385" w:type="pct"/>
            <w:shd w:val="clear" w:color="auto" w:fill="auto"/>
          </w:tcPr>
          <w:p w14:paraId="0959E966" w14:textId="77777777" w:rsidR="00C03202" w:rsidRDefault="00C03202" w:rsidP="00C03202">
            <w:pPr>
              <w:pStyle w:val="Level3"/>
            </w:pPr>
          </w:p>
        </w:tc>
        <w:tc>
          <w:tcPr>
            <w:tcW w:w="384" w:type="pct"/>
            <w:shd w:val="clear" w:color="auto" w:fill="auto"/>
          </w:tcPr>
          <w:p w14:paraId="595BAB45" w14:textId="77777777" w:rsidR="00C03202" w:rsidRDefault="00C03202" w:rsidP="00C03202">
            <w:pPr>
              <w:pStyle w:val="Level3"/>
            </w:pPr>
          </w:p>
        </w:tc>
        <w:tc>
          <w:tcPr>
            <w:tcW w:w="385" w:type="pct"/>
            <w:shd w:val="clear" w:color="auto" w:fill="auto"/>
          </w:tcPr>
          <w:p w14:paraId="2CC65F44" w14:textId="07DFF513" w:rsidR="00C03202" w:rsidRDefault="00C03202" w:rsidP="00C03202">
            <w:pPr>
              <w:pStyle w:val="Level3"/>
            </w:pPr>
          </w:p>
        </w:tc>
        <w:tc>
          <w:tcPr>
            <w:tcW w:w="384" w:type="pct"/>
            <w:shd w:val="clear" w:color="auto" w:fill="auto"/>
          </w:tcPr>
          <w:p w14:paraId="51418E71" w14:textId="77777777" w:rsidR="00C03202" w:rsidRDefault="00C03202" w:rsidP="00C03202">
            <w:pPr>
              <w:pStyle w:val="Level3"/>
            </w:pPr>
          </w:p>
        </w:tc>
        <w:tc>
          <w:tcPr>
            <w:tcW w:w="385" w:type="pct"/>
            <w:shd w:val="clear" w:color="auto" w:fill="auto"/>
          </w:tcPr>
          <w:p w14:paraId="5B025D9D" w14:textId="512E4EF9" w:rsidR="00C03202" w:rsidRDefault="00C03202" w:rsidP="00C03202">
            <w:pPr>
              <w:pStyle w:val="Level3"/>
            </w:pPr>
          </w:p>
        </w:tc>
        <w:tc>
          <w:tcPr>
            <w:tcW w:w="384" w:type="pct"/>
            <w:shd w:val="clear" w:color="auto" w:fill="auto"/>
          </w:tcPr>
          <w:p w14:paraId="04CE44B4" w14:textId="3D58FC0D" w:rsidR="00C03202" w:rsidRDefault="00C03202" w:rsidP="00C03202">
            <w:pPr>
              <w:pStyle w:val="Level3"/>
            </w:pPr>
          </w:p>
        </w:tc>
        <w:tc>
          <w:tcPr>
            <w:tcW w:w="385" w:type="pct"/>
          </w:tcPr>
          <w:p w14:paraId="782E59BF" w14:textId="77777777" w:rsidR="00C03202" w:rsidRDefault="00C03202" w:rsidP="00C03202">
            <w:pPr>
              <w:pStyle w:val="Level3"/>
            </w:pPr>
          </w:p>
        </w:tc>
        <w:tc>
          <w:tcPr>
            <w:tcW w:w="384" w:type="pct"/>
          </w:tcPr>
          <w:p w14:paraId="2535E29C" w14:textId="77777777" w:rsidR="00C03202" w:rsidRDefault="00C03202" w:rsidP="00C03202">
            <w:pPr>
              <w:pStyle w:val="Level3"/>
            </w:pPr>
          </w:p>
        </w:tc>
        <w:tc>
          <w:tcPr>
            <w:tcW w:w="385" w:type="pct"/>
          </w:tcPr>
          <w:p w14:paraId="1F4335A5" w14:textId="77777777" w:rsidR="00C03202" w:rsidRDefault="00C03202" w:rsidP="00C03202">
            <w:pPr>
              <w:pStyle w:val="Level3"/>
            </w:pPr>
          </w:p>
        </w:tc>
      </w:tr>
      <w:tr w:rsidR="00C03202" w:rsidRPr="00175533" w14:paraId="39A67DA9" w14:textId="77777777" w:rsidTr="00F1725D">
        <w:trPr>
          <w:trHeight w:val="2044"/>
        </w:trPr>
        <w:tc>
          <w:tcPr>
            <w:tcW w:w="384" w:type="pct"/>
            <w:shd w:val="clear" w:color="auto" w:fill="auto"/>
          </w:tcPr>
          <w:p w14:paraId="3A8133C7" w14:textId="6E6031B3" w:rsidR="00C03202" w:rsidRDefault="00C03202" w:rsidP="00C03202">
            <w:pPr>
              <w:pStyle w:val="Level3"/>
            </w:pPr>
          </w:p>
        </w:tc>
        <w:tc>
          <w:tcPr>
            <w:tcW w:w="384" w:type="pct"/>
            <w:shd w:val="clear" w:color="auto" w:fill="auto"/>
          </w:tcPr>
          <w:p w14:paraId="09AC26B3" w14:textId="27A798B9" w:rsidR="00C03202" w:rsidRDefault="00C03202" w:rsidP="00C03202">
            <w:pPr>
              <w:pStyle w:val="Level3"/>
            </w:pPr>
          </w:p>
        </w:tc>
        <w:tc>
          <w:tcPr>
            <w:tcW w:w="385" w:type="pct"/>
            <w:shd w:val="clear" w:color="auto" w:fill="auto"/>
          </w:tcPr>
          <w:p w14:paraId="2C55467E" w14:textId="1575A4D5" w:rsidR="00C03202" w:rsidRDefault="00C03202" w:rsidP="00C03202">
            <w:pPr>
              <w:pStyle w:val="Level3"/>
            </w:pPr>
          </w:p>
        </w:tc>
        <w:tc>
          <w:tcPr>
            <w:tcW w:w="384" w:type="pct"/>
            <w:shd w:val="clear" w:color="auto" w:fill="auto"/>
          </w:tcPr>
          <w:p w14:paraId="5E7E22B8" w14:textId="7D916F72" w:rsidR="00C03202" w:rsidRDefault="00C03202" w:rsidP="00C03202">
            <w:pPr>
              <w:pStyle w:val="Level3"/>
            </w:pPr>
          </w:p>
        </w:tc>
        <w:tc>
          <w:tcPr>
            <w:tcW w:w="385" w:type="pct"/>
            <w:shd w:val="clear" w:color="auto" w:fill="auto"/>
          </w:tcPr>
          <w:p w14:paraId="2806C99B" w14:textId="3A708E8F" w:rsidR="00C03202" w:rsidRDefault="00A05EB2" w:rsidP="00C03202">
            <w:pPr>
              <w:pStyle w:val="Level3"/>
            </w:pPr>
            <w:r>
              <w:rPr>
                <w:noProof/>
                <w:lang w:eastAsia="en-NZ"/>
              </w:rPr>
              <mc:AlternateContent>
                <mc:Choice Requires="wps">
                  <w:drawing>
                    <wp:anchor distT="45720" distB="45720" distL="114300" distR="114300" simplePos="0" relativeHeight="251685888" behindDoc="0" locked="0" layoutInCell="1" allowOverlap="1" wp14:anchorId="251CCC63" wp14:editId="74FD83F8">
                      <wp:simplePos x="0" y="0"/>
                      <wp:positionH relativeFrom="column">
                        <wp:posOffset>286385</wp:posOffset>
                      </wp:positionH>
                      <wp:positionV relativeFrom="paragraph">
                        <wp:posOffset>317945</wp:posOffset>
                      </wp:positionV>
                      <wp:extent cx="112776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4620"/>
                              </a:xfrm>
                              <a:prstGeom prst="rect">
                                <a:avLst/>
                              </a:prstGeom>
                              <a:noFill/>
                              <a:ln w="9525">
                                <a:noFill/>
                                <a:miter lim="800000"/>
                                <a:headEnd/>
                                <a:tailEnd/>
                              </a:ln>
                            </wps:spPr>
                            <wps:txbx>
                              <w:txbxContent>
                                <w:p w14:paraId="2DC93D7F" w14:textId="2D5DD6F2" w:rsidR="00E9672F" w:rsidRDefault="00E9672F">
                                  <w:r>
                                    <w:t>Started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1CCC63" id="_x0000_t202" coordsize="21600,21600" o:spt="202" path="m,l,21600r21600,l21600,xe">
                      <v:stroke joinstyle="miter"/>
                      <v:path gradientshapeok="t" o:connecttype="rect"/>
                    </v:shapetype>
                    <v:shape id="Text Box 2" o:spid="_x0000_s1027" type="#_x0000_t202" style="position:absolute;margin-left:22.55pt;margin-top:25.05pt;width:88.8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" filled="f" stroked="f">
                      <v:textbox style="mso-fit-shape-to-text:t">
                        <w:txbxContent>
                          <w:p w14:paraId="2DC93D7F" w14:textId="2D5DD6F2" w:rsidR="00E9672F" w:rsidRDefault="00E9672F">
                            <w:r>
                              <w:t>Started school</w:t>
                            </w:r>
                          </w:p>
                        </w:txbxContent>
                      </v:textbox>
                    </v:shape>
                  </w:pict>
                </mc:Fallback>
              </mc:AlternateContent>
            </w:r>
          </w:p>
        </w:tc>
        <w:tc>
          <w:tcPr>
            <w:tcW w:w="384" w:type="pct"/>
            <w:shd w:val="clear" w:color="auto" w:fill="auto"/>
          </w:tcPr>
          <w:p w14:paraId="27711434" w14:textId="1983698E" w:rsidR="00C03202" w:rsidRDefault="00C03202" w:rsidP="00C03202">
            <w:pPr>
              <w:pStyle w:val="Level3"/>
            </w:pPr>
          </w:p>
        </w:tc>
        <w:tc>
          <w:tcPr>
            <w:tcW w:w="385" w:type="pct"/>
            <w:shd w:val="clear" w:color="auto" w:fill="auto"/>
          </w:tcPr>
          <w:p w14:paraId="3820E103" w14:textId="4106BC3F" w:rsidR="00C03202" w:rsidRDefault="00C03202" w:rsidP="00C03202">
            <w:pPr>
              <w:pStyle w:val="Level3"/>
            </w:pPr>
          </w:p>
        </w:tc>
        <w:tc>
          <w:tcPr>
            <w:tcW w:w="384" w:type="pct"/>
            <w:shd w:val="clear" w:color="auto" w:fill="auto"/>
          </w:tcPr>
          <w:p w14:paraId="60650CED" w14:textId="13EC14D0" w:rsidR="00C03202" w:rsidRDefault="00C03202" w:rsidP="00C03202">
            <w:pPr>
              <w:pStyle w:val="Level3"/>
            </w:pPr>
          </w:p>
        </w:tc>
        <w:tc>
          <w:tcPr>
            <w:tcW w:w="385" w:type="pct"/>
            <w:shd w:val="clear" w:color="auto" w:fill="auto"/>
          </w:tcPr>
          <w:p w14:paraId="1FADBBF6" w14:textId="77777777" w:rsidR="00C03202" w:rsidRDefault="00C03202" w:rsidP="00C03202">
            <w:pPr>
              <w:pStyle w:val="Level3"/>
            </w:pPr>
          </w:p>
        </w:tc>
        <w:tc>
          <w:tcPr>
            <w:tcW w:w="384" w:type="pct"/>
            <w:shd w:val="clear" w:color="auto" w:fill="auto"/>
          </w:tcPr>
          <w:p w14:paraId="67109A5E" w14:textId="172457FD" w:rsidR="00C03202" w:rsidRDefault="00C03202" w:rsidP="00C03202">
            <w:pPr>
              <w:pStyle w:val="Level3"/>
            </w:pPr>
          </w:p>
        </w:tc>
        <w:tc>
          <w:tcPr>
            <w:tcW w:w="385" w:type="pct"/>
          </w:tcPr>
          <w:p w14:paraId="02FEE55D" w14:textId="40CA57AE" w:rsidR="00C03202" w:rsidRDefault="00C03202" w:rsidP="00C03202">
            <w:pPr>
              <w:pStyle w:val="Level3"/>
            </w:pPr>
          </w:p>
        </w:tc>
        <w:tc>
          <w:tcPr>
            <w:tcW w:w="384" w:type="pct"/>
          </w:tcPr>
          <w:p w14:paraId="07B1D2C4" w14:textId="1DB57FC8" w:rsidR="00C03202" w:rsidRDefault="00C03202" w:rsidP="00C03202">
            <w:pPr>
              <w:pStyle w:val="Level3"/>
            </w:pPr>
          </w:p>
        </w:tc>
        <w:tc>
          <w:tcPr>
            <w:tcW w:w="385" w:type="pct"/>
          </w:tcPr>
          <w:p w14:paraId="4BEF629A" w14:textId="77777777" w:rsidR="00C03202" w:rsidRDefault="00C03202" w:rsidP="00C03202">
            <w:pPr>
              <w:pStyle w:val="Level3"/>
            </w:pPr>
          </w:p>
        </w:tc>
      </w:tr>
      <w:tr w:rsidR="00C03202" w:rsidRPr="00175533" w14:paraId="7A7EF3A9" w14:textId="77777777" w:rsidTr="00F1725D">
        <w:trPr>
          <w:trHeight w:val="77"/>
        </w:trPr>
        <w:tc>
          <w:tcPr>
            <w:tcW w:w="384" w:type="pct"/>
            <w:shd w:val="clear" w:color="auto" w:fill="auto"/>
          </w:tcPr>
          <w:p w14:paraId="432F9123" w14:textId="77777777" w:rsidR="00C03202" w:rsidRPr="00175533" w:rsidRDefault="00C03202" w:rsidP="00EB3781">
            <w:pPr>
              <w:pStyle w:val="Heading3"/>
            </w:pPr>
            <w:r>
              <w:t>0</w:t>
            </w:r>
          </w:p>
        </w:tc>
        <w:tc>
          <w:tcPr>
            <w:tcW w:w="384" w:type="pct"/>
            <w:shd w:val="clear" w:color="auto" w:fill="auto"/>
          </w:tcPr>
          <w:p w14:paraId="12DFD644" w14:textId="77777777" w:rsidR="00C03202" w:rsidRPr="00175533" w:rsidRDefault="00C03202" w:rsidP="00EB3781">
            <w:pPr>
              <w:pStyle w:val="Heading3"/>
            </w:pPr>
            <w:r>
              <w:t>1</w:t>
            </w:r>
          </w:p>
        </w:tc>
        <w:tc>
          <w:tcPr>
            <w:tcW w:w="385" w:type="pct"/>
            <w:shd w:val="clear" w:color="auto" w:fill="auto"/>
          </w:tcPr>
          <w:p w14:paraId="302BAD6B" w14:textId="77777777" w:rsidR="00C03202" w:rsidRPr="00175533" w:rsidRDefault="00C03202" w:rsidP="00EB3781">
            <w:pPr>
              <w:pStyle w:val="Heading3"/>
            </w:pPr>
            <w:r>
              <w:t>2</w:t>
            </w:r>
          </w:p>
        </w:tc>
        <w:tc>
          <w:tcPr>
            <w:tcW w:w="384" w:type="pct"/>
            <w:shd w:val="clear" w:color="auto" w:fill="auto"/>
          </w:tcPr>
          <w:p w14:paraId="16A8BCFD" w14:textId="77777777" w:rsidR="00C03202" w:rsidRPr="00175533" w:rsidRDefault="00C03202" w:rsidP="00EB3781">
            <w:pPr>
              <w:pStyle w:val="Heading3"/>
            </w:pPr>
            <w:r>
              <w:t>3</w:t>
            </w:r>
          </w:p>
        </w:tc>
        <w:tc>
          <w:tcPr>
            <w:tcW w:w="385" w:type="pct"/>
            <w:shd w:val="clear" w:color="auto" w:fill="auto"/>
          </w:tcPr>
          <w:p w14:paraId="6266E497" w14:textId="77777777" w:rsidR="00C03202" w:rsidRPr="00175533" w:rsidRDefault="00C03202" w:rsidP="00EB3781">
            <w:pPr>
              <w:pStyle w:val="Heading3"/>
            </w:pPr>
            <w:r>
              <w:t>4</w:t>
            </w:r>
          </w:p>
        </w:tc>
        <w:tc>
          <w:tcPr>
            <w:tcW w:w="384" w:type="pct"/>
            <w:shd w:val="clear" w:color="auto" w:fill="auto"/>
          </w:tcPr>
          <w:p w14:paraId="205C54EA" w14:textId="77777777" w:rsidR="00C03202" w:rsidRPr="00175533" w:rsidRDefault="00C03202" w:rsidP="00EB3781">
            <w:pPr>
              <w:pStyle w:val="Heading3"/>
            </w:pPr>
            <w:r>
              <w:t>5</w:t>
            </w:r>
          </w:p>
        </w:tc>
        <w:tc>
          <w:tcPr>
            <w:tcW w:w="385" w:type="pct"/>
            <w:shd w:val="clear" w:color="auto" w:fill="auto"/>
          </w:tcPr>
          <w:p w14:paraId="1132699B" w14:textId="77777777" w:rsidR="00C03202" w:rsidRPr="00175533" w:rsidRDefault="00C03202" w:rsidP="00EB3781">
            <w:pPr>
              <w:pStyle w:val="Heading3"/>
            </w:pPr>
            <w:r>
              <w:t>6</w:t>
            </w:r>
          </w:p>
        </w:tc>
        <w:tc>
          <w:tcPr>
            <w:tcW w:w="384" w:type="pct"/>
            <w:shd w:val="clear" w:color="auto" w:fill="auto"/>
          </w:tcPr>
          <w:p w14:paraId="560A158E" w14:textId="2FD8EE1C" w:rsidR="00C03202" w:rsidRPr="00175533" w:rsidRDefault="00C03202" w:rsidP="00EB3781">
            <w:pPr>
              <w:pStyle w:val="Heading3"/>
            </w:pPr>
            <w:r>
              <w:t>7</w:t>
            </w:r>
          </w:p>
        </w:tc>
        <w:tc>
          <w:tcPr>
            <w:tcW w:w="385" w:type="pct"/>
            <w:shd w:val="clear" w:color="auto" w:fill="auto"/>
          </w:tcPr>
          <w:p w14:paraId="5BE9D5E8" w14:textId="77777777" w:rsidR="00C03202" w:rsidRPr="00175533" w:rsidRDefault="00C03202" w:rsidP="00EB3781">
            <w:pPr>
              <w:pStyle w:val="Heading3"/>
            </w:pPr>
            <w:r>
              <w:t>8</w:t>
            </w:r>
          </w:p>
        </w:tc>
        <w:tc>
          <w:tcPr>
            <w:tcW w:w="384" w:type="pct"/>
            <w:shd w:val="clear" w:color="auto" w:fill="auto"/>
          </w:tcPr>
          <w:p w14:paraId="34BFFFA5" w14:textId="77777777" w:rsidR="00C03202" w:rsidRPr="00175533" w:rsidRDefault="00C03202" w:rsidP="00EB3781">
            <w:pPr>
              <w:pStyle w:val="Heading3"/>
            </w:pPr>
            <w:r>
              <w:t>9</w:t>
            </w:r>
          </w:p>
        </w:tc>
        <w:tc>
          <w:tcPr>
            <w:tcW w:w="385" w:type="pct"/>
          </w:tcPr>
          <w:p w14:paraId="44BF3907" w14:textId="77777777" w:rsidR="00C03202" w:rsidRPr="00175533" w:rsidRDefault="00C03202" w:rsidP="00EB3781">
            <w:pPr>
              <w:pStyle w:val="Heading3"/>
            </w:pPr>
            <w:r>
              <w:t>10</w:t>
            </w:r>
          </w:p>
        </w:tc>
        <w:tc>
          <w:tcPr>
            <w:tcW w:w="384" w:type="pct"/>
          </w:tcPr>
          <w:p w14:paraId="76FBA472" w14:textId="77777777" w:rsidR="00C03202" w:rsidRPr="00175533" w:rsidRDefault="00C03202" w:rsidP="00EB3781">
            <w:pPr>
              <w:pStyle w:val="Heading3"/>
            </w:pPr>
            <w:r>
              <w:t>11</w:t>
            </w:r>
          </w:p>
        </w:tc>
        <w:tc>
          <w:tcPr>
            <w:tcW w:w="385" w:type="pct"/>
          </w:tcPr>
          <w:p w14:paraId="2EE0A0A0" w14:textId="77777777" w:rsidR="00C03202" w:rsidRDefault="00C03202" w:rsidP="00EB3781">
            <w:pPr>
              <w:pStyle w:val="Heading3"/>
            </w:pPr>
            <w:r>
              <w:t>12</w:t>
            </w:r>
          </w:p>
        </w:tc>
      </w:tr>
      <w:tr w:rsidR="00C03202" w:rsidRPr="00175533" w14:paraId="5CCECD65" w14:textId="77777777" w:rsidTr="00F1725D">
        <w:trPr>
          <w:trHeight w:val="570"/>
        </w:trPr>
        <w:tc>
          <w:tcPr>
            <w:tcW w:w="5000" w:type="pct"/>
            <w:gridSpan w:val="13"/>
            <w:shd w:val="clear" w:color="auto" w:fill="auto"/>
            <w:vAlign w:val="bottom"/>
          </w:tcPr>
          <w:p w14:paraId="73569CEB" w14:textId="464D7CFC" w:rsidR="00C03202" w:rsidRDefault="00C03202" w:rsidP="00B35990">
            <w:pPr>
              <w:pStyle w:val="Heading3"/>
              <w:jc w:val="center"/>
            </w:pPr>
            <w:r>
              <w:t>Age</w:t>
            </w:r>
            <w:r w:rsidR="00F6600E">
              <w:t xml:space="preserve"> in years</w:t>
            </w:r>
          </w:p>
        </w:tc>
      </w:tr>
    </w:tbl>
    <w:p w14:paraId="1549FF68" w14:textId="64E2D7EF" w:rsidR="003B1939" w:rsidRPr="002F2B61" w:rsidRDefault="003B1939" w:rsidP="00C03202"/>
    <w:p w14:paraId="52D7FBFE" w14:textId="77777777" w:rsidR="003B1939" w:rsidRPr="002F2B61" w:rsidRDefault="003B1939" w:rsidP="00C03202">
      <w:r w:rsidRPr="002F2B61">
        <w:t xml:space="preserve">Here are some changes you might have experienced: </w:t>
      </w:r>
    </w:p>
    <w:p w14:paraId="4FCAA3BC" w14:textId="78AD117B" w:rsidR="003B1939" w:rsidRPr="00C03202" w:rsidRDefault="003B1939" w:rsidP="00C03202">
      <w:pPr>
        <w:pStyle w:val="normalbullets"/>
      </w:pPr>
      <w:r w:rsidRPr="00C03202">
        <w:t>moved house</w:t>
      </w:r>
    </w:p>
    <w:p w14:paraId="2BF83379" w14:textId="547CC3DD" w:rsidR="003B1939" w:rsidRPr="00C03202" w:rsidRDefault="003B1939" w:rsidP="00C03202">
      <w:pPr>
        <w:pStyle w:val="normalbullets"/>
      </w:pPr>
      <w:r w:rsidRPr="00C03202">
        <w:t>moved city, island or country</w:t>
      </w:r>
    </w:p>
    <w:p w14:paraId="6BDB6A11" w14:textId="3D7AE50C" w:rsidR="003B1939" w:rsidRPr="00C03202" w:rsidRDefault="003B1939" w:rsidP="00C03202">
      <w:pPr>
        <w:pStyle w:val="normalbullets"/>
      </w:pPr>
      <w:r w:rsidRPr="00C03202">
        <w:t>learned to walk</w:t>
      </w:r>
    </w:p>
    <w:p w14:paraId="5B810875" w14:textId="758B88DD" w:rsidR="003B1939" w:rsidRPr="002F2B61" w:rsidRDefault="003B1939" w:rsidP="00C03202">
      <w:pPr>
        <w:pStyle w:val="normalbullets"/>
      </w:pPr>
      <w:r w:rsidRPr="00C03202">
        <w:t>learned</w:t>
      </w:r>
      <w:r w:rsidRPr="002F2B61">
        <w:t xml:space="preserve"> to ride a bicycle</w:t>
      </w:r>
    </w:p>
    <w:p w14:paraId="002E5B22" w14:textId="1741F2A5" w:rsidR="003B1939" w:rsidRPr="002F2B61" w:rsidRDefault="003B1939" w:rsidP="00C03202">
      <w:pPr>
        <w:pStyle w:val="normalbullets"/>
      </w:pPr>
      <w:r w:rsidRPr="002F2B61">
        <w:t>new brother or sister</w:t>
      </w:r>
    </w:p>
    <w:p w14:paraId="0D6AC6AD" w14:textId="0526A320" w:rsidR="003B1939" w:rsidRPr="002F2B61" w:rsidRDefault="003B1939" w:rsidP="00C03202">
      <w:pPr>
        <w:pStyle w:val="normalbullets"/>
      </w:pPr>
      <w:r w:rsidRPr="002F2B61">
        <w:t>a once in a lifetime experience</w:t>
      </w:r>
    </w:p>
    <w:p w14:paraId="54548B7A" w14:textId="397CA366" w:rsidR="003B1939" w:rsidRPr="002F2B61" w:rsidRDefault="003B1939" w:rsidP="00C03202">
      <w:pPr>
        <w:pStyle w:val="normalbullets"/>
      </w:pPr>
      <w:r w:rsidRPr="002F2B61">
        <w:t>lived with relatives for a time</w:t>
      </w:r>
    </w:p>
    <w:p w14:paraId="4A77AB1B" w14:textId="673605E3" w:rsidR="003B1939" w:rsidRPr="002F2B61" w:rsidRDefault="003B1939" w:rsidP="00C03202">
      <w:pPr>
        <w:pStyle w:val="normalbullets"/>
      </w:pPr>
      <w:r w:rsidRPr="002F2B61">
        <w:t>changed schools</w:t>
      </w:r>
    </w:p>
    <w:p w14:paraId="6BEC0A6A" w14:textId="16845121" w:rsidR="003B1939" w:rsidRPr="002F2B61" w:rsidRDefault="003B1939" w:rsidP="00C03202">
      <w:pPr>
        <w:pStyle w:val="normalbullets"/>
      </w:pPr>
      <w:r w:rsidRPr="002F2B61">
        <w:t>had a serious accident or illness</w:t>
      </w:r>
    </w:p>
    <w:p w14:paraId="59587C04" w14:textId="601CFE34" w:rsidR="003B1939" w:rsidRPr="002F2B61" w:rsidRDefault="003B1939" w:rsidP="00C03202">
      <w:pPr>
        <w:pStyle w:val="normalbullets"/>
      </w:pPr>
      <w:r w:rsidRPr="002F2B61">
        <w:t>made new best friends.</w:t>
      </w:r>
    </w:p>
    <w:p w14:paraId="37C5DF97" w14:textId="166B73AB" w:rsidR="003B1939" w:rsidRPr="002F2B61" w:rsidRDefault="003B1939" w:rsidP="00C03202">
      <w:pPr>
        <w:pStyle w:val="Heading1"/>
      </w:pPr>
      <w:bookmarkStart w:id="34" w:name="_Toc520984168"/>
      <w:r w:rsidRPr="002F2B61">
        <w:lastRenderedPageBreak/>
        <w:t>Ready for the next change</w:t>
      </w:r>
      <w:bookmarkEnd w:id="34"/>
      <w:r w:rsidRPr="002F2B61">
        <w:tab/>
        <w:t xml:space="preserve"> </w:t>
      </w:r>
    </w:p>
    <w:p w14:paraId="3D1F78E6" w14:textId="77777777" w:rsidR="003B1939" w:rsidRPr="002F2B61" w:rsidRDefault="003B1939" w:rsidP="00C03202">
      <w:r w:rsidRPr="002F2B61">
        <w:t>Earlier in the year you looked at what secondary school might bring for you. Now, let’s go back and take a second look.</w:t>
      </w:r>
    </w:p>
    <w:p w14:paraId="7B6DEF9C" w14:textId="25C6B4D5" w:rsidR="003B1939" w:rsidRPr="002F2B61" w:rsidRDefault="003B1939" w:rsidP="00AC48B6">
      <w:pPr>
        <w:pStyle w:val="normalbullets"/>
      </w:pPr>
      <w:r w:rsidRPr="002F2B61">
        <w:t>Talk to a classmate about how you felt earlier in the year and how you feel now.</w:t>
      </w:r>
    </w:p>
    <w:p w14:paraId="438E2EA1" w14:textId="70C0A1B7" w:rsidR="003B1939" w:rsidRPr="002F2B61" w:rsidRDefault="00AC48B6" w:rsidP="00AC48B6">
      <w:pPr>
        <w:pStyle w:val="normalbullets"/>
      </w:pPr>
      <w:r>
        <w:t>T</w:t>
      </w:r>
      <w:r w:rsidR="003B1939" w:rsidRPr="002F2B61">
        <w:t>ick any of the sentences in the tables below that describe you. Add a few notes to explain your choices.</w:t>
      </w:r>
    </w:p>
    <w:p w14:paraId="409FB32D" w14:textId="77777777" w:rsidR="003B1939" w:rsidRPr="002F2B61" w:rsidRDefault="003B1939" w:rsidP="00741151">
      <w:pPr>
        <w:pStyle w:val="Space"/>
      </w:pPr>
    </w:p>
    <w:p w14:paraId="49A99346" w14:textId="77777777" w:rsidR="003B1939" w:rsidRPr="002F2B61" w:rsidRDefault="003B1939" w:rsidP="00F93214">
      <w:pPr>
        <w:pStyle w:val="Heading2"/>
      </w:pPr>
      <w:r w:rsidRPr="002F2B61">
        <w:t>My thoughts on where I'm at</w:t>
      </w:r>
    </w:p>
    <w:p w14:paraId="0983BAAD" w14:textId="77777777" w:rsidR="003B1939" w:rsidRPr="002F2B61" w:rsidRDefault="003B1939" w:rsidP="00C03202">
      <w:r w:rsidRPr="002F2B61">
        <w:t>How ready do you feel to go to secondary school now?</w:t>
      </w: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7"/>
        <w:gridCol w:w="3695"/>
        <w:gridCol w:w="3694"/>
      </w:tblGrid>
      <w:tr w:rsidR="00F93214" w:rsidRPr="00175533" w14:paraId="294F620F" w14:textId="77777777" w:rsidTr="00F1725D">
        <w:trPr>
          <w:trHeight w:val="397"/>
        </w:trPr>
        <w:tc>
          <w:tcPr>
            <w:tcW w:w="333" w:type="pct"/>
            <w:shd w:val="clear" w:color="auto" w:fill="auto"/>
          </w:tcPr>
          <w:p w14:paraId="49673A39" w14:textId="77777777" w:rsidR="00F93214" w:rsidRPr="00175533" w:rsidRDefault="00F93214" w:rsidP="00266216">
            <w:r w:rsidRPr="00175533">
              <w:sym w:font="Wingdings" w:char="F0FC"/>
            </w:r>
          </w:p>
        </w:tc>
        <w:tc>
          <w:tcPr>
            <w:tcW w:w="2334" w:type="pct"/>
            <w:shd w:val="clear" w:color="auto" w:fill="auto"/>
          </w:tcPr>
          <w:p w14:paraId="18316ED5" w14:textId="77777777" w:rsidR="00F93214" w:rsidRPr="00175533" w:rsidRDefault="00F93214" w:rsidP="00266216"/>
        </w:tc>
        <w:tc>
          <w:tcPr>
            <w:tcW w:w="2333" w:type="pct"/>
            <w:shd w:val="clear" w:color="auto" w:fill="auto"/>
          </w:tcPr>
          <w:p w14:paraId="3B7597DA" w14:textId="77777777" w:rsidR="00F93214" w:rsidRPr="00175533" w:rsidRDefault="00F93214" w:rsidP="00266216">
            <w:r>
              <w:t>Why I say that</w:t>
            </w:r>
            <w:r w:rsidRPr="00175533">
              <w:t>…</w:t>
            </w:r>
          </w:p>
        </w:tc>
      </w:tr>
      <w:tr w:rsidR="00F1725D" w:rsidRPr="00175533" w14:paraId="5A5C0C02" w14:textId="77777777" w:rsidTr="00F1725D">
        <w:trPr>
          <w:trHeight w:val="397"/>
        </w:trPr>
        <w:tc>
          <w:tcPr>
            <w:tcW w:w="333" w:type="pct"/>
            <w:shd w:val="clear" w:color="auto" w:fill="auto"/>
          </w:tcPr>
          <w:p w14:paraId="6571A773" w14:textId="77777777" w:rsidR="00F1725D" w:rsidRPr="00175533" w:rsidRDefault="00F1725D" w:rsidP="00266216"/>
        </w:tc>
        <w:tc>
          <w:tcPr>
            <w:tcW w:w="2334" w:type="pct"/>
            <w:shd w:val="clear" w:color="auto" w:fill="auto"/>
          </w:tcPr>
          <w:p w14:paraId="5431C3FD" w14:textId="77777777" w:rsidR="00F1725D" w:rsidRPr="00175533" w:rsidRDefault="00F1725D" w:rsidP="00266216">
            <w:r w:rsidRPr="00175533">
              <w:t>I don’t know</w:t>
            </w:r>
          </w:p>
        </w:tc>
        <w:tc>
          <w:tcPr>
            <w:tcW w:w="2333" w:type="pct"/>
            <w:vMerge w:val="restart"/>
            <w:shd w:val="clear" w:color="auto" w:fill="auto"/>
          </w:tcPr>
          <w:p w14:paraId="14389941" w14:textId="77777777" w:rsidR="00F1725D" w:rsidRPr="00175533" w:rsidRDefault="00F1725D" w:rsidP="00266216"/>
        </w:tc>
      </w:tr>
      <w:tr w:rsidR="00F1725D" w:rsidRPr="00175533" w14:paraId="6DEAFEA0" w14:textId="77777777" w:rsidTr="00F1725D">
        <w:trPr>
          <w:trHeight w:val="397"/>
        </w:trPr>
        <w:tc>
          <w:tcPr>
            <w:tcW w:w="333" w:type="pct"/>
            <w:shd w:val="clear" w:color="auto" w:fill="auto"/>
          </w:tcPr>
          <w:p w14:paraId="184587D0" w14:textId="77777777" w:rsidR="00F1725D" w:rsidRPr="00175533" w:rsidRDefault="00F1725D" w:rsidP="00266216"/>
        </w:tc>
        <w:tc>
          <w:tcPr>
            <w:tcW w:w="2334" w:type="pct"/>
            <w:shd w:val="clear" w:color="auto" w:fill="auto"/>
          </w:tcPr>
          <w:p w14:paraId="3E77FD4C" w14:textId="77777777" w:rsidR="00F1725D" w:rsidRPr="00175533" w:rsidRDefault="00F1725D" w:rsidP="00266216">
            <w:r w:rsidRPr="00175533">
              <w:t>Maybe a bit nervous</w:t>
            </w:r>
          </w:p>
        </w:tc>
        <w:tc>
          <w:tcPr>
            <w:tcW w:w="2333" w:type="pct"/>
            <w:vMerge/>
            <w:shd w:val="clear" w:color="auto" w:fill="auto"/>
          </w:tcPr>
          <w:p w14:paraId="1C3D1212" w14:textId="77777777" w:rsidR="00F1725D" w:rsidRPr="00175533" w:rsidRDefault="00F1725D" w:rsidP="00266216"/>
        </w:tc>
      </w:tr>
      <w:tr w:rsidR="00F1725D" w:rsidRPr="00175533" w14:paraId="410134AE" w14:textId="77777777" w:rsidTr="00F1725D">
        <w:trPr>
          <w:trHeight w:val="397"/>
        </w:trPr>
        <w:tc>
          <w:tcPr>
            <w:tcW w:w="333" w:type="pct"/>
            <w:shd w:val="clear" w:color="auto" w:fill="auto"/>
          </w:tcPr>
          <w:p w14:paraId="6B3721E7" w14:textId="77777777" w:rsidR="00F1725D" w:rsidRPr="00175533" w:rsidRDefault="00F1725D" w:rsidP="00266216"/>
        </w:tc>
        <w:tc>
          <w:tcPr>
            <w:tcW w:w="2334" w:type="pct"/>
            <w:shd w:val="clear" w:color="auto" w:fill="auto"/>
          </w:tcPr>
          <w:p w14:paraId="3D1C9CC5" w14:textId="77777777" w:rsidR="00F1725D" w:rsidRPr="00175533" w:rsidRDefault="00F1725D" w:rsidP="00266216">
            <w:r w:rsidRPr="00175533">
              <w:t>I’m looking forward to it</w:t>
            </w:r>
          </w:p>
        </w:tc>
        <w:tc>
          <w:tcPr>
            <w:tcW w:w="2333" w:type="pct"/>
            <w:vMerge/>
            <w:shd w:val="clear" w:color="auto" w:fill="auto"/>
          </w:tcPr>
          <w:p w14:paraId="0DB7032B" w14:textId="77777777" w:rsidR="00F1725D" w:rsidRPr="00175533" w:rsidRDefault="00F1725D" w:rsidP="00266216"/>
        </w:tc>
      </w:tr>
      <w:tr w:rsidR="00F1725D" w:rsidRPr="00175533" w14:paraId="08F124A8" w14:textId="77777777" w:rsidTr="00F1725D">
        <w:trPr>
          <w:trHeight w:val="397"/>
        </w:trPr>
        <w:tc>
          <w:tcPr>
            <w:tcW w:w="333" w:type="pct"/>
            <w:shd w:val="clear" w:color="auto" w:fill="auto"/>
          </w:tcPr>
          <w:p w14:paraId="664EC98E" w14:textId="77777777" w:rsidR="00F1725D" w:rsidRPr="00175533" w:rsidRDefault="00F1725D" w:rsidP="00266216"/>
        </w:tc>
        <w:tc>
          <w:tcPr>
            <w:tcW w:w="2334" w:type="pct"/>
            <w:shd w:val="clear" w:color="auto" w:fill="auto"/>
          </w:tcPr>
          <w:p w14:paraId="77973E53" w14:textId="77777777" w:rsidR="00F1725D" w:rsidRPr="00175533" w:rsidRDefault="00F1725D" w:rsidP="00266216">
            <w:r w:rsidRPr="00175533">
              <w:t>I’m totally confident all will be great</w:t>
            </w:r>
          </w:p>
        </w:tc>
        <w:tc>
          <w:tcPr>
            <w:tcW w:w="2333" w:type="pct"/>
            <w:vMerge/>
            <w:shd w:val="clear" w:color="auto" w:fill="auto"/>
          </w:tcPr>
          <w:p w14:paraId="003EEC05" w14:textId="77777777" w:rsidR="00F1725D" w:rsidRPr="00175533" w:rsidRDefault="00F1725D" w:rsidP="00266216"/>
        </w:tc>
      </w:tr>
      <w:tr w:rsidR="00F1725D" w:rsidRPr="00175533" w14:paraId="07F29B4A" w14:textId="77777777" w:rsidTr="00F1725D">
        <w:trPr>
          <w:trHeight w:val="397"/>
        </w:trPr>
        <w:tc>
          <w:tcPr>
            <w:tcW w:w="333" w:type="pct"/>
            <w:shd w:val="clear" w:color="auto" w:fill="auto"/>
          </w:tcPr>
          <w:p w14:paraId="2617F449" w14:textId="77777777" w:rsidR="00F1725D" w:rsidRPr="00175533" w:rsidRDefault="00F1725D" w:rsidP="00266216"/>
        </w:tc>
        <w:tc>
          <w:tcPr>
            <w:tcW w:w="2334" w:type="pct"/>
            <w:shd w:val="clear" w:color="auto" w:fill="auto"/>
          </w:tcPr>
          <w:p w14:paraId="00035FAB" w14:textId="77777777" w:rsidR="00F1725D" w:rsidRPr="00175533" w:rsidRDefault="00F1725D" w:rsidP="00266216"/>
        </w:tc>
        <w:tc>
          <w:tcPr>
            <w:tcW w:w="2333" w:type="pct"/>
            <w:vMerge/>
            <w:shd w:val="clear" w:color="auto" w:fill="auto"/>
          </w:tcPr>
          <w:p w14:paraId="1C79CE78" w14:textId="77777777" w:rsidR="00F1725D" w:rsidRPr="00175533" w:rsidRDefault="00F1725D" w:rsidP="00266216"/>
        </w:tc>
      </w:tr>
      <w:tr w:rsidR="00F1725D" w:rsidRPr="00175533" w14:paraId="3CCE53BE" w14:textId="77777777" w:rsidTr="00F1725D">
        <w:trPr>
          <w:trHeight w:val="397"/>
        </w:trPr>
        <w:tc>
          <w:tcPr>
            <w:tcW w:w="333" w:type="pct"/>
            <w:shd w:val="clear" w:color="auto" w:fill="auto"/>
          </w:tcPr>
          <w:p w14:paraId="4D324846" w14:textId="77777777" w:rsidR="00F1725D" w:rsidRPr="00175533" w:rsidRDefault="00F1725D" w:rsidP="00266216"/>
        </w:tc>
        <w:tc>
          <w:tcPr>
            <w:tcW w:w="2334" w:type="pct"/>
            <w:shd w:val="clear" w:color="auto" w:fill="auto"/>
          </w:tcPr>
          <w:p w14:paraId="1D0B89C3" w14:textId="77777777" w:rsidR="00F1725D" w:rsidRPr="00175533" w:rsidRDefault="00F1725D" w:rsidP="00266216"/>
        </w:tc>
        <w:tc>
          <w:tcPr>
            <w:tcW w:w="2333" w:type="pct"/>
            <w:vMerge/>
            <w:shd w:val="clear" w:color="auto" w:fill="auto"/>
          </w:tcPr>
          <w:p w14:paraId="5EB0B9A2" w14:textId="77777777" w:rsidR="00F1725D" w:rsidRPr="00175533" w:rsidRDefault="00F1725D" w:rsidP="00266216"/>
        </w:tc>
      </w:tr>
      <w:tr w:rsidR="00F1725D" w:rsidRPr="00175533" w14:paraId="46EF1D22" w14:textId="77777777" w:rsidTr="00F1725D">
        <w:trPr>
          <w:trHeight w:val="397"/>
        </w:trPr>
        <w:tc>
          <w:tcPr>
            <w:tcW w:w="333" w:type="pct"/>
            <w:shd w:val="clear" w:color="auto" w:fill="auto"/>
          </w:tcPr>
          <w:p w14:paraId="60DF86AF" w14:textId="77777777" w:rsidR="00F1725D" w:rsidRPr="00175533" w:rsidRDefault="00F1725D" w:rsidP="00266216"/>
        </w:tc>
        <w:tc>
          <w:tcPr>
            <w:tcW w:w="2334" w:type="pct"/>
            <w:shd w:val="clear" w:color="auto" w:fill="auto"/>
          </w:tcPr>
          <w:p w14:paraId="7A3EC2C2" w14:textId="77777777" w:rsidR="00F1725D" w:rsidRPr="00175533" w:rsidRDefault="00F1725D" w:rsidP="00266216"/>
        </w:tc>
        <w:tc>
          <w:tcPr>
            <w:tcW w:w="2333" w:type="pct"/>
            <w:vMerge/>
            <w:shd w:val="clear" w:color="auto" w:fill="auto"/>
          </w:tcPr>
          <w:p w14:paraId="54C28EDA" w14:textId="77777777" w:rsidR="00F1725D" w:rsidRPr="00175533" w:rsidRDefault="00F1725D" w:rsidP="00266216"/>
        </w:tc>
      </w:tr>
    </w:tbl>
    <w:p w14:paraId="6605A7C1" w14:textId="77777777" w:rsidR="003B1939" w:rsidRPr="002F2B61" w:rsidRDefault="003B1939" w:rsidP="00C03202"/>
    <w:p w14:paraId="02018F87" w14:textId="77777777" w:rsidR="003B1939" w:rsidRPr="002F2B61" w:rsidRDefault="003B1939" w:rsidP="00C03202">
      <w:r w:rsidRPr="002F2B61">
        <w:t>What have you been doing to prepare for it?</w:t>
      </w:r>
      <w:r w:rsidRPr="002F2B61">
        <w:tab/>
      </w: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7"/>
        <w:gridCol w:w="3695"/>
        <w:gridCol w:w="3694"/>
      </w:tblGrid>
      <w:tr w:rsidR="00F93214" w:rsidRPr="00175533" w14:paraId="1A5C9DF7" w14:textId="77777777" w:rsidTr="00F1725D">
        <w:trPr>
          <w:trHeight w:val="397"/>
        </w:trPr>
        <w:tc>
          <w:tcPr>
            <w:tcW w:w="333" w:type="pct"/>
            <w:shd w:val="clear" w:color="auto" w:fill="auto"/>
          </w:tcPr>
          <w:p w14:paraId="69A0182A" w14:textId="77777777" w:rsidR="00F93214" w:rsidRPr="00175533" w:rsidRDefault="00F93214" w:rsidP="00266216">
            <w:r w:rsidRPr="00175533">
              <w:sym w:font="Wingdings" w:char="F0FC"/>
            </w:r>
          </w:p>
        </w:tc>
        <w:tc>
          <w:tcPr>
            <w:tcW w:w="2334" w:type="pct"/>
            <w:shd w:val="clear" w:color="auto" w:fill="auto"/>
          </w:tcPr>
          <w:p w14:paraId="3DCBE710" w14:textId="77777777" w:rsidR="00F93214" w:rsidRPr="00175533" w:rsidRDefault="00F93214" w:rsidP="00266216"/>
        </w:tc>
        <w:tc>
          <w:tcPr>
            <w:tcW w:w="2333" w:type="pct"/>
            <w:shd w:val="clear" w:color="auto" w:fill="auto"/>
          </w:tcPr>
          <w:p w14:paraId="526C288D" w14:textId="77777777" w:rsidR="00F93214" w:rsidRPr="00175533" w:rsidRDefault="00F93214" w:rsidP="00266216">
            <w:r w:rsidRPr="00175533">
              <w:t>Why I say that…</w:t>
            </w:r>
          </w:p>
        </w:tc>
      </w:tr>
      <w:tr w:rsidR="00F1725D" w:rsidRPr="00175533" w14:paraId="1424C43C" w14:textId="77777777" w:rsidTr="00F1725D">
        <w:trPr>
          <w:trHeight w:val="397"/>
        </w:trPr>
        <w:tc>
          <w:tcPr>
            <w:tcW w:w="333" w:type="pct"/>
            <w:shd w:val="clear" w:color="auto" w:fill="auto"/>
          </w:tcPr>
          <w:p w14:paraId="6E24C00E" w14:textId="77777777" w:rsidR="00F1725D" w:rsidRPr="00175533" w:rsidRDefault="00F1725D" w:rsidP="00266216"/>
        </w:tc>
        <w:tc>
          <w:tcPr>
            <w:tcW w:w="2334" w:type="pct"/>
            <w:shd w:val="clear" w:color="auto" w:fill="auto"/>
          </w:tcPr>
          <w:p w14:paraId="12E8C330" w14:textId="77777777" w:rsidR="00F1725D" w:rsidRPr="00175533" w:rsidRDefault="00F1725D" w:rsidP="00266216">
            <w:r w:rsidRPr="00175533">
              <w:t>I don’t know</w:t>
            </w:r>
          </w:p>
        </w:tc>
        <w:tc>
          <w:tcPr>
            <w:tcW w:w="2333" w:type="pct"/>
            <w:vMerge w:val="restart"/>
            <w:shd w:val="clear" w:color="auto" w:fill="auto"/>
          </w:tcPr>
          <w:p w14:paraId="0694C3B6" w14:textId="77777777" w:rsidR="00F1725D" w:rsidRPr="00175533" w:rsidRDefault="00F1725D" w:rsidP="00266216"/>
        </w:tc>
      </w:tr>
      <w:tr w:rsidR="00F1725D" w:rsidRPr="00175533" w14:paraId="3BA4F2E8" w14:textId="77777777" w:rsidTr="00F1725D">
        <w:trPr>
          <w:trHeight w:val="397"/>
        </w:trPr>
        <w:tc>
          <w:tcPr>
            <w:tcW w:w="333" w:type="pct"/>
            <w:shd w:val="clear" w:color="auto" w:fill="auto"/>
          </w:tcPr>
          <w:p w14:paraId="6188DE3A" w14:textId="77777777" w:rsidR="00F1725D" w:rsidRPr="00175533" w:rsidRDefault="00F1725D" w:rsidP="00266216"/>
        </w:tc>
        <w:tc>
          <w:tcPr>
            <w:tcW w:w="2334" w:type="pct"/>
            <w:shd w:val="clear" w:color="auto" w:fill="auto"/>
          </w:tcPr>
          <w:p w14:paraId="5AC24C42" w14:textId="77777777" w:rsidR="00F1725D" w:rsidRPr="00175533" w:rsidRDefault="00F1725D" w:rsidP="00266216">
            <w:r w:rsidRPr="00175533">
              <w:t>I’m not doing anything special</w:t>
            </w:r>
          </w:p>
        </w:tc>
        <w:tc>
          <w:tcPr>
            <w:tcW w:w="2333" w:type="pct"/>
            <w:vMerge/>
            <w:shd w:val="clear" w:color="auto" w:fill="auto"/>
          </w:tcPr>
          <w:p w14:paraId="6AF45D1C" w14:textId="77777777" w:rsidR="00F1725D" w:rsidRPr="00175533" w:rsidRDefault="00F1725D" w:rsidP="00266216"/>
        </w:tc>
      </w:tr>
      <w:tr w:rsidR="00F1725D" w:rsidRPr="00175533" w14:paraId="68C2B7C8" w14:textId="77777777" w:rsidTr="00F1725D">
        <w:trPr>
          <w:trHeight w:val="397"/>
        </w:trPr>
        <w:tc>
          <w:tcPr>
            <w:tcW w:w="333" w:type="pct"/>
            <w:shd w:val="clear" w:color="auto" w:fill="auto"/>
          </w:tcPr>
          <w:p w14:paraId="42079250" w14:textId="77777777" w:rsidR="00F1725D" w:rsidRPr="00175533" w:rsidRDefault="00F1725D" w:rsidP="00266216"/>
        </w:tc>
        <w:tc>
          <w:tcPr>
            <w:tcW w:w="2334" w:type="pct"/>
            <w:shd w:val="clear" w:color="auto" w:fill="auto"/>
          </w:tcPr>
          <w:p w14:paraId="3784CD59" w14:textId="77777777" w:rsidR="00F1725D" w:rsidRPr="00175533" w:rsidRDefault="00F1725D" w:rsidP="00266216">
            <w:r w:rsidRPr="00175533">
              <w:t>I’ve still got some things to do</w:t>
            </w:r>
          </w:p>
        </w:tc>
        <w:tc>
          <w:tcPr>
            <w:tcW w:w="2333" w:type="pct"/>
            <w:vMerge/>
            <w:shd w:val="clear" w:color="auto" w:fill="auto"/>
          </w:tcPr>
          <w:p w14:paraId="7CC69157" w14:textId="77777777" w:rsidR="00F1725D" w:rsidRPr="00175533" w:rsidRDefault="00F1725D" w:rsidP="00266216"/>
        </w:tc>
      </w:tr>
      <w:tr w:rsidR="00F1725D" w:rsidRPr="00175533" w14:paraId="7E63C67D" w14:textId="77777777" w:rsidTr="00F1725D">
        <w:trPr>
          <w:trHeight w:val="397"/>
        </w:trPr>
        <w:tc>
          <w:tcPr>
            <w:tcW w:w="333" w:type="pct"/>
            <w:shd w:val="clear" w:color="auto" w:fill="auto"/>
          </w:tcPr>
          <w:p w14:paraId="11115331" w14:textId="77777777" w:rsidR="00F1725D" w:rsidRPr="00175533" w:rsidRDefault="00F1725D" w:rsidP="00266216"/>
        </w:tc>
        <w:tc>
          <w:tcPr>
            <w:tcW w:w="2334" w:type="pct"/>
            <w:shd w:val="clear" w:color="auto" w:fill="auto"/>
          </w:tcPr>
          <w:p w14:paraId="60B148FA" w14:textId="77777777" w:rsidR="00F1725D" w:rsidRPr="00175533" w:rsidRDefault="00F1725D" w:rsidP="00266216">
            <w:r w:rsidRPr="00175533">
              <w:t>I’m doing all I can</w:t>
            </w:r>
          </w:p>
        </w:tc>
        <w:tc>
          <w:tcPr>
            <w:tcW w:w="2333" w:type="pct"/>
            <w:vMerge/>
            <w:shd w:val="clear" w:color="auto" w:fill="auto"/>
          </w:tcPr>
          <w:p w14:paraId="0C499848" w14:textId="77777777" w:rsidR="00F1725D" w:rsidRPr="00175533" w:rsidRDefault="00F1725D" w:rsidP="00266216"/>
        </w:tc>
      </w:tr>
      <w:tr w:rsidR="00F1725D" w:rsidRPr="00175533" w14:paraId="64B379DE" w14:textId="77777777" w:rsidTr="00F1725D">
        <w:trPr>
          <w:trHeight w:val="397"/>
        </w:trPr>
        <w:tc>
          <w:tcPr>
            <w:tcW w:w="333" w:type="pct"/>
            <w:shd w:val="clear" w:color="auto" w:fill="auto"/>
          </w:tcPr>
          <w:p w14:paraId="54C29C6D" w14:textId="77777777" w:rsidR="00F1725D" w:rsidRPr="00175533" w:rsidRDefault="00F1725D" w:rsidP="00266216"/>
        </w:tc>
        <w:tc>
          <w:tcPr>
            <w:tcW w:w="2334" w:type="pct"/>
            <w:shd w:val="clear" w:color="auto" w:fill="auto"/>
          </w:tcPr>
          <w:p w14:paraId="48F7D48B" w14:textId="77777777" w:rsidR="00F1725D" w:rsidRPr="00175533" w:rsidRDefault="00F1725D" w:rsidP="00266216"/>
        </w:tc>
        <w:tc>
          <w:tcPr>
            <w:tcW w:w="2333" w:type="pct"/>
            <w:vMerge/>
            <w:shd w:val="clear" w:color="auto" w:fill="auto"/>
          </w:tcPr>
          <w:p w14:paraId="66A1B541" w14:textId="77777777" w:rsidR="00F1725D" w:rsidRPr="00175533" w:rsidRDefault="00F1725D" w:rsidP="00266216"/>
        </w:tc>
      </w:tr>
      <w:tr w:rsidR="00F1725D" w:rsidRPr="00175533" w14:paraId="153743ED" w14:textId="77777777" w:rsidTr="00F1725D">
        <w:trPr>
          <w:trHeight w:val="397"/>
        </w:trPr>
        <w:tc>
          <w:tcPr>
            <w:tcW w:w="333" w:type="pct"/>
            <w:shd w:val="clear" w:color="auto" w:fill="auto"/>
          </w:tcPr>
          <w:p w14:paraId="438C9B9C" w14:textId="77777777" w:rsidR="00F1725D" w:rsidRPr="00175533" w:rsidRDefault="00F1725D" w:rsidP="00266216"/>
        </w:tc>
        <w:tc>
          <w:tcPr>
            <w:tcW w:w="2334" w:type="pct"/>
            <w:shd w:val="clear" w:color="auto" w:fill="auto"/>
          </w:tcPr>
          <w:p w14:paraId="043A7A4E" w14:textId="77777777" w:rsidR="00F1725D" w:rsidRPr="00175533" w:rsidRDefault="00F1725D" w:rsidP="00266216"/>
        </w:tc>
        <w:tc>
          <w:tcPr>
            <w:tcW w:w="2333" w:type="pct"/>
            <w:vMerge/>
            <w:shd w:val="clear" w:color="auto" w:fill="auto"/>
          </w:tcPr>
          <w:p w14:paraId="5272B284" w14:textId="77777777" w:rsidR="00F1725D" w:rsidRPr="00175533" w:rsidRDefault="00F1725D" w:rsidP="00266216"/>
        </w:tc>
      </w:tr>
    </w:tbl>
    <w:p w14:paraId="17C79C55" w14:textId="77777777" w:rsidR="003B1939" w:rsidRPr="002F2B61" w:rsidRDefault="003B1939" w:rsidP="00C03202"/>
    <w:p w14:paraId="5FC527AB" w14:textId="77777777" w:rsidR="003B1939" w:rsidRPr="002F2B61" w:rsidRDefault="003B1939" w:rsidP="00F93214">
      <w:pPr>
        <w:pStyle w:val="Heading2"/>
      </w:pPr>
      <w:r w:rsidRPr="002F2B61">
        <w:t>Questions I'd still like to ask</w:t>
      </w:r>
    </w:p>
    <w:p w14:paraId="298FAD34" w14:textId="7F5A7215" w:rsidR="003B1939" w:rsidRPr="002F2B61" w:rsidRDefault="003B1939" w:rsidP="00F93214">
      <w:pPr>
        <w:pStyle w:val="normalbullets"/>
      </w:pPr>
      <w:r w:rsidRPr="002F2B61">
        <w:t>Imagine an ex-student from your school was here with you now.</w:t>
      </w:r>
    </w:p>
    <w:p w14:paraId="07F474D1" w14:textId="277C32B7" w:rsidR="003B1939" w:rsidRPr="002F2B61" w:rsidRDefault="003B1939" w:rsidP="00F93214">
      <w:pPr>
        <w:pStyle w:val="normalbullets"/>
      </w:pPr>
      <w:r w:rsidRPr="002F2B61">
        <w:t>With a partner, write a few questions you’d like to ask them about their experiences at secondary school.</w:t>
      </w:r>
    </w:p>
    <w:p w14:paraId="40B7CD17" w14:textId="78CB624A" w:rsidR="003B1939" w:rsidRPr="002F2B61" w:rsidRDefault="003B1939" w:rsidP="00266216">
      <w:pPr>
        <w:pStyle w:val="Heading1"/>
      </w:pPr>
      <w:bookmarkStart w:id="35" w:name="_Toc520984169"/>
      <w:r w:rsidRPr="002F2B61">
        <w:lastRenderedPageBreak/>
        <w:t xml:space="preserve">What could </w:t>
      </w:r>
      <w:r w:rsidR="00FC21A4">
        <w:t>I</w:t>
      </w:r>
      <w:r w:rsidRPr="002F2B61">
        <w:t xml:space="preserve"> do?</w:t>
      </w:r>
      <w:bookmarkEnd w:id="35"/>
      <w:r w:rsidRPr="002F2B61">
        <w:tab/>
      </w:r>
    </w:p>
    <w:p w14:paraId="6643B469" w14:textId="77777777" w:rsidR="003B1939" w:rsidRPr="002F2B61" w:rsidRDefault="003B1939" w:rsidP="00C03202">
      <w:r w:rsidRPr="002F2B61">
        <w:t>Time to problem solve. Here are some things you or your friends might experience at secondary school.</w:t>
      </w:r>
    </w:p>
    <w:p w14:paraId="4E6CFDCE" w14:textId="77777777" w:rsidR="003B1939" w:rsidRPr="002F2B61" w:rsidRDefault="003B1939" w:rsidP="00C03202"/>
    <w:p w14:paraId="4651A39F" w14:textId="77777777" w:rsidR="003B1939" w:rsidRPr="002F2B61" w:rsidRDefault="003B1939" w:rsidP="00266216">
      <w:pPr>
        <w:pStyle w:val="Heading2"/>
      </w:pPr>
      <w:r w:rsidRPr="002F2B61">
        <w:t>Working it out</w:t>
      </w:r>
    </w:p>
    <w:p w14:paraId="44FEF828" w14:textId="77777777" w:rsidR="003B1939" w:rsidRPr="002F2B61" w:rsidRDefault="003B1939" w:rsidP="00C03202">
      <w:r w:rsidRPr="002F2B61">
        <w:t>Talk with others about what you could do if you were in these situations.</w:t>
      </w: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58"/>
        <w:gridCol w:w="3958"/>
      </w:tblGrid>
      <w:tr w:rsidR="00266216" w:rsidRPr="00175533" w14:paraId="4A45AA47" w14:textId="77777777" w:rsidTr="00F1725D">
        <w:trPr>
          <w:trHeight w:val="2778"/>
        </w:trPr>
        <w:tc>
          <w:tcPr>
            <w:tcW w:w="2500" w:type="pct"/>
            <w:shd w:val="clear" w:color="auto" w:fill="auto"/>
          </w:tcPr>
          <w:p w14:paraId="78C11D3F" w14:textId="77777777" w:rsidR="00266216" w:rsidRPr="00175533" w:rsidRDefault="00266216" w:rsidP="00266216">
            <w:pPr>
              <w:pStyle w:val="Heading3"/>
            </w:pPr>
            <w:r w:rsidRPr="00175533">
              <w:t>Your bag is too heavy</w:t>
            </w:r>
          </w:p>
        </w:tc>
        <w:tc>
          <w:tcPr>
            <w:tcW w:w="2500" w:type="pct"/>
            <w:shd w:val="clear" w:color="auto" w:fill="auto"/>
          </w:tcPr>
          <w:p w14:paraId="238BEE67" w14:textId="77777777" w:rsidR="00266216" w:rsidRPr="00175533" w:rsidRDefault="00266216" w:rsidP="00266216">
            <w:pPr>
              <w:pStyle w:val="Heading3"/>
            </w:pPr>
            <w:r w:rsidRPr="00175533">
              <w:t>You’ve lost your gear</w:t>
            </w:r>
          </w:p>
        </w:tc>
      </w:tr>
      <w:tr w:rsidR="00266216" w:rsidRPr="00175533" w14:paraId="66E3CF30" w14:textId="77777777" w:rsidTr="00F1725D">
        <w:trPr>
          <w:trHeight w:val="2778"/>
        </w:trPr>
        <w:tc>
          <w:tcPr>
            <w:tcW w:w="2500" w:type="pct"/>
            <w:shd w:val="clear" w:color="auto" w:fill="auto"/>
          </w:tcPr>
          <w:p w14:paraId="6DA23CDB" w14:textId="77777777" w:rsidR="00266216" w:rsidRPr="00175533" w:rsidRDefault="00266216" w:rsidP="00266216">
            <w:pPr>
              <w:pStyle w:val="Heading3"/>
            </w:pPr>
            <w:r w:rsidRPr="00175533">
              <w:t>You’ve lost your way</w:t>
            </w:r>
          </w:p>
        </w:tc>
        <w:tc>
          <w:tcPr>
            <w:tcW w:w="2500" w:type="pct"/>
            <w:shd w:val="clear" w:color="auto" w:fill="auto"/>
          </w:tcPr>
          <w:p w14:paraId="0405A050" w14:textId="6FF97D87" w:rsidR="00266216" w:rsidRPr="00175533" w:rsidRDefault="00266216" w:rsidP="00266216">
            <w:pPr>
              <w:pStyle w:val="Heading3"/>
            </w:pPr>
            <w:r w:rsidRPr="00175533">
              <w:t xml:space="preserve">You were away and didn’t get </w:t>
            </w:r>
            <w:r>
              <w:br/>
            </w:r>
            <w:r w:rsidRPr="00175533">
              <w:t>the work</w:t>
            </w:r>
          </w:p>
        </w:tc>
      </w:tr>
      <w:tr w:rsidR="00266216" w:rsidRPr="00175533" w14:paraId="71EC7AA5" w14:textId="77777777" w:rsidTr="00F1725D">
        <w:trPr>
          <w:trHeight w:val="2778"/>
        </w:trPr>
        <w:tc>
          <w:tcPr>
            <w:tcW w:w="2500" w:type="pct"/>
            <w:shd w:val="clear" w:color="auto" w:fill="auto"/>
          </w:tcPr>
          <w:p w14:paraId="4C905222" w14:textId="77777777" w:rsidR="00266216" w:rsidRPr="00175533" w:rsidRDefault="00266216" w:rsidP="00266216">
            <w:pPr>
              <w:pStyle w:val="Heading3"/>
            </w:pPr>
            <w:r w:rsidRPr="00175533">
              <w:t>You think something's</w:t>
            </w:r>
            <w:r>
              <w:t xml:space="preserve"> </w:t>
            </w:r>
            <w:r w:rsidRPr="00175533">
              <w:t>not fair</w:t>
            </w:r>
          </w:p>
        </w:tc>
        <w:tc>
          <w:tcPr>
            <w:tcW w:w="2500" w:type="pct"/>
            <w:shd w:val="clear" w:color="auto" w:fill="auto"/>
          </w:tcPr>
          <w:p w14:paraId="57ABB931" w14:textId="77777777" w:rsidR="00266216" w:rsidRPr="00175533" w:rsidRDefault="00266216" w:rsidP="00266216">
            <w:pPr>
              <w:pStyle w:val="Heading3"/>
            </w:pPr>
            <w:r w:rsidRPr="00175533">
              <w:t>You think someone’s being bullied</w:t>
            </w:r>
          </w:p>
        </w:tc>
      </w:tr>
      <w:tr w:rsidR="00266216" w:rsidRPr="00175533" w14:paraId="79C1E2CF" w14:textId="77777777" w:rsidTr="00F1725D">
        <w:trPr>
          <w:trHeight w:val="2778"/>
        </w:trPr>
        <w:tc>
          <w:tcPr>
            <w:tcW w:w="2500" w:type="pct"/>
            <w:shd w:val="clear" w:color="auto" w:fill="auto"/>
          </w:tcPr>
          <w:p w14:paraId="1829F0B9" w14:textId="77777777" w:rsidR="00266216" w:rsidRPr="00175533" w:rsidRDefault="00266216" w:rsidP="00266216">
            <w:pPr>
              <w:pStyle w:val="Heading3"/>
            </w:pPr>
            <w:r w:rsidRPr="00175533">
              <w:t>You don’t like a subject you're doing</w:t>
            </w:r>
          </w:p>
        </w:tc>
        <w:tc>
          <w:tcPr>
            <w:tcW w:w="2500" w:type="pct"/>
            <w:shd w:val="clear" w:color="auto" w:fill="auto"/>
          </w:tcPr>
          <w:p w14:paraId="1C04A886" w14:textId="77777777" w:rsidR="00266216" w:rsidRPr="00175533" w:rsidRDefault="00266216" w:rsidP="00266216">
            <w:pPr>
              <w:pStyle w:val="Heading3"/>
            </w:pPr>
            <w:r w:rsidRPr="00175533">
              <w:t>You want to join a school club</w:t>
            </w:r>
          </w:p>
        </w:tc>
      </w:tr>
    </w:tbl>
    <w:p w14:paraId="7A9E6398" w14:textId="6B63D7AC" w:rsidR="003B1939" w:rsidRPr="002F2B61" w:rsidRDefault="003B1939" w:rsidP="00266216">
      <w:pPr>
        <w:pStyle w:val="Heading1"/>
      </w:pPr>
      <w:bookmarkStart w:id="36" w:name="_Toc520984170"/>
      <w:r w:rsidRPr="002F2B61">
        <w:lastRenderedPageBreak/>
        <w:t>Giving advice</w:t>
      </w:r>
      <w:bookmarkEnd w:id="36"/>
    </w:p>
    <w:p w14:paraId="295FC0F8" w14:textId="77777777" w:rsidR="003B1939" w:rsidRPr="002F2B61" w:rsidRDefault="003B1939" w:rsidP="00C03202">
      <w:r w:rsidRPr="002F2B61">
        <w:t xml:space="preserve">Talk with others about how you could help each of the students below. </w:t>
      </w:r>
    </w:p>
    <w:p w14:paraId="597AC295" w14:textId="77777777" w:rsidR="003B1939" w:rsidRPr="002F2B61" w:rsidRDefault="003B1939" w:rsidP="00266216">
      <w:pPr>
        <w:pStyle w:val="normalbullets"/>
      </w:pPr>
      <w:r w:rsidRPr="002F2B61">
        <w:t>With a partner, choose one of the students and role play a conversation with them.</w:t>
      </w:r>
    </w:p>
    <w:p w14:paraId="5587BBD3" w14:textId="77777777" w:rsidR="003B1939" w:rsidRPr="002F2B61" w:rsidRDefault="003B1939" w:rsidP="00741151">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58"/>
        <w:gridCol w:w="3958"/>
      </w:tblGrid>
      <w:tr w:rsidR="00266216" w:rsidRPr="00175533" w14:paraId="59A73423" w14:textId="77777777" w:rsidTr="00F1725D">
        <w:trPr>
          <w:trHeight w:val="1942"/>
        </w:trPr>
        <w:tc>
          <w:tcPr>
            <w:tcW w:w="2500" w:type="pct"/>
            <w:shd w:val="clear" w:color="auto" w:fill="auto"/>
          </w:tcPr>
          <w:p w14:paraId="09F309F8" w14:textId="77777777" w:rsidR="00266216" w:rsidRPr="00175533" w:rsidRDefault="00266216" w:rsidP="00266216">
            <w:pPr>
              <w:pStyle w:val="Heading3"/>
            </w:pPr>
            <w:r w:rsidRPr="00175533">
              <w:t xml:space="preserve">Anika is always </w:t>
            </w:r>
            <w:r w:rsidRPr="00175533">
              <w:br/>
              <w:t>late to class</w:t>
            </w:r>
          </w:p>
        </w:tc>
        <w:tc>
          <w:tcPr>
            <w:tcW w:w="2500" w:type="pct"/>
            <w:shd w:val="clear" w:color="auto" w:fill="auto"/>
          </w:tcPr>
          <w:p w14:paraId="4BD230CE" w14:textId="16F6EFBF" w:rsidR="00266216" w:rsidRPr="00175533" w:rsidRDefault="00975DE1" w:rsidP="00266216">
            <w:pPr>
              <w:pStyle w:val="Heading3"/>
            </w:pPr>
            <w:r>
              <w:t>Cody</w:t>
            </w:r>
            <w:r w:rsidR="00266216" w:rsidRPr="00175533">
              <w:t xml:space="preserve"> never has </w:t>
            </w:r>
            <w:r w:rsidR="00266216" w:rsidRPr="00175533">
              <w:br/>
              <w:t>the right equipment</w:t>
            </w:r>
          </w:p>
        </w:tc>
      </w:tr>
      <w:tr w:rsidR="00266216" w:rsidRPr="00175533" w14:paraId="496B1E27" w14:textId="77777777" w:rsidTr="00F1725D">
        <w:trPr>
          <w:trHeight w:val="1942"/>
        </w:trPr>
        <w:tc>
          <w:tcPr>
            <w:tcW w:w="2500" w:type="pct"/>
            <w:shd w:val="clear" w:color="auto" w:fill="auto"/>
          </w:tcPr>
          <w:p w14:paraId="7E8812BB" w14:textId="77777777" w:rsidR="00266216" w:rsidRPr="00175533" w:rsidRDefault="00266216" w:rsidP="00266216">
            <w:pPr>
              <w:pStyle w:val="Heading3"/>
            </w:pPr>
            <w:r w:rsidRPr="00175533">
              <w:t xml:space="preserve">Mei finds it difficult </w:t>
            </w:r>
            <w:r w:rsidRPr="00175533">
              <w:br/>
              <w:t>to make friends</w:t>
            </w:r>
          </w:p>
        </w:tc>
        <w:tc>
          <w:tcPr>
            <w:tcW w:w="2500" w:type="pct"/>
            <w:shd w:val="clear" w:color="auto" w:fill="auto"/>
          </w:tcPr>
          <w:p w14:paraId="45437EFA" w14:textId="43A2D618" w:rsidR="00266216" w:rsidRPr="00175533" w:rsidRDefault="00975DE1" w:rsidP="00266216">
            <w:pPr>
              <w:pStyle w:val="Heading3"/>
            </w:pPr>
            <w:r>
              <w:t>Sai</w:t>
            </w:r>
            <w:r w:rsidR="00266216" w:rsidRPr="00175533">
              <w:t xml:space="preserve"> finds it hard to manage homework</w:t>
            </w:r>
          </w:p>
        </w:tc>
      </w:tr>
    </w:tbl>
    <w:p w14:paraId="79282227" w14:textId="77777777" w:rsidR="003B1939" w:rsidRPr="002F2B61" w:rsidRDefault="003B1939" w:rsidP="00C03202"/>
    <w:p w14:paraId="13B33778" w14:textId="77777777" w:rsidR="003B1939" w:rsidRPr="002F2B61" w:rsidRDefault="003B1939" w:rsidP="00BC6101">
      <w:pPr>
        <w:pStyle w:val="Heading2"/>
      </w:pPr>
      <w:r w:rsidRPr="002F2B61">
        <w:t>Getting help</w:t>
      </w:r>
    </w:p>
    <w:p w14:paraId="5D63AF76" w14:textId="77777777" w:rsidR="003B1939" w:rsidRPr="002F2B61" w:rsidRDefault="003B1939" w:rsidP="00BC6101">
      <w:pPr>
        <w:pStyle w:val="normalbullets"/>
      </w:pPr>
      <w:r w:rsidRPr="002F2B61">
        <w:t xml:space="preserve">Draw a line from the problem to the person who you would talk to. </w:t>
      </w:r>
    </w:p>
    <w:p w14:paraId="544F3CE6" w14:textId="77777777" w:rsidR="003B1939" w:rsidRPr="002F2B61" w:rsidRDefault="003B1939" w:rsidP="00BC6101">
      <w:pPr>
        <w:pStyle w:val="normalbullets"/>
      </w:pPr>
      <w:r w:rsidRPr="002F2B61">
        <w:t>With a partner, choose one problem and role play asking for help.</w:t>
      </w:r>
    </w:p>
    <w:p w14:paraId="7EE02722" w14:textId="77777777" w:rsidR="003B1939" w:rsidRPr="002F2B61" w:rsidRDefault="003B1939" w:rsidP="00C03202"/>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78"/>
        <w:gridCol w:w="972"/>
        <w:gridCol w:w="1666"/>
      </w:tblGrid>
      <w:tr w:rsidR="00BC6101" w:rsidRPr="00175533" w14:paraId="10390D4B" w14:textId="77777777" w:rsidTr="00F1725D">
        <w:trPr>
          <w:trHeight w:val="138"/>
        </w:trPr>
        <w:tc>
          <w:tcPr>
            <w:tcW w:w="3334" w:type="pct"/>
            <w:tcBorders>
              <w:top w:val="nil"/>
              <w:right w:val="single" w:sz="4" w:space="0" w:color="D9D9D9" w:themeColor="background1" w:themeShade="D9"/>
            </w:tcBorders>
            <w:shd w:val="clear" w:color="auto" w:fill="auto"/>
            <w:vAlign w:val="bottom"/>
          </w:tcPr>
          <w:p w14:paraId="417D8F3A" w14:textId="77777777" w:rsidR="00BC6101" w:rsidRPr="00175533" w:rsidRDefault="00BC6101" w:rsidP="00BC6101">
            <w:pPr>
              <w:pStyle w:val="Heading3"/>
            </w:pPr>
            <w:r w:rsidRPr="00175533">
              <w:t>Problem</w:t>
            </w:r>
          </w:p>
        </w:tc>
        <w:tc>
          <w:tcPr>
            <w:tcW w:w="614" w:type="pct"/>
            <w:tcBorders>
              <w:top w:val="nil"/>
              <w:left w:val="single" w:sz="4" w:space="0" w:color="D9D9D9" w:themeColor="background1" w:themeShade="D9"/>
              <w:bottom w:val="nil"/>
              <w:right w:val="single" w:sz="4" w:space="0" w:color="D9D9D9" w:themeColor="background1" w:themeShade="D9"/>
            </w:tcBorders>
          </w:tcPr>
          <w:p w14:paraId="08EC6C74" w14:textId="77777777" w:rsidR="00BC6101" w:rsidRPr="00175533" w:rsidRDefault="00BC6101" w:rsidP="00BC6101">
            <w:pPr>
              <w:pStyle w:val="Heading3"/>
            </w:pPr>
          </w:p>
        </w:tc>
        <w:tc>
          <w:tcPr>
            <w:tcW w:w="1052" w:type="pct"/>
            <w:tcBorders>
              <w:top w:val="nil"/>
              <w:left w:val="single" w:sz="4" w:space="0" w:color="D9D9D9" w:themeColor="background1" w:themeShade="D9"/>
            </w:tcBorders>
            <w:shd w:val="clear" w:color="auto" w:fill="auto"/>
            <w:vAlign w:val="bottom"/>
          </w:tcPr>
          <w:p w14:paraId="71096372" w14:textId="77777777" w:rsidR="00BC6101" w:rsidRPr="00175533" w:rsidRDefault="00BC6101" w:rsidP="00BC6101">
            <w:pPr>
              <w:pStyle w:val="Heading3"/>
            </w:pPr>
            <w:r w:rsidRPr="00175533">
              <w:t>Person</w:t>
            </w:r>
          </w:p>
        </w:tc>
      </w:tr>
      <w:tr w:rsidR="00BC6101" w:rsidRPr="00175533" w14:paraId="41687FC1" w14:textId="77777777" w:rsidTr="00F1725D">
        <w:trPr>
          <w:trHeight w:val="964"/>
        </w:trPr>
        <w:tc>
          <w:tcPr>
            <w:tcW w:w="3334" w:type="pct"/>
            <w:shd w:val="clear" w:color="auto" w:fill="auto"/>
            <w:vAlign w:val="center"/>
          </w:tcPr>
          <w:p w14:paraId="77BFB9E7" w14:textId="77777777" w:rsidR="00BC6101" w:rsidRPr="00175533" w:rsidRDefault="00BC6101" w:rsidP="00556992">
            <w:r w:rsidRPr="00175533">
              <w:t xml:space="preserve">You'd like a </w:t>
            </w:r>
            <w:r>
              <w:t>study buddy</w:t>
            </w:r>
            <w:r w:rsidRPr="00175533">
              <w:t xml:space="preserve"> to help you with science</w:t>
            </w:r>
          </w:p>
        </w:tc>
        <w:tc>
          <w:tcPr>
            <w:tcW w:w="614" w:type="pct"/>
            <w:tcBorders>
              <w:top w:val="nil"/>
              <w:bottom w:val="nil"/>
            </w:tcBorders>
          </w:tcPr>
          <w:p w14:paraId="114BD3F3" w14:textId="77777777" w:rsidR="00BC6101" w:rsidRDefault="00BC6101" w:rsidP="00556992"/>
        </w:tc>
        <w:tc>
          <w:tcPr>
            <w:tcW w:w="1052" w:type="pct"/>
            <w:shd w:val="clear" w:color="auto" w:fill="auto"/>
            <w:vAlign w:val="center"/>
          </w:tcPr>
          <w:p w14:paraId="250EBCAA" w14:textId="77777777" w:rsidR="00BC6101" w:rsidRPr="00175533" w:rsidRDefault="00BC6101" w:rsidP="00556992">
            <w:r>
              <w:t>C</w:t>
            </w:r>
            <w:r w:rsidRPr="00175533">
              <w:t>ounsellor</w:t>
            </w:r>
          </w:p>
        </w:tc>
      </w:tr>
      <w:tr w:rsidR="00BC6101" w:rsidRPr="00175533" w14:paraId="358F9DDC" w14:textId="77777777" w:rsidTr="00F1725D">
        <w:trPr>
          <w:trHeight w:val="964"/>
        </w:trPr>
        <w:tc>
          <w:tcPr>
            <w:tcW w:w="3334" w:type="pct"/>
            <w:shd w:val="clear" w:color="auto" w:fill="auto"/>
            <w:vAlign w:val="center"/>
          </w:tcPr>
          <w:p w14:paraId="60F9D937" w14:textId="77777777" w:rsidR="00BC6101" w:rsidRPr="00175533" w:rsidRDefault="00BC6101" w:rsidP="00556992">
            <w:r w:rsidRPr="00175533">
              <w:t>You can't find the information you need for a project</w:t>
            </w:r>
          </w:p>
        </w:tc>
        <w:tc>
          <w:tcPr>
            <w:tcW w:w="614" w:type="pct"/>
            <w:tcBorders>
              <w:top w:val="nil"/>
              <w:bottom w:val="nil"/>
            </w:tcBorders>
          </w:tcPr>
          <w:p w14:paraId="6C0F0578" w14:textId="77777777" w:rsidR="00BC6101" w:rsidRDefault="00BC6101" w:rsidP="00556992"/>
        </w:tc>
        <w:tc>
          <w:tcPr>
            <w:tcW w:w="1052" w:type="pct"/>
            <w:shd w:val="clear" w:color="auto" w:fill="auto"/>
            <w:vAlign w:val="center"/>
          </w:tcPr>
          <w:p w14:paraId="1751BB6A" w14:textId="77777777" w:rsidR="00BC6101" w:rsidRPr="00175533" w:rsidRDefault="00BC6101" w:rsidP="00556992">
            <w:r>
              <w:t>Y</w:t>
            </w:r>
            <w:r w:rsidRPr="00175533">
              <w:t>ear dean</w:t>
            </w:r>
          </w:p>
        </w:tc>
      </w:tr>
      <w:tr w:rsidR="00BC6101" w:rsidRPr="00175533" w14:paraId="6F1892F0" w14:textId="77777777" w:rsidTr="00F1725D">
        <w:trPr>
          <w:trHeight w:val="964"/>
        </w:trPr>
        <w:tc>
          <w:tcPr>
            <w:tcW w:w="3334" w:type="pct"/>
            <w:shd w:val="clear" w:color="auto" w:fill="auto"/>
            <w:vAlign w:val="center"/>
          </w:tcPr>
          <w:p w14:paraId="61A7DE48" w14:textId="77777777" w:rsidR="00BC6101" w:rsidRPr="00175533" w:rsidRDefault="00BC6101" w:rsidP="00556992">
            <w:r w:rsidRPr="00175533">
              <w:t>You forgot to bring</w:t>
            </w:r>
            <w:r>
              <w:t xml:space="preserve"> money for the Y</w:t>
            </w:r>
            <w:r w:rsidRPr="00175533">
              <w:t>ear 9 camp</w:t>
            </w:r>
          </w:p>
        </w:tc>
        <w:tc>
          <w:tcPr>
            <w:tcW w:w="614" w:type="pct"/>
            <w:tcBorders>
              <w:top w:val="nil"/>
              <w:bottom w:val="nil"/>
            </w:tcBorders>
          </w:tcPr>
          <w:p w14:paraId="00075670" w14:textId="77777777" w:rsidR="00BC6101" w:rsidRDefault="00BC6101" w:rsidP="00556992"/>
        </w:tc>
        <w:tc>
          <w:tcPr>
            <w:tcW w:w="1052" w:type="pct"/>
            <w:shd w:val="clear" w:color="auto" w:fill="auto"/>
            <w:vAlign w:val="center"/>
          </w:tcPr>
          <w:p w14:paraId="348BB7D7" w14:textId="77777777" w:rsidR="00BC6101" w:rsidRPr="00175533" w:rsidRDefault="00BC6101" w:rsidP="00556992">
            <w:r>
              <w:t>L</w:t>
            </w:r>
            <w:r w:rsidRPr="00175533">
              <w:t>ibrarian</w:t>
            </w:r>
          </w:p>
        </w:tc>
      </w:tr>
      <w:tr w:rsidR="00BC6101" w:rsidRPr="00175533" w14:paraId="65D910B0" w14:textId="77777777" w:rsidTr="00F1725D">
        <w:trPr>
          <w:trHeight w:val="964"/>
        </w:trPr>
        <w:tc>
          <w:tcPr>
            <w:tcW w:w="3334" w:type="pct"/>
            <w:shd w:val="clear" w:color="auto" w:fill="auto"/>
            <w:vAlign w:val="center"/>
          </w:tcPr>
          <w:p w14:paraId="1CC9F4E1" w14:textId="77777777" w:rsidR="00BC6101" w:rsidRPr="00175533" w:rsidRDefault="00BC6101" w:rsidP="00556992">
            <w:r w:rsidRPr="00175533">
              <w:t>Yo</w:t>
            </w:r>
            <w:r>
              <w:t>u've lost your student bus pass</w:t>
            </w:r>
          </w:p>
        </w:tc>
        <w:tc>
          <w:tcPr>
            <w:tcW w:w="614" w:type="pct"/>
            <w:tcBorders>
              <w:top w:val="nil"/>
              <w:bottom w:val="nil"/>
            </w:tcBorders>
          </w:tcPr>
          <w:p w14:paraId="0AC4209A" w14:textId="77777777" w:rsidR="00BC6101" w:rsidRDefault="00BC6101" w:rsidP="00556992"/>
        </w:tc>
        <w:tc>
          <w:tcPr>
            <w:tcW w:w="1052" w:type="pct"/>
            <w:shd w:val="clear" w:color="auto" w:fill="auto"/>
            <w:vAlign w:val="center"/>
          </w:tcPr>
          <w:p w14:paraId="212364A7" w14:textId="77777777" w:rsidR="00BC6101" w:rsidRPr="00175533" w:rsidRDefault="00BC6101" w:rsidP="00556992">
            <w:r>
              <w:t>S</w:t>
            </w:r>
            <w:r w:rsidRPr="00175533">
              <w:t>ubject teacher</w:t>
            </w:r>
          </w:p>
        </w:tc>
      </w:tr>
      <w:tr w:rsidR="00BC6101" w:rsidRPr="00175533" w14:paraId="4BB6589A" w14:textId="77777777" w:rsidTr="00F1725D">
        <w:trPr>
          <w:trHeight w:val="964"/>
        </w:trPr>
        <w:tc>
          <w:tcPr>
            <w:tcW w:w="3334" w:type="pct"/>
            <w:shd w:val="clear" w:color="auto" w:fill="auto"/>
            <w:vAlign w:val="center"/>
          </w:tcPr>
          <w:p w14:paraId="53622EB7" w14:textId="77777777" w:rsidR="00BC6101" w:rsidRPr="00175533" w:rsidRDefault="00BC6101" w:rsidP="00556992">
            <w:r w:rsidRPr="00175533">
              <w:t>You're having a few problems at home</w:t>
            </w:r>
          </w:p>
        </w:tc>
        <w:tc>
          <w:tcPr>
            <w:tcW w:w="614" w:type="pct"/>
            <w:tcBorders>
              <w:top w:val="nil"/>
              <w:bottom w:val="nil"/>
            </w:tcBorders>
          </w:tcPr>
          <w:p w14:paraId="78A70934" w14:textId="77777777" w:rsidR="00BC6101" w:rsidRDefault="00BC6101" w:rsidP="00556992"/>
        </w:tc>
        <w:tc>
          <w:tcPr>
            <w:tcW w:w="1052" w:type="pct"/>
            <w:shd w:val="clear" w:color="auto" w:fill="auto"/>
            <w:vAlign w:val="center"/>
          </w:tcPr>
          <w:p w14:paraId="3B191138" w14:textId="77777777" w:rsidR="00BC6101" w:rsidRPr="00175533" w:rsidRDefault="00BC6101" w:rsidP="00556992">
            <w:r>
              <w:t>O</w:t>
            </w:r>
            <w:r w:rsidRPr="00175533">
              <w:t>ffice staff</w:t>
            </w:r>
          </w:p>
        </w:tc>
      </w:tr>
    </w:tbl>
    <w:p w14:paraId="6F7B6910" w14:textId="29CCCE00" w:rsidR="003B1939" w:rsidRPr="002F2B61" w:rsidRDefault="003B1939" w:rsidP="00C03202"/>
    <w:p w14:paraId="6C7A6DA4" w14:textId="148C7B05" w:rsidR="003B1939" w:rsidRPr="002F2B61" w:rsidRDefault="003B1939" w:rsidP="00E15661">
      <w:pPr>
        <w:pStyle w:val="Heading1"/>
      </w:pPr>
      <w:bookmarkStart w:id="37" w:name="_Toc520984171"/>
      <w:r w:rsidRPr="002F2B61">
        <w:lastRenderedPageBreak/>
        <w:t>A personal statement</w:t>
      </w:r>
      <w:bookmarkEnd w:id="37"/>
    </w:p>
    <w:p w14:paraId="2FCD1CE6" w14:textId="77777777" w:rsidR="003B1939" w:rsidRPr="002F2B61" w:rsidRDefault="003B1939" w:rsidP="00C03202">
      <w:r w:rsidRPr="002F2B61">
        <w:t xml:space="preserve">Your next school will want to know something about you. </w:t>
      </w:r>
    </w:p>
    <w:p w14:paraId="6ADA61D1" w14:textId="14E548B3" w:rsidR="003B1939" w:rsidRPr="002F2B61" w:rsidRDefault="003B1939" w:rsidP="00E15661">
      <w:pPr>
        <w:pStyle w:val="normalbullets"/>
      </w:pPr>
      <w:r w:rsidRPr="002F2B61">
        <w:t xml:space="preserve">Look at the notes Noah made for a personal statement about himself. </w:t>
      </w:r>
    </w:p>
    <w:p w14:paraId="56E78CF4" w14:textId="268471EF" w:rsidR="003B1939" w:rsidRPr="002F2B61" w:rsidRDefault="00E15661" w:rsidP="00E15661">
      <w:pPr>
        <w:tabs>
          <w:tab w:val="left" w:pos="1870"/>
        </w:tabs>
      </w:pPr>
      <w:r>
        <w:tab/>
      </w:r>
    </w:p>
    <w:p w14:paraId="0C175A90" w14:textId="77777777" w:rsidR="003B1939" w:rsidRPr="002F2B61" w:rsidRDefault="003B1939" w:rsidP="00E15661">
      <w:pPr>
        <w:pStyle w:val="Heading3"/>
      </w:pPr>
      <w:r w:rsidRPr="002F2B61">
        <w:t>How I think I've been getting on generally in school</w:t>
      </w:r>
    </w:p>
    <w:p w14:paraId="76FA0BB1" w14:textId="3E5947D8" w:rsidR="003B1939" w:rsidRPr="002F2B61" w:rsidRDefault="003B1939" w:rsidP="00E15661">
      <w:pPr>
        <w:pStyle w:val="normalbullets"/>
      </w:pPr>
      <w:r w:rsidRPr="002F2B61">
        <w:t>My effort grades have gone up</w:t>
      </w:r>
    </w:p>
    <w:p w14:paraId="719F8D25" w14:textId="14AF355A" w:rsidR="003B1939" w:rsidRPr="002F2B61" w:rsidRDefault="00E15661" w:rsidP="00E15661">
      <w:pPr>
        <w:pStyle w:val="normalbullets"/>
      </w:pPr>
      <w:r>
        <w:t>I’</w:t>
      </w:r>
      <w:r w:rsidR="003B1939" w:rsidRPr="002F2B61">
        <w:t>ve made new friends this year</w:t>
      </w:r>
    </w:p>
    <w:p w14:paraId="10F6AA6C" w14:textId="31362675" w:rsidR="003B1939" w:rsidRPr="002F2B61" w:rsidRDefault="003B1939" w:rsidP="00E15661">
      <w:pPr>
        <w:pStyle w:val="normalbullets"/>
      </w:pPr>
      <w:r w:rsidRPr="002F2B61">
        <w:t>I'm playing in two great sports teams</w:t>
      </w:r>
    </w:p>
    <w:p w14:paraId="61F4ACF3" w14:textId="77777777" w:rsidR="003B1939" w:rsidRPr="002F2B61" w:rsidRDefault="003B1939" w:rsidP="00C03202"/>
    <w:p w14:paraId="029BDD91" w14:textId="77777777" w:rsidR="003B1939" w:rsidRPr="002F2B61" w:rsidRDefault="003B1939" w:rsidP="00E15661">
      <w:pPr>
        <w:pStyle w:val="Heading3"/>
      </w:pPr>
      <w:r w:rsidRPr="002F2B61">
        <w:t>The subjects I feel happiest with and why</w:t>
      </w:r>
    </w:p>
    <w:p w14:paraId="308FBDBF" w14:textId="6B96EBDD" w:rsidR="003B1939" w:rsidRPr="002F2B61" w:rsidRDefault="003B1939" w:rsidP="00E15661">
      <w:pPr>
        <w:pStyle w:val="normalbullets"/>
      </w:pPr>
      <w:r w:rsidRPr="002F2B61">
        <w:t>I like technology because I get to work out how to do things</w:t>
      </w:r>
    </w:p>
    <w:p w14:paraId="156F1977" w14:textId="0ACCA33B" w:rsidR="003B1939" w:rsidRPr="002F2B61" w:rsidRDefault="003B1939" w:rsidP="00E15661">
      <w:pPr>
        <w:pStyle w:val="normalbullets"/>
      </w:pPr>
      <w:r w:rsidRPr="002F2B61">
        <w:t>I'm OK at maths and know it's important for lots of jobs</w:t>
      </w:r>
    </w:p>
    <w:p w14:paraId="6230A2E0" w14:textId="77777777" w:rsidR="003B1939" w:rsidRPr="002F2B61" w:rsidRDefault="003B1939" w:rsidP="00C03202"/>
    <w:p w14:paraId="7EE55180" w14:textId="77777777" w:rsidR="003B1939" w:rsidRPr="002F2B61" w:rsidRDefault="003B1939" w:rsidP="00E15661">
      <w:pPr>
        <w:pStyle w:val="Heading3"/>
      </w:pPr>
      <w:r w:rsidRPr="002F2B61">
        <w:t>The areas I know I can improve or work harder in</w:t>
      </w:r>
    </w:p>
    <w:p w14:paraId="3E748B71" w14:textId="52ACA05B" w:rsidR="003B1939" w:rsidRPr="002F2B61" w:rsidRDefault="003B1939" w:rsidP="00E15661">
      <w:pPr>
        <w:pStyle w:val="normalbullets"/>
      </w:pPr>
      <w:r w:rsidRPr="002F2B61">
        <w:t>I need to read more and check my spelling when I write</w:t>
      </w:r>
    </w:p>
    <w:p w14:paraId="18165647" w14:textId="1F58844A" w:rsidR="003B1939" w:rsidRPr="002F2B61" w:rsidRDefault="003B1939" w:rsidP="00E15661">
      <w:pPr>
        <w:pStyle w:val="normalbullets"/>
      </w:pPr>
      <w:r w:rsidRPr="002F2B61">
        <w:t>I need to ask for help earlier when there is something I don't understand</w:t>
      </w:r>
    </w:p>
    <w:p w14:paraId="2BF8AEAC" w14:textId="77777777" w:rsidR="003B1939" w:rsidRPr="002F2B61" w:rsidRDefault="003B1939" w:rsidP="00C03202"/>
    <w:p w14:paraId="7E51BDE5" w14:textId="77777777" w:rsidR="003B1939" w:rsidRPr="002F2B61" w:rsidRDefault="003B1939" w:rsidP="00E15661">
      <w:pPr>
        <w:pStyle w:val="Heading3"/>
      </w:pPr>
      <w:r w:rsidRPr="002F2B61">
        <w:t>Things I like doing in my spare time</w:t>
      </w:r>
    </w:p>
    <w:p w14:paraId="20EEE9FD" w14:textId="6C3306A7" w:rsidR="003B1939" w:rsidRPr="002F2B61" w:rsidRDefault="003B1939" w:rsidP="00E15661">
      <w:pPr>
        <w:pStyle w:val="normalbullets"/>
      </w:pPr>
      <w:r w:rsidRPr="002F2B61">
        <w:t>I have a band with some friends and we practise regularly</w:t>
      </w:r>
    </w:p>
    <w:p w14:paraId="089342B0" w14:textId="341E5AD4" w:rsidR="003B1939" w:rsidRPr="002F2B61" w:rsidRDefault="003B1939" w:rsidP="00E15661">
      <w:pPr>
        <w:pStyle w:val="normalbullets"/>
      </w:pPr>
      <w:r w:rsidRPr="002F2B61">
        <w:t>Looking after my dog</w:t>
      </w:r>
    </w:p>
    <w:p w14:paraId="1472211F" w14:textId="13CD36DB" w:rsidR="003B1939" w:rsidRPr="002F2B61" w:rsidRDefault="003B1939" w:rsidP="00E15661">
      <w:pPr>
        <w:pStyle w:val="normalbullets"/>
      </w:pPr>
      <w:r w:rsidRPr="002F2B61">
        <w:t>Getting my cousins together to go fishing</w:t>
      </w:r>
    </w:p>
    <w:p w14:paraId="796D6B2A" w14:textId="77777777" w:rsidR="003B1939" w:rsidRPr="002F2B61" w:rsidRDefault="003B1939" w:rsidP="00C03202"/>
    <w:p w14:paraId="75B52058" w14:textId="77777777" w:rsidR="003B1939" w:rsidRPr="002F2B61" w:rsidRDefault="003B1939" w:rsidP="00E15661">
      <w:pPr>
        <w:pStyle w:val="Heading3"/>
      </w:pPr>
      <w:r w:rsidRPr="002F2B61">
        <w:t>What I'd like to achieve in the next two years</w:t>
      </w:r>
    </w:p>
    <w:p w14:paraId="40A6B400" w14:textId="134D2234" w:rsidR="003B1939" w:rsidRPr="002F2B61" w:rsidRDefault="003B1939" w:rsidP="00E15661">
      <w:pPr>
        <w:pStyle w:val="normalbullets"/>
      </w:pPr>
      <w:r w:rsidRPr="002F2B61">
        <w:t>Learn more about computers and electronics</w:t>
      </w:r>
    </w:p>
    <w:p w14:paraId="56542A5B" w14:textId="7B45A12F" w:rsidR="003B1939" w:rsidRPr="002F2B61" w:rsidRDefault="003B1939" w:rsidP="00E15661">
      <w:pPr>
        <w:pStyle w:val="normalbullets"/>
      </w:pPr>
      <w:r w:rsidRPr="002F2B61">
        <w:t xml:space="preserve">Get a place in a great </w:t>
      </w:r>
      <w:r w:rsidR="00E15661">
        <w:t>ki-o-rahi</w:t>
      </w:r>
      <w:r w:rsidRPr="002F2B61">
        <w:t xml:space="preserve"> team</w:t>
      </w:r>
    </w:p>
    <w:p w14:paraId="75E9D466" w14:textId="77777777" w:rsidR="003B1939" w:rsidRPr="002F2B61" w:rsidRDefault="003B1939" w:rsidP="00C03202"/>
    <w:p w14:paraId="26864A1D" w14:textId="77777777" w:rsidR="003B1939" w:rsidRPr="002F2B61" w:rsidRDefault="003B1939" w:rsidP="00E15661">
      <w:pPr>
        <w:pStyle w:val="Heading3"/>
      </w:pPr>
      <w:r w:rsidRPr="002F2B61">
        <w:t>My longer term goals</w:t>
      </w:r>
    </w:p>
    <w:p w14:paraId="08D5F429" w14:textId="516E7A99" w:rsidR="003B1939" w:rsidRPr="002F2B61" w:rsidRDefault="003B1939" w:rsidP="00E15661">
      <w:pPr>
        <w:pStyle w:val="normalbullets"/>
      </w:pPr>
      <w:r w:rsidRPr="002F2B61">
        <w:t>Be someone who helps the world!</w:t>
      </w:r>
    </w:p>
    <w:p w14:paraId="13047029" w14:textId="4DFFE430" w:rsidR="003B1939" w:rsidRPr="002F2B61" w:rsidRDefault="003B1939" w:rsidP="00E15661">
      <w:pPr>
        <w:pStyle w:val="normalbullets"/>
      </w:pPr>
      <w:r w:rsidRPr="002F2B61">
        <w:t>Get a holiday job on a ski field</w:t>
      </w:r>
      <w:r w:rsidRPr="002F2B61">
        <w:tab/>
      </w:r>
    </w:p>
    <w:p w14:paraId="2C4F8F44" w14:textId="77777777" w:rsidR="003B1939" w:rsidRPr="002F2B61" w:rsidRDefault="003B1939" w:rsidP="00C03202"/>
    <w:p w14:paraId="0337EA4A" w14:textId="77777777" w:rsidR="003B1939" w:rsidRPr="002F2B61" w:rsidRDefault="003B1939" w:rsidP="00C03202">
      <w:r w:rsidRPr="002F2B61">
        <w:t xml:space="preserve"> </w:t>
      </w:r>
    </w:p>
    <w:p w14:paraId="39458E46" w14:textId="77777777" w:rsidR="00E15661" w:rsidRDefault="00E15661" w:rsidP="00C03202"/>
    <w:p w14:paraId="3C6FD332" w14:textId="77777777" w:rsidR="00E15661" w:rsidRDefault="00E15661" w:rsidP="00C03202"/>
    <w:p w14:paraId="2905EEBF" w14:textId="77777777" w:rsidR="00E15661" w:rsidRDefault="00E15661" w:rsidP="00C03202"/>
    <w:p w14:paraId="1323D068" w14:textId="77777777" w:rsidR="003B1939" w:rsidRPr="002F2B61" w:rsidRDefault="003B1939" w:rsidP="00E15661">
      <w:pPr>
        <w:pStyle w:val="Heading1"/>
      </w:pPr>
      <w:bookmarkStart w:id="38" w:name="_Toc520984172"/>
      <w:r w:rsidRPr="002F2B61">
        <w:lastRenderedPageBreak/>
        <w:t>My notes about me</w:t>
      </w:r>
      <w:bookmarkEnd w:id="38"/>
      <w:r w:rsidRPr="002F2B61">
        <w:tab/>
      </w:r>
    </w:p>
    <w:p w14:paraId="5FFEF01C" w14:textId="77777777" w:rsidR="003B1939" w:rsidRPr="002F2B61" w:rsidRDefault="003B1939" w:rsidP="00C03202">
      <w:r w:rsidRPr="002F2B61">
        <w:t xml:space="preserve">Now try it yourself. Use this page to note down your own ideas. </w:t>
      </w:r>
    </w:p>
    <w:p w14:paraId="524E5A35" w14:textId="77777777" w:rsidR="003B1939" w:rsidRPr="002F2B61" w:rsidRDefault="003B1939" w:rsidP="00015D03">
      <w:pPr>
        <w:pStyle w:val="Space"/>
      </w:pPr>
    </w:p>
    <w:tbl>
      <w:tblPr>
        <w:tblW w:w="5000" w:type="pct"/>
        <w:tblBorders>
          <w:bottom w:val="single" w:sz="4" w:space="0" w:color="D9D9D9" w:themeColor="background1" w:themeShade="D9"/>
          <w:insideH w:val="single" w:sz="4" w:space="0" w:color="D9D9D9" w:themeColor="background1" w:themeShade="D9"/>
          <w:insideV w:val="single" w:sz="4" w:space="0" w:color="D9D9D9" w:themeColor="background1" w:themeShade="D9"/>
        </w:tblBorders>
        <w:tblCellMar>
          <w:right w:w="0" w:type="dxa"/>
        </w:tblCellMar>
        <w:tblLook w:val="04A0" w:firstRow="1" w:lastRow="0" w:firstColumn="1" w:lastColumn="0" w:noHBand="0" w:noVBand="1"/>
      </w:tblPr>
      <w:tblGrid>
        <w:gridCol w:w="5709"/>
        <w:gridCol w:w="2207"/>
      </w:tblGrid>
      <w:tr w:rsidR="00556992" w:rsidRPr="00175533" w14:paraId="11F3E8C4" w14:textId="77777777" w:rsidTr="00011C95">
        <w:tc>
          <w:tcPr>
            <w:tcW w:w="3606" w:type="pct"/>
            <w:shd w:val="clear" w:color="auto" w:fill="auto"/>
          </w:tcPr>
          <w:p w14:paraId="67402AC6" w14:textId="6277BCB3" w:rsidR="00556992" w:rsidRPr="00175533" w:rsidRDefault="00556992" w:rsidP="00556992">
            <w:pPr>
              <w:pStyle w:val="Heading3"/>
            </w:pPr>
            <w:r w:rsidRPr="00175533">
              <w:t>How I've been getting on in school</w:t>
            </w:r>
          </w:p>
        </w:tc>
        <w:tc>
          <w:tcPr>
            <w:tcW w:w="1394" w:type="pct"/>
            <w:vMerge w:val="restart"/>
            <w:shd w:val="clear" w:color="auto" w:fill="auto"/>
          </w:tcPr>
          <w:p w14:paraId="23B5D688" w14:textId="3205A5F4" w:rsidR="00556992" w:rsidRPr="00175533" w:rsidRDefault="00556992" w:rsidP="007C2693">
            <w:r w:rsidRPr="00175533">
              <w:t xml:space="preserve">What progress have you made in your subjects, </w:t>
            </w:r>
            <w:r w:rsidR="007C2693" w:rsidRPr="00175533">
              <w:t>attendance</w:t>
            </w:r>
            <w:r w:rsidR="007C2693">
              <w:t>,</w:t>
            </w:r>
            <w:r w:rsidR="007C2693" w:rsidRPr="00175533">
              <w:t xml:space="preserve"> participation</w:t>
            </w:r>
            <w:r w:rsidR="007C2693">
              <w:t>,</w:t>
            </w:r>
            <w:r w:rsidR="007C2693" w:rsidRPr="007C2693">
              <w:rPr>
                <w:spacing w:val="-10"/>
              </w:rPr>
              <w:t xml:space="preserve"> </w:t>
            </w:r>
            <w:r w:rsidR="007C2693">
              <w:t>getting on with others,</w:t>
            </w:r>
            <w:r w:rsidRPr="00175533">
              <w:t xml:space="preserve"> </w:t>
            </w:r>
            <w:r w:rsidR="007C2693">
              <w:t xml:space="preserve">or </w:t>
            </w:r>
            <w:r w:rsidRPr="00175533">
              <w:t xml:space="preserve">organising yourself? </w:t>
            </w:r>
          </w:p>
        </w:tc>
      </w:tr>
      <w:tr w:rsidR="00556992" w:rsidRPr="00175533" w14:paraId="58026539" w14:textId="77777777" w:rsidTr="00011C95">
        <w:tc>
          <w:tcPr>
            <w:tcW w:w="3606" w:type="pct"/>
            <w:shd w:val="clear" w:color="auto" w:fill="auto"/>
          </w:tcPr>
          <w:p w14:paraId="55355402" w14:textId="77777777" w:rsidR="00556992" w:rsidRPr="00175533" w:rsidRDefault="00556992" w:rsidP="00556992">
            <w:pPr>
              <w:pStyle w:val="Heading3"/>
            </w:pPr>
          </w:p>
        </w:tc>
        <w:tc>
          <w:tcPr>
            <w:tcW w:w="1394" w:type="pct"/>
            <w:vMerge/>
            <w:shd w:val="clear" w:color="auto" w:fill="auto"/>
          </w:tcPr>
          <w:p w14:paraId="79E4C264" w14:textId="77777777" w:rsidR="00556992" w:rsidRPr="00175533" w:rsidRDefault="00556992" w:rsidP="00556992"/>
        </w:tc>
      </w:tr>
      <w:tr w:rsidR="00556992" w:rsidRPr="00175533" w14:paraId="130F6D92" w14:textId="77777777" w:rsidTr="00011C95">
        <w:tc>
          <w:tcPr>
            <w:tcW w:w="3606" w:type="pct"/>
            <w:shd w:val="clear" w:color="auto" w:fill="auto"/>
          </w:tcPr>
          <w:p w14:paraId="6EF20EF3" w14:textId="77777777" w:rsidR="00556992" w:rsidRPr="00175533" w:rsidRDefault="00556992" w:rsidP="00556992">
            <w:pPr>
              <w:pStyle w:val="Heading3"/>
            </w:pPr>
          </w:p>
        </w:tc>
        <w:tc>
          <w:tcPr>
            <w:tcW w:w="1394" w:type="pct"/>
            <w:vMerge/>
            <w:shd w:val="clear" w:color="auto" w:fill="auto"/>
          </w:tcPr>
          <w:p w14:paraId="573478E9" w14:textId="77777777" w:rsidR="00556992" w:rsidRPr="00175533" w:rsidRDefault="00556992" w:rsidP="00556992"/>
        </w:tc>
      </w:tr>
      <w:tr w:rsidR="00015D03" w:rsidRPr="00175533" w14:paraId="06C7C5AF" w14:textId="77777777" w:rsidTr="00011C95">
        <w:tc>
          <w:tcPr>
            <w:tcW w:w="3606" w:type="pct"/>
            <w:shd w:val="clear" w:color="auto" w:fill="auto"/>
          </w:tcPr>
          <w:p w14:paraId="6405A180" w14:textId="77777777" w:rsidR="00015D03" w:rsidRPr="00175533" w:rsidRDefault="00015D03" w:rsidP="00556992">
            <w:pPr>
              <w:pStyle w:val="Heading3"/>
            </w:pPr>
          </w:p>
        </w:tc>
        <w:tc>
          <w:tcPr>
            <w:tcW w:w="1394" w:type="pct"/>
            <w:vMerge/>
            <w:shd w:val="clear" w:color="auto" w:fill="auto"/>
          </w:tcPr>
          <w:p w14:paraId="47118929" w14:textId="77777777" w:rsidR="00015D03" w:rsidRPr="00175533" w:rsidRDefault="00015D03" w:rsidP="00556992"/>
        </w:tc>
      </w:tr>
      <w:tr w:rsidR="00556992" w:rsidRPr="00175533" w14:paraId="68A10841" w14:textId="77777777" w:rsidTr="00011C95">
        <w:tc>
          <w:tcPr>
            <w:tcW w:w="3606" w:type="pct"/>
            <w:shd w:val="clear" w:color="auto" w:fill="auto"/>
          </w:tcPr>
          <w:p w14:paraId="79926960" w14:textId="77777777" w:rsidR="00556992" w:rsidRPr="00175533" w:rsidRDefault="00556992" w:rsidP="00556992">
            <w:pPr>
              <w:pStyle w:val="Heading3"/>
            </w:pPr>
          </w:p>
        </w:tc>
        <w:tc>
          <w:tcPr>
            <w:tcW w:w="1394" w:type="pct"/>
            <w:vMerge/>
            <w:shd w:val="clear" w:color="auto" w:fill="auto"/>
          </w:tcPr>
          <w:p w14:paraId="00E191BF" w14:textId="77777777" w:rsidR="00556992" w:rsidRPr="00175533" w:rsidRDefault="00556992" w:rsidP="00556992"/>
        </w:tc>
      </w:tr>
      <w:tr w:rsidR="00556992" w:rsidRPr="00175533" w14:paraId="7D9E399D" w14:textId="77777777" w:rsidTr="00011C95">
        <w:tc>
          <w:tcPr>
            <w:tcW w:w="3606" w:type="pct"/>
            <w:shd w:val="clear" w:color="auto" w:fill="auto"/>
          </w:tcPr>
          <w:p w14:paraId="1BB30A0C" w14:textId="77777777" w:rsidR="00556992" w:rsidRPr="00175533" w:rsidRDefault="00556992" w:rsidP="00556992">
            <w:pPr>
              <w:pStyle w:val="Heading3"/>
            </w:pPr>
            <w:r w:rsidRPr="00175533">
              <w:t>The subjects I feel happiest with and why</w:t>
            </w:r>
          </w:p>
        </w:tc>
        <w:tc>
          <w:tcPr>
            <w:tcW w:w="1394" w:type="pct"/>
            <w:vMerge w:val="restart"/>
            <w:shd w:val="clear" w:color="auto" w:fill="auto"/>
          </w:tcPr>
          <w:p w14:paraId="3E953850" w14:textId="77777777" w:rsidR="00556992" w:rsidRPr="00175533" w:rsidRDefault="00556992" w:rsidP="00556992">
            <w:r w:rsidRPr="00175533">
              <w:t xml:space="preserve">What do you like most about school? What are your favourite subjects? </w:t>
            </w:r>
            <w:r w:rsidRPr="00175533">
              <w:br/>
              <w:t>Is there something you're proud of?</w:t>
            </w:r>
          </w:p>
        </w:tc>
      </w:tr>
      <w:tr w:rsidR="00556992" w:rsidRPr="00175533" w14:paraId="32F14AFB" w14:textId="77777777" w:rsidTr="00011C95">
        <w:tc>
          <w:tcPr>
            <w:tcW w:w="3606" w:type="pct"/>
            <w:shd w:val="clear" w:color="auto" w:fill="auto"/>
          </w:tcPr>
          <w:p w14:paraId="3A153319" w14:textId="77777777" w:rsidR="00556992" w:rsidRPr="00175533" w:rsidRDefault="00556992" w:rsidP="00556992">
            <w:pPr>
              <w:pStyle w:val="Heading3"/>
            </w:pPr>
          </w:p>
        </w:tc>
        <w:tc>
          <w:tcPr>
            <w:tcW w:w="1394" w:type="pct"/>
            <w:vMerge/>
            <w:shd w:val="clear" w:color="auto" w:fill="auto"/>
          </w:tcPr>
          <w:p w14:paraId="5A5611AF" w14:textId="77777777" w:rsidR="00556992" w:rsidRPr="00175533" w:rsidRDefault="00556992" w:rsidP="00556992"/>
        </w:tc>
      </w:tr>
      <w:tr w:rsidR="00556992" w:rsidRPr="00175533" w14:paraId="2F9C7A69" w14:textId="77777777" w:rsidTr="00011C95">
        <w:tc>
          <w:tcPr>
            <w:tcW w:w="3606" w:type="pct"/>
            <w:shd w:val="clear" w:color="auto" w:fill="auto"/>
          </w:tcPr>
          <w:p w14:paraId="6DD641F1" w14:textId="77777777" w:rsidR="00556992" w:rsidRPr="00175533" w:rsidRDefault="00556992" w:rsidP="00556992">
            <w:pPr>
              <w:pStyle w:val="Heading3"/>
            </w:pPr>
          </w:p>
        </w:tc>
        <w:tc>
          <w:tcPr>
            <w:tcW w:w="1394" w:type="pct"/>
            <w:vMerge/>
            <w:shd w:val="clear" w:color="auto" w:fill="auto"/>
          </w:tcPr>
          <w:p w14:paraId="4FACB4AF" w14:textId="77777777" w:rsidR="00556992" w:rsidRPr="00175533" w:rsidRDefault="00556992" w:rsidP="00556992"/>
        </w:tc>
      </w:tr>
      <w:tr w:rsidR="00556992" w:rsidRPr="00175533" w14:paraId="69D0E8C7" w14:textId="77777777" w:rsidTr="00011C95">
        <w:tc>
          <w:tcPr>
            <w:tcW w:w="3606" w:type="pct"/>
            <w:shd w:val="clear" w:color="auto" w:fill="auto"/>
          </w:tcPr>
          <w:p w14:paraId="2110EA02" w14:textId="77777777" w:rsidR="00556992" w:rsidRPr="00175533" w:rsidRDefault="00556992" w:rsidP="00556992">
            <w:pPr>
              <w:pStyle w:val="Heading3"/>
            </w:pPr>
          </w:p>
        </w:tc>
        <w:tc>
          <w:tcPr>
            <w:tcW w:w="1394" w:type="pct"/>
            <w:vMerge/>
            <w:shd w:val="clear" w:color="auto" w:fill="auto"/>
          </w:tcPr>
          <w:p w14:paraId="20EE1CBB" w14:textId="77777777" w:rsidR="00556992" w:rsidRPr="00175533" w:rsidRDefault="00556992" w:rsidP="00556992"/>
        </w:tc>
      </w:tr>
      <w:tr w:rsidR="00556992" w:rsidRPr="00175533" w14:paraId="3070D7C7" w14:textId="77777777" w:rsidTr="00011C95">
        <w:tc>
          <w:tcPr>
            <w:tcW w:w="3606" w:type="pct"/>
            <w:shd w:val="clear" w:color="auto" w:fill="auto"/>
          </w:tcPr>
          <w:p w14:paraId="0E7F1900" w14:textId="20DE5526" w:rsidR="00556992" w:rsidRPr="00175533" w:rsidRDefault="00556992" w:rsidP="00556992">
            <w:pPr>
              <w:pStyle w:val="Heading3"/>
            </w:pPr>
            <w:r>
              <w:t>Where</w:t>
            </w:r>
            <w:r w:rsidRPr="00175533">
              <w:t xml:space="preserve"> I kn</w:t>
            </w:r>
            <w:r>
              <w:t>ow I can improve or work harder</w:t>
            </w:r>
          </w:p>
        </w:tc>
        <w:tc>
          <w:tcPr>
            <w:tcW w:w="1394" w:type="pct"/>
            <w:vMerge w:val="restart"/>
            <w:shd w:val="clear" w:color="auto" w:fill="auto"/>
          </w:tcPr>
          <w:p w14:paraId="3CEECE65" w14:textId="77777777" w:rsidR="00556992" w:rsidRPr="00175533" w:rsidRDefault="00556992" w:rsidP="00556992">
            <w:r w:rsidRPr="00175533">
              <w:t xml:space="preserve">What actions can you take, what qualities or skills could you develop to help you do better? </w:t>
            </w:r>
          </w:p>
        </w:tc>
      </w:tr>
      <w:tr w:rsidR="00556992" w:rsidRPr="00175533" w14:paraId="39D18687" w14:textId="77777777" w:rsidTr="00011C95">
        <w:tc>
          <w:tcPr>
            <w:tcW w:w="3606" w:type="pct"/>
            <w:shd w:val="clear" w:color="auto" w:fill="auto"/>
          </w:tcPr>
          <w:p w14:paraId="7412B406" w14:textId="77777777" w:rsidR="00556992" w:rsidRPr="00175533" w:rsidRDefault="00556992" w:rsidP="00556992">
            <w:pPr>
              <w:pStyle w:val="Heading3"/>
            </w:pPr>
          </w:p>
        </w:tc>
        <w:tc>
          <w:tcPr>
            <w:tcW w:w="1394" w:type="pct"/>
            <w:vMerge/>
            <w:shd w:val="clear" w:color="auto" w:fill="auto"/>
          </w:tcPr>
          <w:p w14:paraId="0C913601" w14:textId="77777777" w:rsidR="00556992" w:rsidRPr="00175533" w:rsidRDefault="00556992" w:rsidP="00556992"/>
        </w:tc>
      </w:tr>
      <w:tr w:rsidR="00556992" w:rsidRPr="00175533" w14:paraId="7D86F28A" w14:textId="77777777" w:rsidTr="00011C95">
        <w:tc>
          <w:tcPr>
            <w:tcW w:w="3606" w:type="pct"/>
            <w:shd w:val="clear" w:color="auto" w:fill="auto"/>
          </w:tcPr>
          <w:p w14:paraId="3622AB6E" w14:textId="77777777" w:rsidR="00556992" w:rsidRPr="00175533" w:rsidRDefault="00556992" w:rsidP="00556992">
            <w:pPr>
              <w:pStyle w:val="Heading3"/>
            </w:pPr>
          </w:p>
        </w:tc>
        <w:tc>
          <w:tcPr>
            <w:tcW w:w="1394" w:type="pct"/>
            <w:vMerge/>
            <w:shd w:val="clear" w:color="auto" w:fill="auto"/>
          </w:tcPr>
          <w:p w14:paraId="6B177240" w14:textId="77777777" w:rsidR="00556992" w:rsidRPr="00175533" w:rsidRDefault="00556992" w:rsidP="00556992"/>
        </w:tc>
      </w:tr>
      <w:tr w:rsidR="00556992" w:rsidRPr="00175533" w14:paraId="553F6A63" w14:textId="77777777" w:rsidTr="00011C95">
        <w:tc>
          <w:tcPr>
            <w:tcW w:w="3606" w:type="pct"/>
            <w:shd w:val="clear" w:color="auto" w:fill="auto"/>
          </w:tcPr>
          <w:p w14:paraId="3D138A8C" w14:textId="77777777" w:rsidR="00556992" w:rsidRPr="00175533" w:rsidRDefault="00556992" w:rsidP="00556992">
            <w:pPr>
              <w:pStyle w:val="Heading3"/>
            </w:pPr>
          </w:p>
        </w:tc>
        <w:tc>
          <w:tcPr>
            <w:tcW w:w="1394" w:type="pct"/>
            <w:vMerge/>
            <w:shd w:val="clear" w:color="auto" w:fill="auto"/>
          </w:tcPr>
          <w:p w14:paraId="31B704C9" w14:textId="77777777" w:rsidR="00556992" w:rsidRPr="00175533" w:rsidRDefault="00556992" w:rsidP="00556992"/>
        </w:tc>
      </w:tr>
      <w:tr w:rsidR="00556992" w:rsidRPr="00175533" w14:paraId="29F3E535" w14:textId="77777777" w:rsidTr="00011C95">
        <w:tc>
          <w:tcPr>
            <w:tcW w:w="3606" w:type="pct"/>
            <w:shd w:val="clear" w:color="auto" w:fill="auto"/>
          </w:tcPr>
          <w:p w14:paraId="7CE129DC" w14:textId="77777777" w:rsidR="00556992" w:rsidRPr="00175533" w:rsidRDefault="00556992" w:rsidP="00556992">
            <w:pPr>
              <w:pStyle w:val="Heading3"/>
            </w:pPr>
            <w:r w:rsidRPr="00175533">
              <w:t>Things I like doing in my spare time</w:t>
            </w:r>
          </w:p>
        </w:tc>
        <w:tc>
          <w:tcPr>
            <w:tcW w:w="1394" w:type="pct"/>
            <w:vMerge w:val="restart"/>
            <w:shd w:val="clear" w:color="auto" w:fill="auto"/>
          </w:tcPr>
          <w:p w14:paraId="650FCB37" w14:textId="77777777" w:rsidR="00556992" w:rsidRPr="00175533" w:rsidRDefault="00556992" w:rsidP="00556992">
            <w:r w:rsidRPr="00175533">
              <w:t>What do you like doing in the evenings, weekends, and holidays? What skills or qualities do you use in your social life?</w:t>
            </w:r>
          </w:p>
        </w:tc>
      </w:tr>
      <w:tr w:rsidR="00556992" w:rsidRPr="00175533" w14:paraId="0816A4A3" w14:textId="77777777" w:rsidTr="00011C95">
        <w:tc>
          <w:tcPr>
            <w:tcW w:w="3606" w:type="pct"/>
            <w:shd w:val="clear" w:color="auto" w:fill="auto"/>
          </w:tcPr>
          <w:p w14:paraId="0CACEF22" w14:textId="77777777" w:rsidR="00556992" w:rsidRPr="00175533" w:rsidRDefault="00556992" w:rsidP="00556992">
            <w:pPr>
              <w:pStyle w:val="Heading3"/>
            </w:pPr>
          </w:p>
        </w:tc>
        <w:tc>
          <w:tcPr>
            <w:tcW w:w="1394" w:type="pct"/>
            <w:vMerge/>
            <w:shd w:val="clear" w:color="auto" w:fill="auto"/>
          </w:tcPr>
          <w:p w14:paraId="615EACC3" w14:textId="77777777" w:rsidR="00556992" w:rsidRPr="00175533" w:rsidRDefault="00556992" w:rsidP="00556992"/>
        </w:tc>
      </w:tr>
      <w:tr w:rsidR="00556992" w:rsidRPr="00175533" w14:paraId="25D7C069" w14:textId="77777777" w:rsidTr="00011C95">
        <w:tc>
          <w:tcPr>
            <w:tcW w:w="3606" w:type="pct"/>
            <w:shd w:val="clear" w:color="auto" w:fill="auto"/>
          </w:tcPr>
          <w:p w14:paraId="67B6B4FD" w14:textId="77777777" w:rsidR="00556992" w:rsidRPr="00175533" w:rsidRDefault="00556992" w:rsidP="00556992">
            <w:pPr>
              <w:pStyle w:val="Heading3"/>
            </w:pPr>
          </w:p>
        </w:tc>
        <w:tc>
          <w:tcPr>
            <w:tcW w:w="1394" w:type="pct"/>
            <w:vMerge/>
            <w:shd w:val="clear" w:color="auto" w:fill="auto"/>
          </w:tcPr>
          <w:p w14:paraId="674A3B74" w14:textId="77777777" w:rsidR="00556992" w:rsidRPr="00175533" w:rsidRDefault="00556992" w:rsidP="00556992"/>
        </w:tc>
      </w:tr>
      <w:tr w:rsidR="00556992" w:rsidRPr="00175533" w14:paraId="3B79E970" w14:textId="77777777" w:rsidTr="00011C95">
        <w:tc>
          <w:tcPr>
            <w:tcW w:w="3606" w:type="pct"/>
            <w:shd w:val="clear" w:color="auto" w:fill="auto"/>
          </w:tcPr>
          <w:p w14:paraId="582C1C8F" w14:textId="77777777" w:rsidR="00556992" w:rsidRPr="00175533" w:rsidRDefault="00556992" w:rsidP="00556992">
            <w:pPr>
              <w:pStyle w:val="Heading3"/>
            </w:pPr>
          </w:p>
        </w:tc>
        <w:tc>
          <w:tcPr>
            <w:tcW w:w="1394" w:type="pct"/>
            <w:vMerge/>
            <w:shd w:val="clear" w:color="auto" w:fill="auto"/>
          </w:tcPr>
          <w:p w14:paraId="2F506D32" w14:textId="77777777" w:rsidR="00556992" w:rsidRPr="00175533" w:rsidRDefault="00556992" w:rsidP="00556992"/>
        </w:tc>
      </w:tr>
      <w:tr w:rsidR="00556992" w:rsidRPr="00175533" w14:paraId="711A447E" w14:textId="77777777" w:rsidTr="00011C95">
        <w:tc>
          <w:tcPr>
            <w:tcW w:w="3606" w:type="pct"/>
            <w:shd w:val="clear" w:color="auto" w:fill="auto"/>
          </w:tcPr>
          <w:p w14:paraId="60FD4BDE" w14:textId="77777777" w:rsidR="00556992" w:rsidRPr="00175533" w:rsidRDefault="00556992" w:rsidP="00556992">
            <w:pPr>
              <w:pStyle w:val="Heading3"/>
            </w:pPr>
          </w:p>
        </w:tc>
        <w:tc>
          <w:tcPr>
            <w:tcW w:w="1394" w:type="pct"/>
            <w:vMerge/>
            <w:shd w:val="clear" w:color="auto" w:fill="auto"/>
          </w:tcPr>
          <w:p w14:paraId="705467AD" w14:textId="77777777" w:rsidR="00556992" w:rsidRPr="00175533" w:rsidRDefault="00556992" w:rsidP="00556992"/>
        </w:tc>
      </w:tr>
      <w:tr w:rsidR="00556992" w:rsidRPr="00175533" w14:paraId="54F6A663" w14:textId="77777777" w:rsidTr="00011C95">
        <w:tc>
          <w:tcPr>
            <w:tcW w:w="3606" w:type="pct"/>
            <w:shd w:val="clear" w:color="auto" w:fill="auto"/>
          </w:tcPr>
          <w:p w14:paraId="0346E34E" w14:textId="77777777" w:rsidR="00556992" w:rsidRPr="00175533" w:rsidRDefault="00556992" w:rsidP="00556992">
            <w:pPr>
              <w:pStyle w:val="Heading3"/>
            </w:pPr>
            <w:r w:rsidRPr="00175533">
              <w:t>What I'd like to achieve in the next two years</w:t>
            </w:r>
          </w:p>
        </w:tc>
        <w:tc>
          <w:tcPr>
            <w:tcW w:w="1394" w:type="pct"/>
            <w:vMerge w:val="restart"/>
            <w:shd w:val="clear" w:color="auto" w:fill="auto"/>
          </w:tcPr>
          <w:p w14:paraId="518ACD66" w14:textId="77777777" w:rsidR="00556992" w:rsidRPr="00175533" w:rsidRDefault="00556992" w:rsidP="00556992">
            <w:r w:rsidRPr="00175533">
              <w:t xml:space="preserve">What opportunities could there be for you at your next school and out of school? </w:t>
            </w:r>
          </w:p>
        </w:tc>
      </w:tr>
      <w:tr w:rsidR="00556992" w:rsidRPr="00175533" w14:paraId="6EB507E4" w14:textId="77777777" w:rsidTr="00011C95">
        <w:tc>
          <w:tcPr>
            <w:tcW w:w="3606" w:type="pct"/>
            <w:shd w:val="clear" w:color="auto" w:fill="auto"/>
          </w:tcPr>
          <w:p w14:paraId="1559F6C3" w14:textId="77777777" w:rsidR="00556992" w:rsidRPr="00175533" w:rsidRDefault="00556992" w:rsidP="00556992">
            <w:pPr>
              <w:pStyle w:val="Heading3"/>
            </w:pPr>
          </w:p>
        </w:tc>
        <w:tc>
          <w:tcPr>
            <w:tcW w:w="1394" w:type="pct"/>
            <w:vMerge/>
            <w:shd w:val="clear" w:color="auto" w:fill="auto"/>
          </w:tcPr>
          <w:p w14:paraId="375C65AA" w14:textId="77777777" w:rsidR="00556992" w:rsidRPr="00175533" w:rsidRDefault="00556992" w:rsidP="00556992"/>
        </w:tc>
      </w:tr>
      <w:tr w:rsidR="00556992" w:rsidRPr="00175533" w14:paraId="728C6340" w14:textId="77777777" w:rsidTr="00011C95">
        <w:tc>
          <w:tcPr>
            <w:tcW w:w="3606" w:type="pct"/>
            <w:shd w:val="clear" w:color="auto" w:fill="auto"/>
          </w:tcPr>
          <w:p w14:paraId="31FCAD91" w14:textId="77777777" w:rsidR="00556992" w:rsidRPr="00175533" w:rsidRDefault="00556992" w:rsidP="00556992">
            <w:pPr>
              <w:pStyle w:val="Heading3"/>
            </w:pPr>
          </w:p>
        </w:tc>
        <w:tc>
          <w:tcPr>
            <w:tcW w:w="1394" w:type="pct"/>
            <w:vMerge/>
            <w:shd w:val="clear" w:color="auto" w:fill="auto"/>
          </w:tcPr>
          <w:p w14:paraId="459B5157" w14:textId="77777777" w:rsidR="00556992" w:rsidRPr="00175533" w:rsidRDefault="00556992" w:rsidP="00556992"/>
        </w:tc>
      </w:tr>
      <w:tr w:rsidR="00556992" w:rsidRPr="00175533" w14:paraId="138F6098" w14:textId="77777777" w:rsidTr="00011C95">
        <w:tc>
          <w:tcPr>
            <w:tcW w:w="3606" w:type="pct"/>
            <w:shd w:val="clear" w:color="auto" w:fill="auto"/>
          </w:tcPr>
          <w:p w14:paraId="0EC876A1" w14:textId="77777777" w:rsidR="00556992" w:rsidRPr="00175533" w:rsidRDefault="00556992" w:rsidP="00556992">
            <w:pPr>
              <w:pStyle w:val="Heading3"/>
            </w:pPr>
          </w:p>
        </w:tc>
        <w:tc>
          <w:tcPr>
            <w:tcW w:w="1394" w:type="pct"/>
            <w:vMerge/>
            <w:shd w:val="clear" w:color="auto" w:fill="auto"/>
          </w:tcPr>
          <w:p w14:paraId="3B7BB303" w14:textId="77777777" w:rsidR="00556992" w:rsidRPr="00175533" w:rsidRDefault="00556992" w:rsidP="00556992"/>
        </w:tc>
      </w:tr>
      <w:tr w:rsidR="00556992" w:rsidRPr="00175533" w14:paraId="3416C1AB" w14:textId="77777777" w:rsidTr="00011C95">
        <w:tc>
          <w:tcPr>
            <w:tcW w:w="3606" w:type="pct"/>
            <w:shd w:val="clear" w:color="auto" w:fill="auto"/>
          </w:tcPr>
          <w:p w14:paraId="7E796D46" w14:textId="77777777" w:rsidR="00556992" w:rsidRPr="00175533" w:rsidRDefault="00556992" w:rsidP="00556992">
            <w:pPr>
              <w:pStyle w:val="Heading3"/>
            </w:pPr>
            <w:r w:rsidRPr="00175533">
              <w:t>My longer term goals</w:t>
            </w:r>
          </w:p>
        </w:tc>
        <w:tc>
          <w:tcPr>
            <w:tcW w:w="1394" w:type="pct"/>
            <w:vMerge w:val="restart"/>
            <w:shd w:val="clear" w:color="auto" w:fill="auto"/>
          </w:tcPr>
          <w:p w14:paraId="13621044" w14:textId="77777777" w:rsidR="00556992" w:rsidRPr="00175533" w:rsidRDefault="00556992" w:rsidP="00556992">
            <w:r w:rsidRPr="00175533">
              <w:t>What do you want to be doing later in life?</w:t>
            </w:r>
          </w:p>
        </w:tc>
      </w:tr>
      <w:tr w:rsidR="00556992" w:rsidRPr="00175533" w14:paraId="12F51500" w14:textId="77777777" w:rsidTr="00011C95">
        <w:tc>
          <w:tcPr>
            <w:tcW w:w="3606" w:type="pct"/>
            <w:shd w:val="clear" w:color="auto" w:fill="auto"/>
          </w:tcPr>
          <w:p w14:paraId="6810831A" w14:textId="77777777" w:rsidR="00556992" w:rsidRPr="00175533" w:rsidRDefault="00556992" w:rsidP="00556992">
            <w:pPr>
              <w:pStyle w:val="Heading3"/>
            </w:pPr>
          </w:p>
        </w:tc>
        <w:tc>
          <w:tcPr>
            <w:tcW w:w="1394" w:type="pct"/>
            <w:vMerge/>
            <w:shd w:val="clear" w:color="auto" w:fill="auto"/>
          </w:tcPr>
          <w:p w14:paraId="5C826F4F" w14:textId="77777777" w:rsidR="00556992" w:rsidRPr="00175533" w:rsidRDefault="00556992" w:rsidP="00556992"/>
        </w:tc>
      </w:tr>
      <w:tr w:rsidR="00556992" w:rsidRPr="00175533" w14:paraId="02ED1C8B" w14:textId="77777777" w:rsidTr="00011C95">
        <w:tc>
          <w:tcPr>
            <w:tcW w:w="3606" w:type="pct"/>
            <w:shd w:val="clear" w:color="auto" w:fill="auto"/>
          </w:tcPr>
          <w:p w14:paraId="5F3358AC" w14:textId="77777777" w:rsidR="00556992" w:rsidRPr="00175533" w:rsidRDefault="00556992" w:rsidP="00556992">
            <w:pPr>
              <w:pStyle w:val="Heading3"/>
            </w:pPr>
          </w:p>
        </w:tc>
        <w:tc>
          <w:tcPr>
            <w:tcW w:w="1394" w:type="pct"/>
            <w:vMerge/>
            <w:shd w:val="clear" w:color="auto" w:fill="auto"/>
          </w:tcPr>
          <w:p w14:paraId="4FDD96C0" w14:textId="77777777" w:rsidR="00556992" w:rsidRPr="00175533" w:rsidRDefault="00556992" w:rsidP="00556992"/>
        </w:tc>
      </w:tr>
    </w:tbl>
    <w:p w14:paraId="3F2A1938" w14:textId="77777777" w:rsidR="003B1939" w:rsidRPr="002F2B61" w:rsidRDefault="003B1939" w:rsidP="00C03202">
      <w:r w:rsidRPr="002F2B61">
        <w:lastRenderedPageBreak/>
        <w:tab/>
      </w:r>
    </w:p>
    <w:p w14:paraId="4D163E5A" w14:textId="77777777" w:rsidR="003B1939" w:rsidRPr="002F2B61" w:rsidRDefault="003B1939" w:rsidP="00C03202">
      <w:r w:rsidRPr="002F2B61">
        <w:tab/>
      </w:r>
    </w:p>
    <w:p w14:paraId="6962E7B2" w14:textId="77777777" w:rsidR="003B1939" w:rsidRPr="002F2B61" w:rsidRDefault="003B1939" w:rsidP="00C03202">
      <w:r w:rsidRPr="002F2B61">
        <w:tab/>
      </w:r>
    </w:p>
    <w:p w14:paraId="34FAE278" w14:textId="22DB5104" w:rsidR="003B1939" w:rsidRDefault="003B1939" w:rsidP="00C03202">
      <w:r w:rsidRPr="002F2B61">
        <w:t xml:space="preserve"> </w:t>
      </w:r>
    </w:p>
    <w:p w14:paraId="52BFC624" w14:textId="77777777" w:rsidR="00492D8C" w:rsidRPr="002F2B61" w:rsidRDefault="00492D8C" w:rsidP="00C03202"/>
    <w:p w14:paraId="22213C0E" w14:textId="77777777" w:rsidR="00492D8C" w:rsidRPr="002F2B61" w:rsidRDefault="00492D8C" w:rsidP="00C03202"/>
    <w:p w14:paraId="75D8E89E" w14:textId="77777777" w:rsidR="003B1939" w:rsidRPr="002F2B61" w:rsidRDefault="003B1939" w:rsidP="00C03202"/>
    <w:p w14:paraId="1D60F275" w14:textId="77777777" w:rsidR="003B1939" w:rsidRPr="002F2B61" w:rsidRDefault="003B1939" w:rsidP="00C03202"/>
    <w:p w14:paraId="2B422C20" w14:textId="77777777" w:rsidR="003B1939" w:rsidRPr="002F2B61" w:rsidRDefault="003B1939" w:rsidP="00C03202"/>
    <w:p w14:paraId="24A39541" w14:textId="77777777" w:rsidR="003B1939" w:rsidRPr="002F2B61" w:rsidRDefault="003B1939" w:rsidP="00C03202"/>
    <w:p w14:paraId="32A198FC" w14:textId="77777777" w:rsidR="003B1939" w:rsidRPr="002F2B61" w:rsidRDefault="003B1939" w:rsidP="00C03202"/>
    <w:p w14:paraId="7C76C220" w14:textId="77777777" w:rsidR="003B1939" w:rsidRPr="002F2B61" w:rsidRDefault="003B1939" w:rsidP="00C03202"/>
    <w:p w14:paraId="730249DF" w14:textId="77777777" w:rsidR="003B1939" w:rsidRPr="002F2B61" w:rsidRDefault="003B1939" w:rsidP="00C03202"/>
    <w:p w14:paraId="3705EA33" w14:textId="77777777" w:rsidR="00CC1BFD" w:rsidRDefault="00CC1BFD" w:rsidP="00CC1BFD">
      <w:pPr>
        <w:spacing w:after="60"/>
      </w:pPr>
    </w:p>
    <w:p w14:paraId="39D8E0C8" w14:textId="77777777" w:rsidR="003B1939" w:rsidRPr="002F2B61" w:rsidRDefault="003B1939" w:rsidP="00CC1BFD">
      <w:pPr>
        <w:spacing w:after="60"/>
      </w:pPr>
      <w:r w:rsidRPr="002F2B61">
        <w:t>TEC © August 2018</w:t>
      </w:r>
    </w:p>
    <w:p w14:paraId="50341A5E" w14:textId="77777777" w:rsidR="003B1939" w:rsidRPr="002F2B61" w:rsidRDefault="003B1939" w:rsidP="00CC1BFD">
      <w:pPr>
        <w:spacing w:after="60"/>
      </w:pPr>
      <w:r w:rsidRPr="002F2B61">
        <w:t>Published by</w:t>
      </w:r>
    </w:p>
    <w:p w14:paraId="79E46D73" w14:textId="77777777" w:rsidR="003B1939" w:rsidRPr="002F2B61" w:rsidRDefault="003B1939" w:rsidP="00CC1BFD">
      <w:pPr>
        <w:spacing w:after="60"/>
      </w:pPr>
      <w:r w:rsidRPr="002F2B61">
        <w:t>Tertiary Education Commission</w:t>
      </w:r>
    </w:p>
    <w:p w14:paraId="4B47C4CB" w14:textId="77777777" w:rsidR="003B1939" w:rsidRPr="002F2B61" w:rsidRDefault="003B1939" w:rsidP="00CC1BFD">
      <w:pPr>
        <w:spacing w:after="60"/>
      </w:pPr>
      <w:r w:rsidRPr="002F2B61">
        <w:t>Te Amorangi Mātauranga Matua</w:t>
      </w:r>
    </w:p>
    <w:p w14:paraId="1B558EDE" w14:textId="77777777" w:rsidR="003B1939" w:rsidRPr="002F2B61" w:rsidRDefault="003B1939" w:rsidP="00CC1BFD">
      <w:pPr>
        <w:spacing w:after="60"/>
      </w:pPr>
      <w:r w:rsidRPr="002F2B61">
        <w:t>44 The Terrace</w:t>
      </w:r>
    </w:p>
    <w:p w14:paraId="3C569C70" w14:textId="77777777" w:rsidR="003B1939" w:rsidRPr="002F2B61" w:rsidRDefault="003B1939" w:rsidP="00CC1BFD">
      <w:pPr>
        <w:spacing w:after="60"/>
      </w:pPr>
      <w:r w:rsidRPr="002F2B61">
        <w:t>PO Box 27048</w:t>
      </w:r>
    </w:p>
    <w:p w14:paraId="61BC3A98" w14:textId="77777777" w:rsidR="003B1939" w:rsidRPr="002F2B61" w:rsidRDefault="003B1939" w:rsidP="00CC1BFD">
      <w:pPr>
        <w:spacing w:after="60"/>
      </w:pPr>
      <w:r w:rsidRPr="002F2B61">
        <w:t>Wellington</w:t>
      </w:r>
    </w:p>
    <w:p w14:paraId="0D20C51E" w14:textId="77777777" w:rsidR="003B1939" w:rsidRPr="002F2B61" w:rsidRDefault="003B1939" w:rsidP="00CC1BFD">
      <w:r w:rsidRPr="002F2B61">
        <w:t>Aotearoa New Zealand</w:t>
      </w:r>
    </w:p>
    <w:p w14:paraId="3D36D8F4" w14:textId="5B3CB875" w:rsidR="003B1939" w:rsidRPr="002F2B61" w:rsidRDefault="00CC1BFD" w:rsidP="00C03202">
      <w:r>
        <w:t xml:space="preserve">Downloaded from </w:t>
      </w:r>
      <w:r w:rsidR="003B1939" w:rsidRPr="00CC1BFD">
        <w:rPr>
          <w:color w:val="C73E84"/>
        </w:rPr>
        <w:t>careers.govt.nz</w:t>
      </w:r>
    </w:p>
    <w:p w14:paraId="7C2DE64C" w14:textId="77777777" w:rsidR="003B1939" w:rsidRPr="002F2B61" w:rsidRDefault="003B1939" w:rsidP="00C03202">
      <w:r w:rsidRPr="002F2B61">
        <w:t xml:space="preserve">Permission is granted to reproduce this document in whole or part for career education purposes in New Zealand, so long as the source is acknowledged. </w:t>
      </w:r>
    </w:p>
    <w:p w14:paraId="07E8F3C3" w14:textId="77777777" w:rsidR="003B1939" w:rsidRPr="002F2B61" w:rsidRDefault="003B1939" w:rsidP="00C03202"/>
    <w:p w14:paraId="0EDC46F3" w14:textId="77777777" w:rsidR="003B1939" w:rsidRPr="00492D8C" w:rsidRDefault="003B1939" w:rsidP="00492D8C">
      <w:pPr>
        <w:pStyle w:val="Heading3"/>
      </w:pPr>
      <w:r w:rsidRPr="00492D8C">
        <w:t>Acknowledgements</w:t>
      </w:r>
    </w:p>
    <w:p w14:paraId="339A9A37" w14:textId="77777777" w:rsidR="003B1939" w:rsidRPr="002F2B61" w:rsidRDefault="003B1939" w:rsidP="00C03202">
      <w:r w:rsidRPr="002F2B61">
        <w:t>Many thanks to the teachers who generously gave their time and expertise to help to develop Dream and Discover.</w:t>
      </w:r>
    </w:p>
    <w:p w14:paraId="4D1B03D3" w14:textId="77777777" w:rsidR="003B1939" w:rsidRPr="002F2B61" w:rsidRDefault="003B1939" w:rsidP="00C03202">
      <w:r w:rsidRPr="002F2B61">
        <w:t xml:space="preserve">The idea for the A career is… activity came from Ten little ideas for career lessons on the Connexions Staffordshire website, www.cxstaffs.co.uk. </w:t>
      </w:r>
    </w:p>
    <w:p w14:paraId="206E994F" w14:textId="77777777" w:rsidR="003B1939" w:rsidRPr="002F2B61" w:rsidRDefault="003B1939" w:rsidP="00C03202">
      <w:r w:rsidRPr="002F2B61">
        <w:t>The ideas for What changes can you see, Can you guess what I do? and Twenty years from now, came from Ways and Choices, Department of Children Schools and Families, UK, 2009, downloaded Oct 2009.</w:t>
      </w:r>
    </w:p>
    <w:p w14:paraId="4DFC3581" w14:textId="19D2AFEB" w:rsidR="004B55BA" w:rsidRPr="002F2B61" w:rsidRDefault="003B1939" w:rsidP="00C03202">
      <w:r w:rsidRPr="002F2B61">
        <w:t>A personal statement is adapted from the personal statement pages in Getting Started, Progress File, Department of Education and Skills, UK, 2002</w:t>
      </w:r>
    </w:p>
    <w:sectPr w:rsidR="004B55BA" w:rsidRPr="002F2B61" w:rsidSect="001773CE">
      <w:type w:val="continuous"/>
      <w:pgSz w:w="11900" w:h="16840" w:code="9"/>
      <w:pgMar w:top="1440" w:right="2544" w:bottom="1440" w:left="1440" w:header="142"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A3CF0" w14:textId="77777777" w:rsidR="00D36863" w:rsidRDefault="00D36863" w:rsidP="00C03202">
      <w:r>
        <w:separator/>
      </w:r>
    </w:p>
    <w:p w14:paraId="34707C6F" w14:textId="77777777" w:rsidR="00D36863" w:rsidRDefault="00D36863" w:rsidP="00C03202"/>
  </w:endnote>
  <w:endnote w:type="continuationSeparator" w:id="0">
    <w:p w14:paraId="0FC113EF" w14:textId="77777777" w:rsidR="00D36863" w:rsidRDefault="00D36863" w:rsidP="00C03202">
      <w:r>
        <w:continuationSeparator/>
      </w:r>
    </w:p>
    <w:p w14:paraId="7D267C88" w14:textId="77777777" w:rsidR="00D36863" w:rsidRDefault="00D36863" w:rsidP="00C032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96165" w14:textId="77777777" w:rsidR="00E9672F" w:rsidRDefault="00E9672F" w:rsidP="00C03202">
    <w:pPr>
      <w:pStyle w:val="BasicParagraph"/>
      <w:rPr>
        <w:noProof/>
      </w:rPr>
    </w:pPr>
    <w:r w:rsidRPr="002C4CD0">
      <w:rPr>
        <w:noProof/>
        <w:lang w:eastAsia="en-NZ"/>
      </w:rPr>
      <mc:AlternateContent>
        <mc:Choice Requires="wps">
          <w:drawing>
            <wp:anchor distT="0" distB="0" distL="114300" distR="114300" simplePos="0" relativeHeight="251659264" behindDoc="1" locked="0" layoutInCell="1" allowOverlap="1" wp14:anchorId="40270AAF" wp14:editId="34D1A5FB">
              <wp:simplePos x="0" y="0"/>
              <wp:positionH relativeFrom="column">
                <wp:posOffset>4445</wp:posOffset>
              </wp:positionH>
              <wp:positionV relativeFrom="paragraph">
                <wp:posOffset>-39370</wp:posOffset>
              </wp:positionV>
              <wp:extent cx="6941820" cy="0"/>
              <wp:effectExtent l="0" t="0" r="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41820" cy="0"/>
                      </a:xfrm>
                      <a:prstGeom prst="line">
                        <a:avLst/>
                      </a:prstGeom>
                      <a:noFill/>
                      <a:ln w="12700" cap="rnd" cmpd="sng" algn="ctr">
                        <a:solidFill>
                          <a:srgbClr val="BB256F"/>
                        </a:solidFill>
                        <a:prstDash val="sysDot"/>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bodyPr/>
                  </wps:wsp>
                </a:graphicData>
              </a:graphic>
              <wp14:sizeRelH relativeFrom="margin">
                <wp14:pctWidth>0</wp14:pctWidth>
              </wp14:sizeRelH>
              <wp14:sizeRelV relativeFrom="margin">
                <wp14:pctHeight>0</wp14:pctHeight>
              </wp14:sizeRelV>
            </wp:anchor>
          </w:drawing>
        </mc:Choice>
        <mc:Fallback>
          <w:pict>
            <v:line w14:anchorId="25C7006D" id="Straight Connector 2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1pt" to="546.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" strokecolor="#bb256f" strokeweight="1pt">
              <v:stroke dashstyle="1 1" endcap="round"/>
              <o:lock v:ext="edit" shapetype="f"/>
            </v:line>
          </w:pict>
        </mc:Fallback>
      </mc:AlternateContent>
    </w:r>
    <w:r w:rsidRPr="002C4CD0">
      <w:t>Page</w:t>
    </w:r>
    <w:r>
      <w:t xml:space="preserve"> </w:t>
    </w:r>
    <w:r w:rsidRPr="000A16BA">
      <w:fldChar w:fldCharType="begin"/>
    </w:r>
    <w:r w:rsidRPr="000A16BA">
      <w:instrText xml:space="preserve"> PAGE   \* MERGEFORMAT </w:instrText>
    </w:r>
    <w:r w:rsidRPr="000A16BA">
      <w:fldChar w:fldCharType="separate"/>
    </w:r>
    <w:r>
      <w:rPr>
        <w:noProof/>
      </w:rPr>
      <w:t>2</w:t>
    </w:r>
    <w:r w:rsidRPr="000A16BA">
      <w:rPr>
        <w:noProof/>
      </w:rPr>
      <w:fldChar w:fldCharType="end"/>
    </w:r>
    <w:r>
      <w:rPr>
        <w:noProof/>
      </w:rPr>
      <w:tab/>
    </w:r>
    <w:r w:rsidRPr="009003FD">
      <w:rPr>
        <w:noProof/>
      </w:rPr>
      <w:t>Pr</w:t>
    </w:r>
    <w:r>
      <w:rPr>
        <w:noProof/>
      </w:rPr>
      <w:t>ofessional Development Services</w:t>
    </w:r>
  </w:p>
  <w:p w14:paraId="61FA4C1C" w14:textId="77777777" w:rsidR="00E9672F" w:rsidRPr="000A16BA" w:rsidRDefault="00E9672F" w:rsidP="00C03202">
    <w:pPr>
      <w:pStyle w:val="BasicParagraph"/>
      <w:rPr>
        <w:noProof/>
      </w:rPr>
    </w:pPr>
    <w:r>
      <w:rPr>
        <w:noProof/>
      </w:rPr>
      <w:tab/>
      <w:t>careers.govt.nz</w:t>
    </w:r>
  </w:p>
  <w:p w14:paraId="5A46C801" w14:textId="77777777" w:rsidR="00E9672F" w:rsidRDefault="00E9672F" w:rsidP="00C03202"/>
  <w:p w14:paraId="6873B58A" w14:textId="77777777" w:rsidR="00E9672F" w:rsidRDefault="00E9672F" w:rsidP="00C032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3E8B6" w14:textId="5E2FE767" w:rsidR="00E9672F" w:rsidRDefault="00E9672F" w:rsidP="0056762A">
    <w:pPr>
      <w:pStyle w:val="Footer"/>
      <w:tabs>
        <w:tab w:val="clear" w:pos="4513"/>
        <w:tab w:val="clear" w:pos="9026"/>
        <w:tab w:val="center" w:pos="4962"/>
        <w:tab w:val="right" w:pos="8142"/>
      </w:tabs>
      <w:ind w:firstLine="2552"/>
      <w:rPr>
        <w:noProof/>
        <w:sz w:val="18"/>
      </w:rPr>
    </w:pPr>
    <w:r w:rsidRPr="008E6566">
      <w:rPr>
        <w:noProof/>
        <w:sz w:val="24"/>
        <w:lang w:eastAsia="en-NZ"/>
      </w:rPr>
      <mc:AlternateContent>
        <mc:Choice Requires="wps">
          <w:drawing>
            <wp:anchor distT="0" distB="0" distL="114300" distR="114300" simplePos="0" relativeHeight="251687936" behindDoc="0" locked="0" layoutInCell="1" allowOverlap="1" wp14:anchorId="70B55CA7" wp14:editId="67B100D9">
              <wp:simplePos x="0" y="0"/>
              <wp:positionH relativeFrom="margin">
                <wp:posOffset>0</wp:posOffset>
              </wp:positionH>
              <wp:positionV relativeFrom="paragraph">
                <wp:posOffset>-100965</wp:posOffset>
              </wp:positionV>
              <wp:extent cx="4981575" cy="9525"/>
              <wp:effectExtent l="0" t="0" r="28575" b="28575"/>
              <wp:wrapNone/>
              <wp:docPr id="397" name="Straight Connector 9">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AF1634B-7F12-9846-99E8-C38552EE4B97}"/>
                  </a:ext>
                </a:extLst>
              </wp:docPr>
              <wp:cNvGraphicFramePr/>
              <a:graphic xmlns:a="http://schemas.openxmlformats.org/drawingml/2006/main">
                <a:graphicData uri="http://schemas.microsoft.com/office/word/2010/wordprocessingShape">
                  <wps:wsp>
                    <wps:cNvCnPr/>
                    <wps:spPr>
                      <a:xfrm flipV="1">
                        <a:off x="0" y="0"/>
                        <a:ext cx="4981575" cy="9525"/>
                      </a:xfrm>
                      <a:prstGeom prst="line">
                        <a:avLst/>
                      </a:prstGeom>
                      <a:ln w="19050">
                        <a:solidFill>
                          <a:schemeClr val="tx1">
                            <a:lumMod val="65000"/>
                            <a:lumOff val="35000"/>
                            <a:alpha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F1A98" id="Straight Connector 9" o:spid="_x0000_s1026"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95pt" to="392.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" strokecolor="#5a5a5a [2109]" strokeweight="1.5pt">
              <v:stroke dashstyle="1 1" opacity="39321f" joinstyle="miter"/>
              <w10:wrap anchorx="margin"/>
            </v:line>
          </w:pict>
        </mc:Fallback>
      </mc:AlternateContent>
    </w:r>
    <w:r w:rsidRPr="00E9244E">
      <w:rPr>
        <w:noProof/>
        <w:sz w:val="14"/>
        <w:lang w:eastAsia="en-NZ"/>
      </w:rPr>
      <w:drawing>
        <wp:anchor distT="0" distB="0" distL="114300" distR="114300" simplePos="0" relativeHeight="251679744" behindDoc="1" locked="0" layoutInCell="1" allowOverlap="1" wp14:anchorId="69D94FD2" wp14:editId="16F82C48">
          <wp:simplePos x="0" y="0"/>
          <wp:positionH relativeFrom="margin">
            <wp:posOffset>3841750</wp:posOffset>
          </wp:positionH>
          <wp:positionV relativeFrom="paragraph">
            <wp:posOffset>-37465</wp:posOffset>
          </wp:positionV>
          <wp:extent cx="1198245" cy="337820"/>
          <wp:effectExtent l="0" t="0" r="1905" b="5080"/>
          <wp:wrapNone/>
          <wp:docPr id="232" name="Picture 232" descr="C:\Users\mmartin1\Objective\MMartin1\objective-8008\Objects\TEC-Right_Align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rtin1\Objective\MMartin1\objective-8008\Objects\TEC-Right_Aligned-Black.jpg"/>
                  <pic:cNvPicPr>
                    <a:picLocks noChangeAspect="1" noChangeArrowheads="1"/>
                  </pic:cNvPicPr>
                </pic:nvPicPr>
                <pic:blipFill rotWithShape="1">
                  <a:blip r:embed="rId1">
                    <a:extLst>
                      <a:ext uri="{28A0092B-C50C-407E-A947-70E740481C1C}">
                        <a14:useLocalDpi xmlns:a14="http://schemas.microsoft.com/office/drawing/2010/main" val="0"/>
                      </a:ext>
                    </a:extLst>
                  </a:blip>
                  <a:srcRect l="8133" t="20228" r="5454" b="17134"/>
                  <a:stretch/>
                </pic:blipFill>
                <pic:spPr bwMode="auto">
                  <a:xfrm>
                    <a:off x="0" y="0"/>
                    <a:ext cx="1198245" cy="33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244E">
      <w:rPr>
        <w:noProof/>
        <w:sz w:val="10"/>
        <w:lang w:eastAsia="en-NZ"/>
      </w:rPr>
      <w:drawing>
        <wp:anchor distT="0" distB="0" distL="114300" distR="114300" simplePos="0" relativeHeight="251680768" behindDoc="1" locked="0" layoutInCell="1" allowOverlap="1" wp14:anchorId="0AF60CE7" wp14:editId="32FC0C58">
          <wp:simplePos x="0" y="0"/>
          <wp:positionH relativeFrom="margin">
            <wp:posOffset>0</wp:posOffset>
          </wp:positionH>
          <wp:positionV relativeFrom="paragraph">
            <wp:posOffset>33655</wp:posOffset>
          </wp:positionV>
          <wp:extent cx="914400" cy="233680"/>
          <wp:effectExtent l="0" t="0" r="0" b="0"/>
          <wp:wrapNone/>
          <wp:docPr id="233" name="Picture 233" descr="\\tec\dfs\Share\Channels and Digital Resources\Resource Projects\Design files\Careers NZ logos\new\Pink\cnz pink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dfs\Share\Channels and Digital Resources\Resource Projects\Design files\Careers NZ logos\new\Pink\cnz pink rgb.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123" t="8940" r="4674" b="10563"/>
                  <a:stretch/>
                </pic:blipFill>
                <pic:spPr bwMode="auto">
                  <a:xfrm>
                    <a:off x="0" y="0"/>
                    <a:ext cx="91440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244E">
      <w:rPr>
        <w:sz w:val="18"/>
      </w:rPr>
      <w:t xml:space="preserve">Dream and Discover </w:t>
    </w:r>
    <w:sdt>
      <w:sdtPr>
        <w:rPr>
          <w:sz w:val="18"/>
        </w:rPr>
        <w:id w:val="-222679553"/>
        <w:docPartObj>
          <w:docPartGallery w:val="Page Numbers (Bottom of Page)"/>
          <w:docPartUnique/>
        </w:docPartObj>
      </w:sdtPr>
      <w:sdtEndPr>
        <w:rPr>
          <w:noProof/>
        </w:rPr>
      </w:sdtEndPr>
      <w:sdtContent>
        <w:r w:rsidRPr="00E9244E">
          <w:rPr>
            <w:sz w:val="18"/>
          </w:rPr>
          <w:tab/>
        </w:r>
        <w:r w:rsidRPr="00E9244E">
          <w:rPr>
            <w:sz w:val="18"/>
          </w:rPr>
          <w:fldChar w:fldCharType="begin"/>
        </w:r>
        <w:r w:rsidRPr="00E9244E">
          <w:rPr>
            <w:sz w:val="18"/>
          </w:rPr>
          <w:instrText xml:space="preserve"> PAGE   \* MERGEFORMAT </w:instrText>
        </w:r>
        <w:r w:rsidRPr="00E9244E">
          <w:rPr>
            <w:sz w:val="18"/>
          </w:rPr>
          <w:fldChar w:fldCharType="separate"/>
        </w:r>
        <w:r w:rsidR="00EC1F13">
          <w:rPr>
            <w:noProof/>
            <w:sz w:val="18"/>
          </w:rPr>
          <w:t>4</w:t>
        </w:r>
        <w:r w:rsidRPr="00E9244E">
          <w:rPr>
            <w:noProof/>
            <w:sz w:val="18"/>
          </w:rPr>
          <w:fldChar w:fldCharType="end"/>
        </w:r>
      </w:sdtContent>
    </w:sdt>
    <w:r>
      <w:rPr>
        <w:noProof/>
        <w:sz w:val="18"/>
      </w:rPr>
      <w:tab/>
    </w:r>
  </w:p>
  <w:p w14:paraId="4D1745FD" w14:textId="7BBC7276" w:rsidR="00E9672F" w:rsidRPr="00E9244E" w:rsidRDefault="00E9672F" w:rsidP="001B0FFF">
    <w:pPr>
      <w:pStyle w:val="Footer"/>
      <w:tabs>
        <w:tab w:val="clear" w:pos="4513"/>
        <w:tab w:val="clear" w:pos="9026"/>
        <w:tab w:val="left" w:pos="3955"/>
      </w:tabs>
      <w:ind w:firstLine="2552"/>
      <w:rPr>
        <w:noProof/>
        <w:sz w:val="18"/>
      </w:rPr>
    </w:pPr>
    <w:r>
      <w:rPr>
        <w:noProof/>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DFB12" w14:textId="77777777" w:rsidR="00E9672F" w:rsidRPr="008F3A88" w:rsidRDefault="00E9672F" w:rsidP="001B0FFF">
    <w:pPr>
      <w:pStyle w:val="Footer"/>
      <w:tabs>
        <w:tab w:val="clear" w:pos="4513"/>
        <w:tab w:val="clear" w:pos="9026"/>
        <w:tab w:val="center" w:pos="4962"/>
        <w:tab w:val="right" w:pos="8142"/>
      </w:tabs>
      <w:rPr>
        <w:noProof/>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DA479" w14:textId="77777777" w:rsidR="00E9672F" w:rsidRDefault="00E9672F" w:rsidP="0056762A">
    <w:pPr>
      <w:pStyle w:val="Footer"/>
      <w:tabs>
        <w:tab w:val="clear" w:pos="4513"/>
        <w:tab w:val="clear" w:pos="9026"/>
        <w:tab w:val="center" w:pos="4962"/>
        <w:tab w:val="right" w:pos="8142"/>
      </w:tabs>
      <w:ind w:firstLine="2552"/>
      <w:rPr>
        <w:noProof/>
        <w:sz w:val="18"/>
      </w:rPr>
    </w:pPr>
    <w:r w:rsidRPr="008E6566">
      <w:rPr>
        <w:noProof/>
        <w:sz w:val="24"/>
        <w:lang w:eastAsia="en-NZ"/>
      </w:rPr>
      <mc:AlternateContent>
        <mc:Choice Requires="wps">
          <w:drawing>
            <wp:anchor distT="0" distB="0" distL="114300" distR="114300" simplePos="0" relativeHeight="251692032" behindDoc="0" locked="0" layoutInCell="1" allowOverlap="1" wp14:anchorId="61799C28" wp14:editId="7784A5FB">
              <wp:simplePos x="0" y="0"/>
              <wp:positionH relativeFrom="margin">
                <wp:posOffset>0</wp:posOffset>
              </wp:positionH>
              <wp:positionV relativeFrom="paragraph">
                <wp:posOffset>-100965</wp:posOffset>
              </wp:positionV>
              <wp:extent cx="4981575" cy="9525"/>
              <wp:effectExtent l="0" t="0" r="28575" b="28575"/>
              <wp:wrapNone/>
              <wp:docPr id="399" name="Straight Connector 9">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AF1634B-7F12-9846-99E8-C38552EE4B97}"/>
                  </a:ext>
                </a:extLst>
              </wp:docPr>
              <wp:cNvGraphicFramePr/>
              <a:graphic xmlns:a="http://schemas.openxmlformats.org/drawingml/2006/main">
                <a:graphicData uri="http://schemas.microsoft.com/office/word/2010/wordprocessingShape">
                  <wps:wsp>
                    <wps:cNvCnPr/>
                    <wps:spPr>
                      <a:xfrm flipV="1">
                        <a:off x="0" y="0"/>
                        <a:ext cx="4981575" cy="9525"/>
                      </a:xfrm>
                      <a:prstGeom prst="line">
                        <a:avLst/>
                      </a:prstGeom>
                      <a:ln w="19050">
                        <a:solidFill>
                          <a:schemeClr val="tx1">
                            <a:lumMod val="65000"/>
                            <a:lumOff val="35000"/>
                            <a:alpha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48619" id="Straight Connector 9"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95pt" to="392.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" strokecolor="#5a5a5a [2109]" strokeweight="1.5pt">
              <v:stroke dashstyle="1 1" opacity="39321f" joinstyle="miter"/>
              <w10:wrap anchorx="margin"/>
            </v:line>
          </w:pict>
        </mc:Fallback>
      </mc:AlternateContent>
    </w:r>
    <w:r w:rsidRPr="00E9244E">
      <w:rPr>
        <w:noProof/>
        <w:sz w:val="14"/>
        <w:lang w:eastAsia="en-NZ"/>
      </w:rPr>
      <w:drawing>
        <wp:anchor distT="0" distB="0" distL="114300" distR="114300" simplePos="0" relativeHeight="251689984" behindDoc="1" locked="0" layoutInCell="1" allowOverlap="1" wp14:anchorId="71DBDFFB" wp14:editId="23D99CDC">
          <wp:simplePos x="0" y="0"/>
          <wp:positionH relativeFrom="margin">
            <wp:posOffset>3841750</wp:posOffset>
          </wp:positionH>
          <wp:positionV relativeFrom="paragraph">
            <wp:posOffset>-37465</wp:posOffset>
          </wp:positionV>
          <wp:extent cx="1198245" cy="337820"/>
          <wp:effectExtent l="0" t="0" r="1905" b="5080"/>
          <wp:wrapNone/>
          <wp:docPr id="235" name="Picture 235" descr="C:\Users\mmartin1\Objective\MMartin1\objective-8008\Objects\TEC-Right_Align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rtin1\Objective\MMartin1\objective-8008\Objects\TEC-Right_Aligned-Black.jpg"/>
                  <pic:cNvPicPr>
                    <a:picLocks noChangeAspect="1" noChangeArrowheads="1"/>
                  </pic:cNvPicPr>
                </pic:nvPicPr>
                <pic:blipFill rotWithShape="1">
                  <a:blip r:embed="rId1">
                    <a:extLst>
                      <a:ext uri="{28A0092B-C50C-407E-A947-70E740481C1C}">
                        <a14:useLocalDpi xmlns:a14="http://schemas.microsoft.com/office/drawing/2010/main" val="0"/>
                      </a:ext>
                    </a:extLst>
                  </a:blip>
                  <a:srcRect l="8133" t="20228" r="5454" b="17134"/>
                  <a:stretch/>
                </pic:blipFill>
                <pic:spPr bwMode="auto">
                  <a:xfrm>
                    <a:off x="0" y="0"/>
                    <a:ext cx="1198245" cy="33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244E">
      <w:rPr>
        <w:noProof/>
        <w:sz w:val="10"/>
        <w:lang w:eastAsia="en-NZ"/>
      </w:rPr>
      <w:drawing>
        <wp:anchor distT="0" distB="0" distL="114300" distR="114300" simplePos="0" relativeHeight="251691008" behindDoc="1" locked="0" layoutInCell="1" allowOverlap="1" wp14:anchorId="1B005D0E" wp14:editId="77FEA645">
          <wp:simplePos x="0" y="0"/>
          <wp:positionH relativeFrom="margin">
            <wp:posOffset>0</wp:posOffset>
          </wp:positionH>
          <wp:positionV relativeFrom="paragraph">
            <wp:posOffset>33655</wp:posOffset>
          </wp:positionV>
          <wp:extent cx="914400" cy="233680"/>
          <wp:effectExtent l="0" t="0" r="0" b="0"/>
          <wp:wrapNone/>
          <wp:docPr id="236" name="Picture 236" descr="\\tec\dfs\Share\Channels and Digital Resources\Resource Projects\Design files\Careers NZ logos\new\Pink\cnz pink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dfs\Share\Channels and Digital Resources\Resource Projects\Design files\Careers NZ logos\new\Pink\cnz pink rgb.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123" t="8940" r="4674" b="10563"/>
                  <a:stretch/>
                </pic:blipFill>
                <pic:spPr bwMode="auto">
                  <a:xfrm>
                    <a:off x="0" y="0"/>
                    <a:ext cx="91440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244E">
      <w:rPr>
        <w:sz w:val="18"/>
      </w:rPr>
      <w:t xml:space="preserve">Dream and Discover </w:t>
    </w:r>
    <w:sdt>
      <w:sdtPr>
        <w:rPr>
          <w:sz w:val="18"/>
        </w:rPr>
        <w:id w:val="-809165680"/>
        <w:docPartObj>
          <w:docPartGallery w:val="Page Numbers (Bottom of Page)"/>
          <w:docPartUnique/>
        </w:docPartObj>
      </w:sdtPr>
      <w:sdtEndPr>
        <w:rPr>
          <w:noProof/>
        </w:rPr>
      </w:sdtEndPr>
      <w:sdtContent>
        <w:r w:rsidRPr="00E9244E">
          <w:rPr>
            <w:sz w:val="18"/>
          </w:rPr>
          <w:tab/>
        </w:r>
        <w:r w:rsidRPr="00E9244E">
          <w:rPr>
            <w:sz w:val="18"/>
          </w:rPr>
          <w:fldChar w:fldCharType="begin"/>
        </w:r>
        <w:r w:rsidRPr="00E9244E">
          <w:rPr>
            <w:sz w:val="18"/>
          </w:rPr>
          <w:instrText xml:space="preserve"> PAGE   \* MERGEFORMAT </w:instrText>
        </w:r>
        <w:r w:rsidRPr="00E9244E">
          <w:rPr>
            <w:sz w:val="18"/>
          </w:rPr>
          <w:fldChar w:fldCharType="separate"/>
        </w:r>
        <w:r w:rsidR="00EC1F13">
          <w:rPr>
            <w:noProof/>
            <w:sz w:val="18"/>
          </w:rPr>
          <w:t>25</w:t>
        </w:r>
        <w:r w:rsidRPr="00E9244E">
          <w:rPr>
            <w:noProof/>
            <w:sz w:val="18"/>
          </w:rPr>
          <w:fldChar w:fldCharType="end"/>
        </w:r>
      </w:sdtContent>
    </w:sdt>
    <w:r>
      <w:rPr>
        <w:noProof/>
        <w:sz w:val="18"/>
      </w:rPr>
      <w:tab/>
    </w:r>
  </w:p>
  <w:p w14:paraId="24AB7A25" w14:textId="77777777" w:rsidR="00E9672F" w:rsidRPr="00E9244E" w:rsidRDefault="00E9672F" w:rsidP="0056762A">
    <w:pPr>
      <w:pStyle w:val="Footer"/>
      <w:tabs>
        <w:tab w:val="clear" w:pos="4513"/>
        <w:tab w:val="clear" w:pos="9026"/>
        <w:tab w:val="center" w:pos="4962"/>
        <w:tab w:val="right" w:pos="8142"/>
      </w:tabs>
      <w:ind w:firstLine="2552"/>
      <w:rPr>
        <w:noProof/>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C451A" w14:textId="7796EF2D" w:rsidR="00E9672F" w:rsidRDefault="00E9672F" w:rsidP="001B0FFF">
    <w:pPr>
      <w:pStyle w:val="Footer"/>
      <w:tabs>
        <w:tab w:val="clear" w:pos="4513"/>
        <w:tab w:val="clear" w:pos="9026"/>
        <w:tab w:val="center" w:pos="4962"/>
        <w:tab w:val="right" w:pos="8142"/>
      </w:tabs>
      <w:ind w:firstLine="2552"/>
      <w:rPr>
        <w:noProof/>
        <w:sz w:val="18"/>
      </w:rPr>
    </w:pPr>
    <w:r w:rsidRPr="008E6566">
      <w:rPr>
        <w:noProof/>
        <w:sz w:val="24"/>
        <w:lang w:eastAsia="en-NZ"/>
      </w:rPr>
      <mc:AlternateContent>
        <mc:Choice Requires="wps">
          <w:drawing>
            <wp:anchor distT="0" distB="0" distL="114300" distR="114300" simplePos="0" relativeHeight="251697152" behindDoc="0" locked="0" layoutInCell="1" allowOverlap="1" wp14:anchorId="5D73190F" wp14:editId="3D25C4E8">
              <wp:simplePos x="0" y="0"/>
              <wp:positionH relativeFrom="margin">
                <wp:posOffset>0</wp:posOffset>
              </wp:positionH>
              <wp:positionV relativeFrom="paragraph">
                <wp:posOffset>-100965</wp:posOffset>
              </wp:positionV>
              <wp:extent cx="4981575" cy="9525"/>
              <wp:effectExtent l="0" t="0" r="28575" b="28575"/>
              <wp:wrapNone/>
              <wp:docPr id="405" name="Straight Connector 9">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AF1634B-7F12-9846-99E8-C38552EE4B97}"/>
                  </a:ext>
                </a:extLst>
              </wp:docPr>
              <wp:cNvGraphicFramePr/>
              <a:graphic xmlns:a="http://schemas.openxmlformats.org/drawingml/2006/main">
                <a:graphicData uri="http://schemas.microsoft.com/office/word/2010/wordprocessingShape">
                  <wps:wsp>
                    <wps:cNvCnPr/>
                    <wps:spPr>
                      <a:xfrm flipV="1">
                        <a:off x="0" y="0"/>
                        <a:ext cx="4981575" cy="9525"/>
                      </a:xfrm>
                      <a:prstGeom prst="line">
                        <a:avLst/>
                      </a:prstGeom>
                      <a:ln w="19050">
                        <a:solidFill>
                          <a:schemeClr val="tx1">
                            <a:lumMod val="65000"/>
                            <a:lumOff val="35000"/>
                            <a:alpha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06DAF" id="Straight Connector 9"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95pt" to="392.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" strokecolor="#5a5a5a [2109]" strokeweight="1.5pt">
              <v:stroke dashstyle="1 1" opacity="39321f" joinstyle="miter"/>
              <w10:wrap anchorx="margin"/>
            </v:line>
          </w:pict>
        </mc:Fallback>
      </mc:AlternateContent>
    </w:r>
    <w:r w:rsidRPr="00E9244E">
      <w:rPr>
        <w:noProof/>
        <w:sz w:val="14"/>
        <w:lang w:eastAsia="en-NZ"/>
      </w:rPr>
      <w:drawing>
        <wp:anchor distT="0" distB="0" distL="114300" distR="114300" simplePos="0" relativeHeight="251695104" behindDoc="1" locked="0" layoutInCell="1" allowOverlap="1" wp14:anchorId="3208A5E9" wp14:editId="01EA67AF">
          <wp:simplePos x="0" y="0"/>
          <wp:positionH relativeFrom="margin">
            <wp:posOffset>3841750</wp:posOffset>
          </wp:positionH>
          <wp:positionV relativeFrom="paragraph">
            <wp:posOffset>-37465</wp:posOffset>
          </wp:positionV>
          <wp:extent cx="1198245" cy="337820"/>
          <wp:effectExtent l="0" t="0" r="1905" b="5080"/>
          <wp:wrapNone/>
          <wp:docPr id="238" name="Picture 238" descr="C:\Users\mmartin1\Objective\MMartin1\objective-8008\Objects\TEC-Right_Align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rtin1\Objective\MMartin1\objective-8008\Objects\TEC-Right_Aligned-Black.jpg"/>
                  <pic:cNvPicPr>
                    <a:picLocks noChangeAspect="1" noChangeArrowheads="1"/>
                  </pic:cNvPicPr>
                </pic:nvPicPr>
                <pic:blipFill rotWithShape="1">
                  <a:blip r:embed="rId1">
                    <a:extLst>
                      <a:ext uri="{28A0092B-C50C-407E-A947-70E740481C1C}">
                        <a14:useLocalDpi xmlns:a14="http://schemas.microsoft.com/office/drawing/2010/main" val="0"/>
                      </a:ext>
                    </a:extLst>
                  </a:blip>
                  <a:srcRect l="8133" t="20228" r="5454" b="17134"/>
                  <a:stretch/>
                </pic:blipFill>
                <pic:spPr bwMode="auto">
                  <a:xfrm>
                    <a:off x="0" y="0"/>
                    <a:ext cx="1198245" cy="33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244E">
      <w:rPr>
        <w:noProof/>
        <w:sz w:val="10"/>
        <w:lang w:eastAsia="en-NZ"/>
      </w:rPr>
      <w:drawing>
        <wp:anchor distT="0" distB="0" distL="114300" distR="114300" simplePos="0" relativeHeight="251696128" behindDoc="1" locked="0" layoutInCell="1" allowOverlap="1" wp14:anchorId="57D02BDB" wp14:editId="682F5ABB">
          <wp:simplePos x="0" y="0"/>
          <wp:positionH relativeFrom="margin">
            <wp:posOffset>0</wp:posOffset>
          </wp:positionH>
          <wp:positionV relativeFrom="paragraph">
            <wp:posOffset>33655</wp:posOffset>
          </wp:positionV>
          <wp:extent cx="914400" cy="233680"/>
          <wp:effectExtent l="0" t="0" r="0" b="0"/>
          <wp:wrapNone/>
          <wp:docPr id="239" name="Picture 239" descr="\\tec\dfs\Share\Channels and Digital Resources\Resource Projects\Design files\Careers NZ logos\new\Pink\cnz pink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dfs\Share\Channels and Digital Resources\Resource Projects\Design files\Careers NZ logos\new\Pink\cnz pink rgb.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123" t="8940" r="4674" b="10563"/>
                  <a:stretch/>
                </pic:blipFill>
                <pic:spPr bwMode="auto">
                  <a:xfrm>
                    <a:off x="0" y="0"/>
                    <a:ext cx="91440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244E">
      <w:rPr>
        <w:sz w:val="18"/>
      </w:rPr>
      <w:t xml:space="preserve">Dream and Discover </w:t>
    </w:r>
    <w:sdt>
      <w:sdtPr>
        <w:rPr>
          <w:sz w:val="18"/>
        </w:rPr>
        <w:id w:val="357235733"/>
        <w:docPartObj>
          <w:docPartGallery w:val="Page Numbers (Bottom of Page)"/>
          <w:docPartUnique/>
        </w:docPartObj>
      </w:sdtPr>
      <w:sdtEndPr>
        <w:rPr>
          <w:noProof/>
        </w:rPr>
      </w:sdtEndPr>
      <w:sdtContent>
        <w:r w:rsidRPr="00E9244E">
          <w:rPr>
            <w:sz w:val="18"/>
          </w:rPr>
          <w:tab/>
        </w:r>
        <w:r w:rsidRPr="00E9244E">
          <w:rPr>
            <w:sz w:val="18"/>
          </w:rPr>
          <w:fldChar w:fldCharType="begin"/>
        </w:r>
        <w:r w:rsidRPr="00E9244E">
          <w:rPr>
            <w:sz w:val="18"/>
          </w:rPr>
          <w:instrText xml:space="preserve"> PAGE   \* MERGEFORMAT </w:instrText>
        </w:r>
        <w:r w:rsidRPr="00E9244E">
          <w:rPr>
            <w:sz w:val="18"/>
          </w:rPr>
          <w:fldChar w:fldCharType="separate"/>
        </w:r>
        <w:r w:rsidR="00EC1F13">
          <w:rPr>
            <w:noProof/>
            <w:sz w:val="18"/>
          </w:rPr>
          <w:t>26</w:t>
        </w:r>
        <w:r w:rsidRPr="00E9244E">
          <w:rPr>
            <w:noProof/>
            <w:sz w:val="18"/>
          </w:rPr>
          <w:fldChar w:fldCharType="end"/>
        </w:r>
      </w:sdtContent>
    </w:sdt>
    <w:r>
      <w:rPr>
        <w:noProof/>
        <w:sz w:val="18"/>
      </w:rPr>
      <w:tab/>
    </w:r>
  </w:p>
  <w:p w14:paraId="1F025D20" w14:textId="77777777" w:rsidR="00E9672F" w:rsidRPr="008F3A88" w:rsidRDefault="00E9672F" w:rsidP="001B0FFF">
    <w:pPr>
      <w:pStyle w:val="Footer"/>
      <w:tabs>
        <w:tab w:val="clear" w:pos="4513"/>
        <w:tab w:val="clear" w:pos="9026"/>
        <w:tab w:val="center" w:pos="4962"/>
        <w:tab w:val="right" w:pos="8142"/>
      </w:tabs>
      <w:rPr>
        <w:noProof/>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AC0B3" w14:textId="77777777" w:rsidR="00D36863" w:rsidRDefault="00D36863" w:rsidP="00C03202">
      <w:r>
        <w:separator/>
      </w:r>
    </w:p>
    <w:p w14:paraId="085F855F" w14:textId="77777777" w:rsidR="00D36863" w:rsidRDefault="00D36863" w:rsidP="00C03202"/>
  </w:footnote>
  <w:footnote w:type="continuationSeparator" w:id="0">
    <w:p w14:paraId="47B42F6D" w14:textId="77777777" w:rsidR="00D36863" w:rsidRDefault="00D36863" w:rsidP="00C03202">
      <w:r>
        <w:continuationSeparator/>
      </w:r>
    </w:p>
    <w:p w14:paraId="668C3E3D" w14:textId="77777777" w:rsidR="00D36863" w:rsidRDefault="00D36863" w:rsidP="00C032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CB65E" w14:textId="77777777" w:rsidR="00E9672F" w:rsidRPr="000A16BA" w:rsidRDefault="00E9672F" w:rsidP="00C03202">
    <w:pPr>
      <w:pStyle w:val="Header"/>
    </w:pPr>
  </w:p>
  <w:p w14:paraId="28CD12DC" w14:textId="77777777" w:rsidR="00E9672F" w:rsidRPr="000A16BA" w:rsidRDefault="00E9672F" w:rsidP="00C03202">
    <w:pPr>
      <w:pStyle w:val="Header"/>
    </w:pPr>
    <w:r>
      <w:t>PDS Activity Guide</w:t>
    </w:r>
    <w:r>
      <w:tab/>
      <w:t>Know your career competencies</w:t>
    </w:r>
  </w:p>
  <w:p w14:paraId="5E594C2D" w14:textId="77777777" w:rsidR="00E9672F" w:rsidRDefault="00E9672F" w:rsidP="00C03202"/>
  <w:p w14:paraId="22CC346A" w14:textId="77777777" w:rsidR="00E9672F" w:rsidRDefault="00E9672F" w:rsidP="00C0320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4343C" w14:textId="5609A1C9" w:rsidR="00E9672F" w:rsidRPr="00B9427D" w:rsidRDefault="00E9672F" w:rsidP="00C03202">
    <w:pPr>
      <w:pStyle w:val="Header"/>
    </w:pPr>
    <w:r w:rsidRPr="00F70CB8">
      <w:rPr>
        <w:noProof/>
        <w:lang w:eastAsia="en-NZ"/>
      </w:rPr>
      <w:drawing>
        <wp:anchor distT="0" distB="0" distL="114300" distR="114300" simplePos="0" relativeHeight="251678720" behindDoc="1" locked="0" layoutInCell="1" allowOverlap="1" wp14:anchorId="21291C49" wp14:editId="25ACAC13">
          <wp:simplePos x="0" y="0"/>
          <wp:positionH relativeFrom="page">
            <wp:posOffset>6127115</wp:posOffset>
          </wp:positionH>
          <wp:positionV relativeFrom="paragraph">
            <wp:posOffset>-25291</wp:posOffset>
          </wp:positionV>
          <wp:extent cx="1431702" cy="10290412"/>
          <wp:effectExtent l="0" t="0" r="0" b="0"/>
          <wp:wrapNone/>
          <wp:docPr id="231" name="Picture 231" descr="\\tec.govt.nz\dfs\user\mmartin1\Desktop\Career Kete\Dream and dis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govt.nz\dfs\user\mmartin1\Desktop\Career Kete\Dream and discov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005" b="2330"/>
                  <a:stretch/>
                </pic:blipFill>
                <pic:spPr bwMode="auto">
                  <a:xfrm>
                    <a:off x="0" y="0"/>
                    <a:ext cx="1431702" cy="10290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64B125" w14:textId="512EDFEC" w:rsidR="00E9672F" w:rsidRDefault="00E9672F" w:rsidP="00C03202"/>
  <w:p w14:paraId="63ECBFFE" w14:textId="6EAB862A" w:rsidR="00E9672F" w:rsidRDefault="00E9672F" w:rsidP="00C0320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B42B1" w14:textId="74628B1A" w:rsidR="00E9672F" w:rsidRDefault="00E9672F">
    <w:pPr>
      <w:pStyle w:val="Header"/>
    </w:pPr>
    <w:r w:rsidRPr="00F70CB8">
      <w:rPr>
        <w:noProof/>
        <w:lang w:eastAsia="en-NZ"/>
      </w:rPr>
      <w:drawing>
        <wp:anchor distT="0" distB="0" distL="114300" distR="114300" simplePos="0" relativeHeight="251699200" behindDoc="1" locked="0" layoutInCell="1" allowOverlap="1" wp14:anchorId="202768C7" wp14:editId="2625D69D">
          <wp:simplePos x="0" y="0"/>
          <wp:positionH relativeFrom="page">
            <wp:posOffset>6127845</wp:posOffset>
          </wp:positionH>
          <wp:positionV relativeFrom="paragraph">
            <wp:posOffset>-21931</wp:posOffset>
          </wp:positionV>
          <wp:extent cx="1432486" cy="10288800"/>
          <wp:effectExtent l="0" t="0" r="0" b="0"/>
          <wp:wrapNone/>
          <wp:docPr id="234" name="Picture 234" descr="\\tec.govt.nz\dfs\user\mmartin1\Desktop\Career Kete\Dream and dis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govt.nz\dfs\user\mmartin1\Desktop\Career Kete\Dream and discov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4" t="4057" r="-166" b="2195"/>
                  <a:stretch/>
                </pic:blipFill>
                <pic:spPr bwMode="auto">
                  <a:xfrm>
                    <a:off x="0" y="0"/>
                    <a:ext cx="1434086" cy="10300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B7473" w14:textId="77777777" w:rsidR="00E9672F" w:rsidRDefault="00E9672F">
    <w:pPr>
      <w:pStyle w:val="Header"/>
    </w:pPr>
    <w:r w:rsidRPr="00F70CB8">
      <w:rPr>
        <w:noProof/>
        <w:lang w:eastAsia="en-NZ"/>
      </w:rPr>
      <w:drawing>
        <wp:anchor distT="0" distB="0" distL="114300" distR="114300" simplePos="0" relativeHeight="251701248" behindDoc="1" locked="0" layoutInCell="1" allowOverlap="1" wp14:anchorId="799F0DEE" wp14:editId="65E65F77">
          <wp:simplePos x="0" y="0"/>
          <wp:positionH relativeFrom="page">
            <wp:posOffset>6127845</wp:posOffset>
          </wp:positionH>
          <wp:positionV relativeFrom="paragraph">
            <wp:posOffset>-21931</wp:posOffset>
          </wp:positionV>
          <wp:extent cx="1432486" cy="10288800"/>
          <wp:effectExtent l="0" t="0" r="0" b="0"/>
          <wp:wrapNone/>
          <wp:docPr id="237" name="Picture 237" descr="\\tec.govt.nz\dfs\user\mmartin1\Desktop\Career Kete\Dream and dis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govt.nz\dfs\user\mmartin1\Desktop\Career Kete\Dream and discov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4" t="4057" r="-166" b="2195"/>
                  <a:stretch/>
                </pic:blipFill>
                <pic:spPr bwMode="auto">
                  <a:xfrm>
                    <a:off x="0" y="0"/>
                    <a:ext cx="1434086" cy="10300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5" type="#_x0000_t75" style="width:3in;height:3in" o:bullet="t"/>
    </w:pict>
  </w:numPicBullet>
  <w:numPicBullet w:numPicBulletId="1">
    <w:pict>
      <v:shape id="_x0000_i1496" type="#_x0000_t75" style="width:3in;height:3in" o:bullet="t"/>
    </w:pict>
  </w:numPicBullet>
  <w:abstractNum w:abstractNumId="0" w15:restartNumberingAfterBreak="0">
    <w:nsid w:val="0F9A347A"/>
    <w:multiLevelType w:val="hybridMultilevel"/>
    <w:tmpl w:val="CB5864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06400D2"/>
    <w:multiLevelType w:val="hybridMultilevel"/>
    <w:tmpl w:val="CB5864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5F91924"/>
    <w:multiLevelType w:val="hybridMultilevel"/>
    <w:tmpl w:val="8CF643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CFD510C"/>
    <w:multiLevelType w:val="hybridMultilevel"/>
    <w:tmpl w:val="DA0C85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D185770"/>
    <w:multiLevelType w:val="hybridMultilevel"/>
    <w:tmpl w:val="34A85C9E"/>
    <w:lvl w:ilvl="0" w:tplc="6FDE25CA">
      <w:start w:val="1"/>
      <w:numFmt w:val="bullet"/>
      <w:pStyle w:val="normalbullets"/>
      <w:lvlText w:val=""/>
      <w:lvlJc w:val="left"/>
      <w:pPr>
        <w:ind w:left="720" w:hanging="360"/>
      </w:pPr>
      <w:rPr>
        <w:rFonts w:ascii="Symbol" w:hAnsi="Symbol" w:hint="default"/>
        <w:color w:val="C73E84"/>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1B14919"/>
    <w:multiLevelType w:val="hybridMultilevel"/>
    <w:tmpl w:val="CB5864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3C723F8"/>
    <w:multiLevelType w:val="hybridMultilevel"/>
    <w:tmpl w:val="CB5864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DEC13DD"/>
    <w:multiLevelType w:val="hybridMultilevel"/>
    <w:tmpl w:val="CB5864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E097DE4"/>
    <w:multiLevelType w:val="hybridMultilevel"/>
    <w:tmpl w:val="1F22A4CA"/>
    <w:lvl w:ilvl="0" w:tplc="6DE8C544">
      <w:start w:val="1"/>
      <w:numFmt w:val="bullet"/>
      <w:lvlText w:val=""/>
      <w:lvlJc w:val="left"/>
      <w:pPr>
        <w:ind w:left="720" w:hanging="360"/>
      </w:pPr>
      <w:rPr>
        <w:rFonts w:ascii="Wingdings" w:hAnsi="Wingdings"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06A4A52"/>
    <w:multiLevelType w:val="hybridMultilevel"/>
    <w:tmpl w:val="8CF643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4B43ADB"/>
    <w:multiLevelType w:val="hybridMultilevel"/>
    <w:tmpl w:val="8CF643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5B37A69"/>
    <w:multiLevelType w:val="hybridMultilevel"/>
    <w:tmpl w:val="CB5864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7563C3C"/>
    <w:multiLevelType w:val="hybridMultilevel"/>
    <w:tmpl w:val="FA0084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9D5029C"/>
    <w:multiLevelType w:val="hybridMultilevel"/>
    <w:tmpl w:val="6232AC8E"/>
    <w:lvl w:ilvl="0" w:tplc="3B861752">
      <w:start w:val="1"/>
      <w:numFmt w:val="bullet"/>
      <w:pStyle w:val="Secondbullets"/>
      <w:lvlText w:val="−"/>
      <w:lvlJc w:val="left"/>
      <w:pPr>
        <w:ind w:left="720" w:hanging="360"/>
      </w:pPr>
      <w:rPr>
        <w:rFonts w:ascii="Arial" w:hAnsi="Arial"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34927FF"/>
    <w:multiLevelType w:val="hybridMultilevel"/>
    <w:tmpl w:val="CB5864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3992293"/>
    <w:multiLevelType w:val="hybridMultilevel"/>
    <w:tmpl w:val="CB5864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7D949D1"/>
    <w:multiLevelType w:val="hybridMultilevel"/>
    <w:tmpl w:val="CB5864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09836F1"/>
    <w:multiLevelType w:val="hybridMultilevel"/>
    <w:tmpl w:val="CE4A6432"/>
    <w:lvl w:ilvl="0" w:tplc="5940719A">
      <w:start w:val="1"/>
      <w:numFmt w:val="bullet"/>
      <w:lvlText w:val="•"/>
      <w:lvlJc w:val="left"/>
      <w:pPr>
        <w:tabs>
          <w:tab w:val="num" w:pos="720"/>
        </w:tabs>
        <w:ind w:left="720" w:hanging="360"/>
      </w:pPr>
      <w:rPr>
        <w:rFonts w:ascii="Arial" w:hAnsi="Arial" w:hint="default"/>
      </w:rPr>
    </w:lvl>
    <w:lvl w:ilvl="1" w:tplc="C3681A14" w:tentative="1">
      <w:start w:val="1"/>
      <w:numFmt w:val="bullet"/>
      <w:lvlText w:val="•"/>
      <w:lvlJc w:val="left"/>
      <w:pPr>
        <w:tabs>
          <w:tab w:val="num" w:pos="1440"/>
        </w:tabs>
        <w:ind w:left="1440" w:hanging="360"/>
      </w:pPr>
      <w:rPr>
        <w:rFonts w:ascii="Arial" w:hAnsi="Arial" w:hint="default"/>
      </w:rPr>
    </w:lvl>
    <w:lvl w:ilvl="2" w:tplc="C43E074E" w:tentative="1">
      <w:start w:val="1"/>
      <w:numFmt w:val="bullet"/>
      <w:lvlText w:val="•"/>
      <w:lvlJc w:val="left"/>
      <w:pPr>
        <w:tabs>
          <w:tab w:val="num" w:pos="2160"/>
        </w:tabs>
        <w:ind w:left="2160" w:hanging="360"/>
      </w:pPr>
      <w:rPr>
        <w:rFonts w:ascii="Arial" w:hAnsi="Arial" w:hint="default"/>
      </w:rPr>
    </w:lvl>
    <w:lvl w:ilvl="3" w:tplc="82A221C8" w:tentative="1">
      <w:start w:val="1"/>
      <w:numFmt w:val="bullet"/>
      <w:lvlText w:val="•"/>
      <w:lvlJc w:val="left"/>
      <w:pPr>
        <w:tabs>
          <w:tab w:val="num" w:pos="2880"/>
        </w:tabs>
        <w:ind w:left="2880" w:hanging="360"/>
      </w:pPr>
      <w:rPr>
        <w:rFonts w:ascii="Arial" w:hAnsi="Arial" w:hint="default"/>
      </w:rPr>
    </w:lvl>
    <w:lvl w:ilvl="4" w:tplc="68AACCD6" w:tentative="1">
      <w:start w:val="1"/>
      <w:numFmt w:val="bullet"/>
      <w:lvlText w:val="•"/>
      <w:lvlJc w:val="left"/>
      <w:pPr>
        <w:tabs>
          <w:tab w:val="num" w:pos="3600"/>
        </w:tabs>
        <w:ind w:left="3600" w:hanging="360"/>
      </w:pPr>
      <w:rPr>
        <w:rFonts w:ascii="Arial" w:hAnsi="Arial" w:hint="default"/>
      </w:rPr>
    </w:lvl>
    <w:lvl w:ilvl="5" w:tplc="B798C168" w:tentative="1">
      <w:start w:val="1"/>
      <w:numFmt w:val="bullet"/>
      <w:lvlText w:val="•"/>
      <w:lvlJc w:val="left"/>
      <w:pPr>
        <w:tabs>
          <w:tab w:val="num" w:pos="4320"/>
        </w:tabs>
        <w:ind w:left="4320" w:hanging="360"/>
      </w:pPr>
      <w:rPr>
        <w:rFonts w:ascii="Arial" w:hAnsi="Arial" w:hint="default"/>
      </w:rPr>
    </w:lvl>
    <w:lvl w:ilvl="6" w:tplc="4C884B4A" w:tentative="1">
      <w:start w:val="1"/>
      <w:numFmt w:val="bullet"/>
      <w:lvlText w:val="•"/>
      <w:lvlJc w:val="left"/>
      <w:pPr>
        <w:tabs>
          <w:tab w:val="num" w:pos="5040"/>
        </w:tabs>
        <w:ind w:left="5040" w:hanging="360"/>
      </w:pPr>
      <w:rPr>
        <w:rFonts w:ascii="Arial" w:hAnsi="Arial" w:hint="default"/>
      </w:rPr>
    </w:lvl>
    <w:lvl w:ilvl="7" w:tplc="C6184322" w:tentative="1">
      <w:start w:val="1"/>
      <w:numFmt w:val="bullet"/>
      <w:lvlText w:val="•"/>
      <w:lvlJc w:val="left"/>
      <w:pPr>
        <w:tabs>
          <w:tab w:val="num" w:pos="5760"/>
        </w:tabs>
        <w:ind w:left="5760" w:hanging="360"/>
      </w:pPr>
      <w:rPr>
        <w:rFonts w:ascii="Arial" w:hAnsi="Arial" w:hint="default"/>
      </w:rPr>
    </w:lvl>
    <w:lvl w:ilvl="8" w:tplc="FCC491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6641B13"/>
    <w:multiLevelType w:val="hybridMultilevel"/>
    <w:tmpl w:val="561018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F1778B0"/>
    <w:multiLevelType w:val="hybridMultilevel"/>
    <w:tmpl w:val="3AB0C388"/>
    <w:lvl w:ilvl="0" w:tplc="ABAC785C">
      <w:start w:val="1"/>
      <w:numFmt w:val="bullet"/>
      <w:pStyle w:val="Bullets"/>
      <w:lvlText w:val=""/>
      <w:lvlJc w:val="left"/>
      <w:pPr>
        <w:ind w:left="720" w:hanging="360"/>
      </w:pPr>
      <w:rPr>
        <w:rFonts w:ascii="Symbol" w:hAnsi="Symbol" w:hint="default"/>
        <w:color w:val="C73E8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
  </w:num>
  <w:num w:numId="4">
    <w:abstractNumId w:val="9"/>
  </w:num>
  <w:num w:numId="5">
    <w:abstractNumId w:val="18"/>
  </w:num>
  <w:num w:numId="6">
    <w:abstractNumId w:val="0"/>
  </w:num>
  <w:num w:numId="7">
    <w:abstractNumId w:val="1"/>
  </w:num>
  <w:num w:numId="8">
    <w:abstractNumId w:val="16"/>
  </w:num>
  <w:num w:numId="9">
    <w:abstractNumId w:val="6"/>
  </w:num>
  <w:num w:numId="10">
    <w:abstractNumId w:val="14"/>
  </w:num>
  <w:num w:numId="11">
    <w:abstractNumId w:val="15"/>
  </w:num>
  <w:num w:numId="12">
    <w:abstractNumId w:val="7"/>
  </w:num>
  <w:num w:numId="13">
    <w:abstractNumId w:val="5"/>
  </w:num>
  <w:num w:numId="14">
    <w:abstractNumId w:val="3"/>
  </w:num>
  <w:num w:numId="15">
    <w:abstractNumId w:val="17"/>
  </w:num>
  <w:num w:numId="16">
    <w:abstractNumId w:val="8"/>
  </w:num>
  <w:num w:numId="17">
    <w:abstractNumId w:val="12"/>
  </w:num>
  <w:num w:numId="18">
    <w:abstractNumId w:val="13"/>
  </w:num>
  <w:num w:numId="19">
    <w:abstractNumId w:val="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939"/>
    <w:rsid w:val="00011C95"/>
    <w:rsid w:val="000159D1"/>
    <w:rsid w:val="00015D03"/>
    <w:rsid w:val="0003662D"/>
    <w:rsid w:val="0004678A"/>
    <w:rsid w:val="0007502C"/>
    <w:rsid w:val="000804EA"/>
    <w:rsid w:val="000858E1"/>
    <w:rsid w:val="00087857"/>
    <w:rsid w:val="00096C05"/>
    <w:rsid w:val="000A39F6"/>
    <w:rsid w:val="000C5D0C"/>
    <w:rsid w:val="000C6C26"/>
    <w:rsid w:val="000F3657"/>
    <w:rsid w:val="000F4AE1"/>
    <w:rsid w:val="0010037D"/>
    <w:rsid w:val="00106289"/>
    <w:rsid w:val="00117CB3"/>
    <w:rsid w:val="00120DDA"/>
    <w:rsid w:val="00141651"/>
    <w:rsid w:val="0014176F"/>
    <w:rsid w:val="001530D2"/>
    <w:rsid w:val="00157DEF"/>
    <w:rsid w:val="00166996"/>
    <w:rsid w:val="0016715A"/>
    <w:rsid w:val="001773CE"/>
    <w:rsid w:val="00181AD8"/>
    <w:rsid w:val="001868ED"/>
    <w:rsid w:val="001B0E21"/>
    <w:rsid w:val="001B0FFF"/>
    <w:rsid w:val="001B5BBF"/>
    <w:rsid w:val="001D7A94"/>
    <w:rsid w:val="001E6749"/>
    <w:rsid w:val="002017C8"/>
    <w:rsid w:val="00210ECB"/>
    <w:rsid w:val="002144A4"/>
    <w:rsid w:val="0021543E"/>
    <w:rsid w:val="0022001F"/>
    <w:rsid w:val="002373DB"/>
    <w:rsid w:val="0025286D"/>
    <w:rsid w:val="00254083"/>
    <w:rsid w:val="00254D4E"/>
    <w:rsid w:val="00255865"/>
    <w:rsid w:val="002604C4"/>
    <w:rsid w:val="00266216"/>
    <w:rsid w:val="00282FDC"/>
    <w:rsid w:val="002A20B5"/>
    <w:rsid w:val="002C3B12"/>
    <w:rsid w:val="002F2B61"/>
    <w:rsid w:val="002F5D27"/>
    <w:rsid w:val="002F673C"/>
    <w:rsid w:val="00332153"/>
    <w:rsid w:val="003461F5"/>
    <w:rsid w:val="00370691"/>
    <w:rsid w:val="003839B8"/>
    <w:rsid w:val="003A7123"/>
    <w:rsid w:val="003B1939"/>
    <w:rsid w:val="003B44DD"/>
    <w:rsid w:val="003C1A11"/>
    <w:rsid w:val="003E1745"/>
    <w:rsid w:val="00411AB0"/>
    <w:rsid w:val="004130B1"/>
    <w:rsid w:val="00421A56"/>
    <w:rsid w:val="00454F00"/>
    <w:rsid w:val="00455DAF"/>
    <w:rsid w:val="00466799"/>
    <w:rsid w:val="00492D8C"/>
    <w:rsid w:val="0049746C"/>
    <w:rsid w:val="004A78B9"/>
    <w:rsid w:val="004B4439"/>
    <w:rsid w:val="004B55BA"/>
    <w:rsid w:val="004C47F5"/>
    <w:rsid w:val="004E76DF"/>
    <w:rsid w:val="004E7C0F"/>
    <w:rsid w:val="004F2748"/>
    <w:rsid w:val="004F3C80"/>
    <w:rsid w:val="004F5E73"/>
    <w:rsid w:val="00505A12"/>
    <w:rsid w:val="005526D2"/>
    <w:rsid w:val="00556992"/>
    <w:rsid w:val="0056762A"/>
    <w:rsid w:val="005921B1"/>
    <w:rsid w:val="005A6E7D"/>
    <w:rsid w:val="005D1567"/>
    <w:rsid w:val="005D43EB"/>
    <w:rsid w:val="006310AC"/>
    <w:rsid w:val="00637289"/>
    <w:rsid w:val="0067387D"/>
    <w:rsid w:val="0068745D"/>
    <w:rsid w:val="0068773E"/>
    <w:rsid w:val="00694BBC"/>
    <w:rsid w:val="006A2FA0"/>
    <w:rsid w:val="006A418F"/>
    <w:rsid w:val="006C322C"/>
    <w:rsid w:val="006C450F"/>
    <w:rsid w:val="006E5A5A"/>
    <w:rsid w:val="007036AF"/>
    <w:rsid w:val="0070704D"/>
    <w:rsid w:val="00710E02"/>
    <w:rsid w:val="00724FCF"/>
    <w:rsid w:val="007253FE"/>
    <w:rsid w:val="00734149"/>
    <w:rsid w:val="00741151"/>
    <w:rsid w:val="00751444"/>
    <w:rsid w:val="00765D26"/>
    <w:rsid w:val="007704E5"/>
    <w:rsid w:val="00774561"/>
    <w:rsid w:val="007B1C8C"/>
    <w:rsid w:val="007B75A1"/>
    <w:rsid w:val="007C2693"/>
    <w:rsid w:val="007C56C5"/>
    <w:rsid w:val="007D6099"/>
    <w:rsid w:val="008110B1"/>
    <w:rsid w:val="0084177B"/>
    <w:rsid w:val="008447EE"/>
    <w:rsid w:val="00845A18"/>
    <w:rsid w:val="00865454"/>
    <w:rsid w:val="00873A44"/>
    <w:rsid w:val="00880C53"/>
    <w:rsid w:val="0089637F"/>
    <w:rsid w:val="008D2C86"/>
    <w:rsid w:val="008E64CD"/>
    <w:rsid w:val="008F3A88"/>
    <w:rsid w:val="009133FA"/>
    <w:rsid w:val="00925049"/>
    <w:rsid w:val="00926C62"/>
    <w:rsid w:val="00975DE1"/>
    <w:rsid w:val="00980748"/>
    <w:rsid w:val="009A6751"/>
    <w:rsid w:val="009C1D54"/>
    <w:rsid w:val="009C3D6F"/>
    <w:rsid w:val="009C40AC"/>
    <w:rsid w:val="009C5FCA"/>
    <w:rsid w:val="009E0B76"/>
    <w:rsid w:val="009F771D"/>
    <w:rsid w:val="00A010C3"/>
    <w:rsid w:val="00A0284D"/>
    <w:rsid w:val="00A05EB2"/>
    <w:rsid w:val="00A1313E"/>
    <w:rsid w:val="00A220A0"/>
    <w:rsid w:val="00A31F82"/>
    <w:rsid w:val="00A56294"/>
    <w:rsid w:val="00A620CB"/>
    <w:rsid w:val="00A6396A"/>
    <w:rsid w:val="00A82405"/>
    <w:rsid w:val="00A85CCA"/>
    <w:rsid w:val="00A86DAE"/>
    <w:rsid w:val="00AA203C"/>
    <w:rsid w:val="00AA4904"/>
    <w:rsid w:val="00AC2365"/>
    <w:rsid w:val="00AC48B6"/>
    <w:rsid w:val="00AC5208"/>
    <w:rsid w:val="00AE2BA2"/>
    <w:rsid w:val="00AF47B2"/>
    <w:rsid w:val="00B2408C"/>
    <w:rsid w:val="00B267F5"/>
    <w:rsid w:val="00B35990"/>
    <w:rsid w:val="00B56627"/>
    <w:rsid w:val="00B9427D"/>
    <w:rsid w:val="00BA114B"/>
    <w:rsid w:val="00BA49C1"/>
    <w:rsid w:val="00BB7D35"/>
    <w:rsid w:val="00BC6101"/>
    <w:rsid w:val="00BC6FE0"/>
    <w:rsid w:val="00BD687B"/>
    <w:rsid w:val="00BE2563"/>
    <w:rsid w:val="00C03202"/>
    <w:rsid w:val="00C263B9"/>
    <w:rsid w:val="00C43E47"/>
    <w:rsid w:val="00C67B3B"/>
    <w:rsid w:val="00CC1BFD"/>
    <w:rsid w:val="00CC5605"/>
    <w:rsid w:val="00CD3CAE"/>
    <w:rsid w:val="00CD67DE"/>
    <w:rsid w:val="00D104EB"/>
    <w:rsid w:val="00D36863"/>
    <w:rsid w:val="00D44BAA"/>
    <w:rsid w:val="00D53E5E"/>
    <w:rsid w:val="00D56E9A"/>
    <w:rsid w:val="00DA1C86"/>
    <w:rsid w:val="00DC2990"/>
    <w:rsid w:val="00DD0535"/>
    <w:rsid w:val="00DD4B58"/>
    <w:rsid w:val="00DE4DCD"/>
    <w:rsid w:val="00E15661"/>
    <w:rsid w:val="00E76A64"/>
    <w:rsid w:val="00E91D63"/>
    <w:rsid w:val="00E9244E"/>
    <w:rsid w:val="00E9672F"/>
    <w:rsid w:val="00EB3781"/>
    <w:rsid w:val="00EB5B42"/>
    <w:rsid w:val="00EC1F13"/>
    <w:rsid w:val="00EE0E26"/>
    <w:rsid w:val="00EF0532"/>
    <w:rsid w:val="00EF3D89"/>
    <w:rsid w:val="00EF62A7"/>
    <w:rsid w:val="00F07C99"/>
    <w:rsid w:val="00F1725D"/>
    <w:rsid w:val="00F6600E"/>
    <w:rsid w:val="00F75745"/>
    <w:rsid w:val="00F82BE8"/>
    <w:rsid w:val="00F91595"/>
    <w:rsid w:val="00F93214"/>
    <w:rsid w:val="00FB22CA"/>
    <w:rsid w:val="00FB4CA2"/>
    <w:rsid w:val="00FC21A4"/>
    <w:rsid w:val="00FE3012"/>
    <w:rsid w:val="00FE72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1B098"/>
  <w15:chartTrackingRefBased/>
  <w15:docId w15:val="{73DBF3AA-DDC3-42AD-85B6-615BAA2BD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202"/>
    <w:pPr>
      <w:spacing w:before="60" w:after="120" w:line="300" w:lineRule="exact"/>
      <w:ind w:right="57"/>
    </w:pPr>
    <w:rPr>
      <w:rFonts w:ascii="Arial" w:eastAsia="MS Mincho" w:hAnsi="Arial" w:cs="Arial"/>
    </w:rPr>
  </w:style>
  <w:style w:type="paragraph" w:styleId="Heading1">
    <w:name w:val="heading 1"/>
    <w:basedOn w:val="Normal"/>
    <w:next w:val="Normal"/>
    <w:link w:val="Heading1Char"/>
    <w:uiPriority w:val="9"/>
    <w:qFormat/>
    <w:rsid w:val="00421A56"/>
    <w:pPr>
      <w:keepNext/>
      <w:keepLines/>
      <w:tabs>
        <w:tab w:val="left" w:pos="993"/>
        <w:tab w:val="left" w:pos="3402"/>
        <w:tab w:val="right" w:pos="10773"/>
      </w:tabs>
      <w:spacing w:before="240" w:line="216" w:lineRule="auto"/>
      <w:outlineLvl w:val="0"/>
    </w:pPr>
    <w:rPr>
      <w:rFonts w:ascii="Arial Black" w:eastAsia="MS Gothic" w:hAnsi="Arial Black" w:cs="Times New Roman"/>
      <w:b/>
      <w:bCs/>
      <w:i/>
      <w:iCs/>
      <w:caps/>
      <w:color w:val="D42A80"/>
      <w:sz w:val="36"/>
      <w:szCs w:val="52"/>
    </w:rPr>
  </w:style>
  <w:style w:type="paragraph" w:styleId="Heading2">
    <w:name w:val="heading 2"/>
    <w:basedOn w:val="Style2"/>
    <w:next w:val="Normal"/>
    <w:link w:val="Heading2Char"/>
    <w:uiPriority w:val="9"/>
    <w:unhideWhenUsed/>
    <w:qFormat/>
    <w:rsid w:val="009F771D"/>
    <w:pPr>
      <w:outlineLvl w:val="1"/>
    </w:pPr>
  </w:style>
  <w:style w:type="paragraph" w:styleId="Heading3">
    <w:name w:val="heading 3"/>
    <w:basedOn w:val="Style3"/>
    <w:next w:val="Normal"/>
    <w:link w:val="Heading3Char"/>
    <w:uiPriority w:val="9"/>
    <w:unhideWhenUsed/>
    <w:qFormat/>
    <w:rsid w:val="00710E02"/>
    <w:pPr>
      <w:outlineLvl w:val="2"/>
    </w:pPr>
  </w:style>
  <w:style w:type="paragraph" w:styleId="Heading4">
    <w:name w:val="heading 4"/>
    <w:basedOn w:val="Style4"/>
    <w:next w:val="Normal"/>
    <w:link w:val="Heading4Char"/>
    <w:uiPriority w:val="9"/>
    <w:unhideWhenUsed/>
    <w:qFormat/>
    <w:rsid w:val="00B9427D"/>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0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099"/>
  </w:style>
  <w:style w:type="paragraph" w:customStyle="1" w:styleId="BasicParagraph">
    <w:name w:val="[Basic Paragraph]"/>
    <w:basedOn w:val="Normal"/>
    <w:uiPriority w:val="99"/>
    <w:rsid w:val="007D6099"/>
    <w:pPr>
      <w:widowControl w:val="0"/>
      <w:autoSpaceDE w:val="0"/>
      <w:autoSpaceDN w:val="0"/>
      <w:adjustRightInd w:val="0"/>
      <w:spacing w:after="200" w:line="288" w:lineRule="auto"/>
      <w:textAlignment w:val="center"/>
    </w:pPr>
    <w:rPr>
      <w:rFonts w:ascii="MinionPro-Regular" w:hAnsi="MinionPro-Regular" w:cs="MinionPro-Regular"/>
      <w:color w:val="000000"/>
      <w:sz w:val="20"/>
      <w:szCs w:val="24"/>
    </w:rPr>
  </w:style>
  <w:style w:type="paragraph" w:customStyle="1" w:styleId="LargePageTitle">
    <w:name w:val="LargePageTitle"/>
    <w:basedOn w:val="Heading1"/>
    <w:link w:val="LargePageTitleChar"/>
    <w:rsid w:val="007D6099"/>
    <w:pPr>
      <w:spacing w:before="480" w:after="200"/>
    </w:pPr>
    <w:rPr>
      <w:b w:val="0"/>
      <w:bCs w:val="0"/>
      <w:i w:val="0"/>
      <w:iCs w:val="0"/>
      <w:caps w:val="0"/>
      <w:spacing w:val="-38"/>
      <w:sz w:val="52"/>
    </w:rPr>
  </w:style>
  <w:style w:type="character" w:customStyle="1" w:styleId="Heading1Char">
    <w:name w:val="Heading 1 Char"/>
    <w:basedOn w:val="DefaultParagraphFont"/>
    <w:link w:val="Heading1"/>
    <w:uiPriority w:val="9"/>
    <w:rsid w:val="00421A56"/>
    <w:rPr>
      <w:rFonts w:ascii="Arial Black" w:eastAsia="MS Gothic" w:hAnsi="Arial Black" w:cs="Times New Roman"/>
      <w:b/>
      <w:bCs/>
      <w:i/>
      <w:iCs/>
      <w:caps/>
      <w:color w:val="D42A80"/>
      <w:sz w:val="36"/>
      <w:szCs w:val="52"/>
      <w:lang w:val="en-US"/>
    </w:rPr>
  </w:style>
  <w:style w:type="character" w:styleId="CommentReference">
    <w:name w:val="annotation reference"/>
    <w:basedOn w:val="DefaultParagraphFont"/>
    <w:uiPriority w:val="99"/>
    <w:semiHidden/>
    <w:unhideWhenUsed/>
    <w:rsid w:val="007D6099"/>
    <w:rPr>
      <w:sz w:val="16"/>
      <w:szCs w:val="16"/>
    </w:rPr>
  </w:style>
  <w:style w:type="paragraph" w:styleId="CommentText">
    <w:name w:val="annotation text"/>
    <w:basedOn w:val="Normal"/>
    <w:link w:val="CommentTextChar"/>
    <w:uiPriority w:val="99"/>
    <w:unhideWhenUsed/>
    <w:rsid w:val="007D6099"/>
    <w:pPr>
      <w:spacing w:line="240" w:lineRule="auto"/>
    </w:pPr>
    <w:rPr>
      <w:sz w:val="20"/>
    </w:rPr>
  </w:style>
  <w:style w:type="character" w:customStyle="1" w:styleId="CommentTextChar">
    <w:name w:val="Comment Text Char"/>
    <w:basedOn w:val="DefaultParagraphFont"/>
    <w:link w:val="CommentText"/>
    <w:uiPriority w:val="99"/>
    <w:rsid w:val="007D6099"/>
    <w:rPr>
      <w:sz w:val="20"/>
      <w:szCs w:val="20"/>
    </w:rPr>
  </w:style>
  <w:style w:type="paragraph" w:styleId="CommentSubject">
    <w:name w:val="annotation subject"/>
    <w:basedOn w:val="CommentText"/>
    <w:next w:val="CommentText"/>
    <w:link w:val="CommentSubjectChar"/>
    <w:uiPriority w:val="99"/>
    <w:semiHidden/>
    <w:unhideWhenUsed/>
    <w:rsid w:val="007D6099"/>
    <w:rPr>
      <w:b/>
      <w:bCs/>
    </w:rPr>
  </w:style>
  <w:style w:type="character" w:customStyle="1" w:styleId="CommentSubjectChar">
    <w:name w:val="Comment Subject Char"/>
    <w:basedOn w:val="CommentTextChar"/>
    <w:link w:val="CommentSubject"/>
    <w:uiPriority w:val="99"/>
    <w:semiHidden/>
    <w:rsid w:val="007D6099"/>
    <w:rPr>
      <w:b/>
      <w:bCs/>
      <w:sz w:val="20"/>
      <w:szCs w:val="20"/>
    </w:rPr>
  </w:style>
  <w:style w:type="paragraph" w:styleId="BalloonText">
    <w:name w:val="Balloon Text"/>
    <w:basedOn w:val="Normal"/>
    <w:link w:val="BalloonTextChar"/>
    <w:uiPriority w:val="99"/>
    <w:semiHidden/>
    <w:unhideWhenUsed/>
    <w:rsid w:val="007D60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099"/>
    <w:rPr>
      <w:rFonts w:ascii="Segoe UI" w:hAnsi="Segoe UI" w:cs="Segoe UI"/>
      <w:sz w:val="18"/>
      <w:szCs w:val="18"/>
    </w:rPr>
  </w:style>
  <w:style w:type="paragraph" w:styleId="ListParagraph">
    <w:name w:val="List Paragraph"/>
    <w:basedOn w:val="Normal"/>
    <w:uiPriority w:val="34"/>
    <w:rsid w:val="0007502C"/>
    <w:pPr>
      <w:ind w:left="720"/>
      <w:contextualSpacing/>
    </w:pPr>
  </w:style>
  <w:style w:type="paragraph" w:styleId="Footer">
    <w:name w:val="footer"/>
    <w:basedOn w:val="Normal"/>
    <w:link w:val="FooterChar"/>
    <w:uiPriority w:val="99"/>
    <w:unhideWhenUsed/>
    <w:rsid w:val="001B5B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BBF"/>
  </w:style>
  <w:style w:type="character" w:customStyle="1" w:styleId="ActivityguidebigheadingChar">
    <w:name w:val="Activity guide big heading Char"/>
    <w:basedOn w:val="DefaultParagraphFont"/>
    <w:link w:val="Activityguidebigheading"/>
    <w:rsid w:val="002A20B5"/>
    <w:rPr>
      <w:rFonts w:ascii="Arial Black" w:eastAsia="MS Gothic" w:hAnsi="Arial Black" w:cs="Times New Roman"/>
      <w:b/>
      <w:bCs/>
      <w:i/>
      <w:iCs/>
      <w:caps/>
      <w:color w:val="D42A80"/>
      <w:sz w:val="36"/>
      <w:szCs w:val="52"/>
      <w:lang w:val="en-US"/>
    </w:rPr>
  </w:style>
  <w:style w:type="paragraph" w:customStyle="1" w:styleId="Activityguidebigheading">
    <w:name w:val="Activity guide big heading"/>
    <w:basedOn w:val="LargePageTitle"/>
    <w:link w:val="ActivityguidebigheadingChar"/>
    <w:rsid w:val="002A20B5"/>
    <w:pPr>
      <w:spacing w:before="160" w:after="0"/>
      <w:ind w:left="-142"/>
    </w:pPr>
    <w:rPr>
      <w:spacing w:val="0"/>
      <w:sz w:val="36"/>
    </w:rPr>
  </w:style>
  <w:style w:type="character" w:styleId="Hyperlink">
    <w:name w:val="Hyperlink"/>
    <w:basedOn w:val="DefaultParagraphFont"/>
    <w:uiPriority w:val="99"/>
    <w:unhideWhenUsed/>
    <w:rsid w:val="008D2C86"/>
    <w:rPr>
      <w:color w:val="0563C1" w:themeColor="hyperlink"/>
      <w:u w:val="single"/>
    </w:rPr>
  </w:style>
  <w:style w:type="paragraph" w:styleId="NoSpacing">
    <w:name w:val="No Spacing"/>
    <w:uiPriority w:val="1"/>
    <w:rsid w:val="00D104EB"/>
    <w:pPr>
      <w:spacing w:after="0" w:line="240" w:lineRule="auto"/>
    </w:pPr>
  </w:style>
  <w:style w:type="paragraph" w:styleId="Revision">
    <w:name w:val="Revision"/>
    <w:hidden/>
    <w:uiPriority w:val="99"/>
    <w:semiHidden/>
    <w:rsid w:val="00210ECB"/>
    <w:pPr>
      <w:spacing w:after="0" w:line="240" w:lineRule="auto"/>
    </w:pPr>
  </w:style>
  <w:style w:type="paragraph" w:customStyle="1" w:styleId="Style1">
    <w:name w:val="Style1"/>
    <w:basedOn w:val="LargePageTitle"/>
    <w:link w:val="Style1Char"/>
    <w:rsid w:val="002A20B5"/>
    <w:pPr>
      <w:spacing w:before="120" w:after="120"/>
    </w:pPr>
    <w:rPr>
      <w:rFonts w:ascii="Arial" w:hAnsi="Arial" w:cs="Arial"/>
      <w:i/>
      <w:caps/>
      <w:color w:val="000000" w:themeColor="text1"/>
      <w:spacing w:val="0"/>
      <w:sz w:val="24"/>
      <w:szCs w:val="24"/>
    </w:rPr>
  </w:style>
  <w:style w:type="paragraph" w:customStyle="1" w:styleId="Style2">
    <w:name w:val="Style2"/>
    <w:basedOn w:val="Normal"/>
    <w:link w:val="Style2Char"/>
    <w:rsid w:val="00D53E5E"/>
    <w:rPr>
      <w:rFonts w:ascii="Arial Black" w:eastAsia="MS Gothic" w:hAnsi="Arial Black" w:cs="Times New Roman"/>
      <w:b/>
      <w:bCs/>
      <w:iCs/>
      <w:color w:val="7F7F7F"/>
      <w:sz w:val="26"/>
      <w:szCs w:val="26"/>
    </w:rPr>
  </w:style>
  <w:style w:type="character" w:customStyle="1" w:styleId="LargePageTitleChar">
    <w:name w:val="LargePageTitle Char"/>
    <w:basedOn w:val="Heading1Char"/>
    <w:link w:val="LargePageTitle"/>
    <w:rsid w:val="00D53E5E"/>
    <w:rPr>
      <w:rFonts w:ascii="Arial Black" w:eastAsia="MS Gothic" w:hAnsi="Arial Black" w:cs="Times New Roman"/>
      <w:b w:val="0"/>
      <w:bCs w:val="0"/>
      <w:i w:val="0"/>
      <w:iCs w:val="0"/>
      <w:caps w:val="0"/>
      <w:color w:val="D42A80"/>
      <w:spacing w:val="-38"/>
      <w:sz w:val="52"/>
      <w:szCs w:val="52"/>
      <w:lang w:val="en-US"/>
    </w:rPr>
  </w:style>
  <w:style w:type="character" w:customStyle="1" w:styleId="Style1Char">
    <w:name w:val="Style1 Char"/>
    <w:basedOn w:val="LargePageTitleChar"/>
    <w:link w:val="Style1"/>
    <w:rsid w:val="002A20B5"/>
    <w:rPr>
      <w:rFonts w:ascii="Arial" w:eastAsia="MS Gothic" w:hAnsi="Arial" w:cs="Arial"/>
      <w:b w:val="0"/>
      <w:bCs w:val="0"/>
      <w:i/>
      <w:iCs w:val="0"/>
      <w:caps/>
      <w:color w:val="000000" w:themeColor="text1"/>
      <w:spacing w:val="-38"/>
      <w:sz w:val="24"/>
      <w:szCs w:val="24"/>
      <w:lang w:val="en-US"/>
    </w:rPr>
  </w:style>
  <w:style w:type="paragraph" w:customStyle="1" w:styleId="Style3">
    <w:name w:val="Style3"/>
    <w:basedOn w:val="Normal"/>
    <w:link w:val="Style3Char"/>
    <w:rsid w:val="00D53E5E"/>
    <w:rPr>
      <w:b/>
      <w:color w:val="7F7F7F"/>
      <w:sz w:val="24"/>
    </w:rPr>
  </w:style>
  <w:style w:type="character" w:customStyle="1" w:styleId="Style2Char">
    <w:name w:val="Style2 Char"/>
    <w:basedOn w:val="DefaultParagraphFont"/>
    <w:link w:val="Style2"/>
    <w:rsid w:val="00D53E5E"/>
    <w:rPr>
      <w:rFonts w:ascii="Arial Black" w:eastAsia="MS Gothic" w:hAnsi="Arial Black" w:cs="Times New Roman"/>
      <w:b/>
      <w:bCs/>
      <w:iCs/>
      <w:color w:val="7F7F7F"/>
      <w:sz w:val="26"/>
      <w:szCs w:val="26"/>
      <w:lang w:val="en-US"/>
    </w:rPr>
  </w:style>
  <w:style w:type="paragraph" w:customStyle="1" w:styleId="normalbullets">
    <w:name w:val="normal bullets"/>
    <w:basedOn w:val="ListParagraph"/>
    <w:link w:val="normalbulletsChar"/>
    <w:qFormat/>
    <w:rsid w:val="00C03202"/>
    <w:pPr>
      <w:numPr>
        <w:numId w:val="19"/>
      </w:numPr>
      <w:spacing w:line="23" w:lineRule="atLeast"/>
      <w:ind w:left="714" w:hanging="357"/>
      <w:contextualSpacing w:val="0"/>
    </w:pPr>
  </w:style>
  <w:style w:type="character" w:customStyle="1" w:styleId="Style3Char">
    <w:name w:val="Style3 Char"/>
    <w:basedOn w:val="DefaultParagraphFont"/>
    <w:link w:val="Style3"/>
    <w:rsid w:val="00D53E5E"/>
    <w:rPr>
      <w:rFonts w:ascii="Arial" w:eastAsia="MS Mincho" w:hAnsi="Arial" w:cs="Arial"/>
      <w:b/>
      <w:color w:val="7F7F7F"/>
      <w:sz w:val="24"/>
      <w:szCs w:val="20"/>
      <w:lang w:val="en-US"/>
    </w:rPr>
  </w:style>
  <w:style w:type="paragraph" w:customStyle="1" w:styleId="tablebullets">
    <w:name w:val="table bullets"/>
    <w:basedOn w:val="normalbullets"/>
    <w:link w:val="tablebulletsChar"/>
    <w:qFormat/>
    <w:rsid w:val="00421A56"/>
    <w:pPr>
      <w:ind w:left="318" w:hanging="284"/>
    </w:pPr>
  </w:style>
  <w:style w:type="character" w:customStyle="1" w:styleId="normalbulletsChar">
    <w:name w:val="normal bullets Char"/>
    <w:basedOn w:val="DefaultParagraphFont"/>
    <w:link w:val="normalbullets"/>
    <w:rsid w:val="00C03202"/>
    <w:rPr>
      <w:rFonts w:ascii="Arial" w:eastAsia="MS Mincho" w:hAnsi="Arial" w:cs="Arial"/>
    </w:rPr>
  </w:style>
  <w:style w:type="character" w:customStyle="1" w:styleId="tablebulletsChar">
    <w:name w:val="table bullets Char"/>
    <w:basedOn w:val="normalbulletsChar"/>
    <w:link w:val="tablebullets"/>
    <w:rsid w:val="00421A56"/>
    <w:rPr>
      <w:rFonts w:ascii="Arial" w:eastAsia="MS Gothic" w:hAnsi="Arial" w:cs="Arial"/>
      <w:bCs w:val="0"/>
      <w:iCs w:val="0"/>
    </w:rPr>
  </w:style>
  <w:style w:type="paragraph" w:customStyle="1" w:styleId="Style4">
    <w:name w:val="Style4"/>
    <w:basedOn w:val="Normal"/>
    <w:link w:val="Style4Char"/>
    <w:rsid w:val="0067387D"/>
    <w:rPr>
      <w:b/>
      <w:caps/>
      <w:sz w:val="20"/>
      <w:lang w:eastAsia="en-GB"/>
    </w:rPr>
  </w:style>
  <w:style w:type="character" w:customStyle="1" w:styleId="Style4Char">
    <w:name w:val="Style4 Char"/>
    <w:basedOn w:val="DefaultParagraphFont"/>
    <w:link w:val="Style4"/>
    <w:rsid w:val="0067387D"/>
    <w:rPr>
      <w:rFonts w:ascii="Arial" w:eastAsia="MS Mincho" w:hAnsi="Arial" w:cs="Arial"/>
      <w:b/>
      <w:caps/>
      <w:sz w:val="20"/>
      <w:szCs w:val="20"/>
      <w:lang w:eastAsia="en-GB"/>
    </w:rPr>
  </w:style>
  <w:style w:type="character" w:customStyle="1" w:styleId="Heading2Char">
    <w:name w:val="Heading 2 Char"/>
    <w:basedOn w:val="DefaultParagraphFont"/>
    <w:link w:val="Heading2"/>
    <w:uiPriority w:val="9"/>
    <w:rsid w:val="009F771D"/>
    <w:rPr>
      <w:rFonts w:ascii="Arial Black" w:eastAsia="MS Gothic" w:hAnsi="Arial Black" w:cs="Times New Roman"/>
      <w:b/>
      <w:bCs/>
      <w:iCs/>
      <w:color w:val="7F7F7F"/>
      <w:sz w:val="26"/>
      <w:szCs w:val="26"/>
    </w:rPr>
  </w:style>
  <w:style w:type="character" w:customStyle="1" w:styleId="Heading3Char">
    <w:name w:val="Heading 3 Char"/>
    <w:basedOn w:val="DefaultParagraphFont"/>
    <w:link w:val="Heading3"/>
    <w:uiPriority w:val="9"/>
    <w:rsid w:val="00710E02"/>
    <w:rPr>
      <w:rFonts w:ascii="Arial" w:eastAsia="MS Mincho" w:hAnsi="Arial" w:cs="Arial"/>
      <w:b/>
      <w:color w:val="7F7F7F"/>
      <w:sz w:val="24"/>
    </w:rPr>
  </w:style>
  <w:style w:type="character" w:customStyle="1" w:styleId="Heading4Char">
    <w:name w:val="Heading 4 Char"/>
    <w:basedOn w:val="DefaultParagraphFont"/>
    <w:link w:val="Heading4"/>
    <w:uiPriority w:val="9"/>
    <w:rsid w:val="00B9427D"/>
    <w:rPr>
      <w:rFonts w:ascii="Arial" w:eastAsia="MS Mincho" w:hAnsi="Arial" w:cs="Arial"/>
      <w:b/>
      <w:caps/>
      <w:sz w:val="20"/>
      <w:szCs w:val="20"/>
      <w:lang w:eastAsia="en-GB"/>
    </w:rPr>
  </w:style>
  <w:style w:type="table" w:styleId="TableGrid">
    <w:name w:val="Table Grid"/>
    <w:basedOn w:val="TableNormal"/>
    <w:uiPriority w:val="59"/>
    <w:rsid w:val="004B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ondbullets">
    <w:name w:val="Second bullets"/>
    <w:basedOn w:val="tablebullets"/>
    <w:link w:val="SecondbulletsChar"/>
    <w:qFormat/>
    <w:rsid w:val="004B55BA"/>
    <w:pPr>
      <w:numPr>
        <w:numId w:val="18"/>
      </w:numPr>
    </w:pPr>
  </w:style>
  <w:style w:type="character" w:customStyle="1" w:styleId="SecondbulletsChar">
    <w:name w:val="Second bullets Char"/>
    <w:basedOn w:val="tablebulletsChar"/>
    <w:link w:val="Secondbullets"/>
    <w:rsid w:val="004B55BA"/>
    <w:rPr>
      <w:rFonts w:ascii="Arial" w:eastAsia="MS Gothic" w:hAnsi="Arial" w:cs="Arial"/>
      <w:bCs w:val="0"/>
      <w:iCs w:val="0"/>
    </w:rPr>
  </w:style>
  <w:style w:type="paragraph" w:styleId="NormalWeb">
    <w:name w:val="Normal (Web)"/>
    <w:basedOn w:val="Normal"/>
    <w:uiPriority w:val="99"/>
    <w:unhideWhenUsed/>
    <w:rsid w:val="00A220A0"/>
    <w:pPr>
      <w:spacing w:before="100" w:beforeAutospacing="1" w:after="100" w:afterAutospacing="1" w:line="240" w:lineRule="auto"/>
      <w:ind w:right="0"/>
    </w:pPr>
    <w:rPr>
      <w:rFonts w:ascii="Times New Roman" w:eastAsiaTheme="minorEastAsia" w:hAnsi="Times New Roman" w:cs="Times New Roman"/>
      <w:sz w:val="24"/>
      <w:szCs w:val="24"/>
      <w:lang w:eastAsia="en-NZ"/>
    </w:rPr>
  </w:style>
  <w:style w:type="paragraph" w:customStyle="1" w:styleId="Level3">
    <w:name w:val="Level 3"/>
    <w:basedOn w:val="Normal"/>
    <w:link w:val="Level3Char"/>
    <w:qFormat/>
    <w:rsid w:val="00DD4B58"/>
    <w:pPr>
      <w:spacing w:line="276" w:lineRule="auto"/>
      <w:ind w:right="282"/>
    </w:pPr>
    <w:rPr>
      <w:rFonts w:eastAsia="Times New Roman"/>
      <w:b/>
      <w:color w:val="7F7F7F" w:themeColor="text1" w:themeTint="80"/>
      <w:szCs w:val="23"/>
      <w:lang w:eastAsia="en-GB"/>
    </w:rPr>
  </w:style>
  <w:style w:type="character" w:customStyle="1" w:styleId="Level3Char">
    <w:name w:val="Level 3 Char"/>
    <w:basedOn w:val="DefaultParagraphFont"/>
    <w:link w:val="Level3"/>
    <w:rsid w:val="00DD4B58"/>
    <w:rPr>
      <w:rFonts w:ascii="Arial" w:eastAsia="Times New Roman" w:hAnsi="Arial" w:cs="Arial"/>
      <w:b/>
      <w:color w:val="7F7F7F" w:themeColor="text1" w:themeTint="80"/>
      <w:szCs w:val="23"/>
      <w:lang w:eastAsia="en-GB"/>
    </w:rPr>
  </w:style>
  <w:style w:type="paragraph" w:customStyle="1" w:styleId="Level4">
    <w:name w:val="Level 4"/>
    <w:basedOn w:val="Level3"/>
    <w:link w:val="Level4Char"/>
    <w:qFormat/>
    <w:rsid w:val="009C3D6F"/>
    <w:rPr>
      <w:b w:val="0"/>
      <w:i/>
    </w:rPr>
  </w:style>
  <w:style w:type="character" w:customStyle="1" w:styleId="Level4Char">
    <w:name w:val="Level 4 Char"/>
    <w:basedOn w:val="Level3Char"/>
    <w:link w:val="Level4"/>
    <w:rsid w:val="009C3D6F"/>
    <w:rPr>
      <w:rFonts w:ascii="Arial" w:eastAsia="Times New Roman" w:hAnsi="Arial" w:cs="Arial"/>
      <w:b w:val="0"/>
      <w:i/>
      <w:color w:val="7F7F7F" w:themeColor="text1" w:themeTint="80"/>
      <w:szCs w:val="23"/>
      <w:lang w:eastAsia="en-GB"/>
    </w:rPr>
  </w:style>
  <w:style w:type="paragraph" w:customStyle="1" w:styleId="BodyText1">
    <w:name w:val="Body Text1"/>
    <w:basedOn w:val="Normal"/>
    <w:rsid w:val="000A39F6"/>
    <w:pPr>
      <w:spacing w:before="120" w:line="320" w:lineRule="atLeast"/>
      <w:ind w:right="281"/>
    </w:pPr>
    <w:rPr>
      <w:rFonts w:ascii="Cambria" w:eastAsia="Times New Roman" w:hAnsi="Cambria"/>
      <w:szCs w:val="23"/>
      <w:lang w:eastAsia="en-GB"/>
    </w:rPr>
  </w:style>
  <w:style w:type="paragraph" w:customStyle="1" w:styleId="Level2">
    <w:name w:val="Level 2"/>
    <w:basedOn w:val="Title"/>
    <w:qFormat/>
    <w:rsid w:val="00F07C99"/>
    <w:pPr>
      <w:spacing w:before="60" w:after="60" w:line="276" w:lineRule="auto"/>
      <w:ind w:right="282"/>
      <w:contextualSpacing w:val="0"/>
    </w:pPr>
    <w:rPr>
      <w:rFonts w:ascii="Arial" w:eastAsia="Times New Roman" w:hAnsi="Arial" w:cs="Arial"/>
      <w:noProof/>
      <w:color w:val="C73E84"/>
      <w:spacing w:val="0"/>
      <w:kern w:val="0"/>
      <w:sz w:val="26"/>
      <w:szCs w:val="26"/>
      <w:lang w:eastAsia="en-NZ"/>
    </w:rPr>
  </w:style>
  <w:style w:type="paragraph" w:styleId="Title">
    <w:name w:val="Title"/>
    <w:basedOn w:val="Normal"/>
    <w:next w:val="Normal"/>
    <w:link w:val="TitleChar"/>
    <w:uiPriority w:val="10"/>
    <w:rsid w:val="00F07C9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7C99"/>
    <w:rPr>
      <w:rFonts w:asciiTheme="majorHAnsi" w:eastAsiaTheme="majorEastAsia" w:hAnsiTheme="majorHAnsi" w:cstheme="majorBidi"/>
      <w:spacing w:val="-10"/>
      <w:kern w:val="28"/>
      <w:sz w:val="56"/>
      <w:szCs w:val="56"/>
    </w:rPr>
  </w:style>
  <w:style w:type="paragraph" w:customStyle="1" w:styleId="Bullets">
    <w:name w:val="Bullets"/>
    <w:basedOn w:val="ListParagraph"/>
    <w:link w:val="BulletsChar"/>
    <w:rsid w:val="00710E02"/>
    <w:pPr>
      <w:numPr>
        <w:numId w:val="20"/>
      </w:numPr>
      <w:spacing w:line="276" w:lineRule="auto"/>
      <w:ind w:right="282"/>
      <w:contextualSpacing w:val="0"/>
    </w:pPr>
    <w:rPr>
      <w:rFonts w:eastAsia="Times New Roman"/>
      <w:szCs w:val="23"/>
      <w:lang w:eastAsia="en-GB"/>
    </w:rPr>
  </w:style>
  <w:style w:type="character" w:customStyle="1" w:styleId="BulletsChar">
    <w:name w:val="Bullets Char"/>
    <w:basedOn w:val="DefaultParagraphFont"/>
    <w:link w:val="Bullets"/>
    <w:rsid w:val="00710E02"/>
    <w:rPr>
      <w:rFonts w:ascii="Arial" w:eastAsia="Times New Roman" w:hAnsi="Arial" w:cs="Arial"/>
      <w:szCs w:val="23"/>
      <w:lang w:eastAsia="en-GB"/>
    </w:rPr>
  </w:style>
  <w:style w:type="paragraph" w:styleId="TOCHeading">
    <w:name w:val="TOC Heading"/>
    <w:basedOn w:val="Heading1"/>
    <w:next w:val="Normal"/>
    <w:uiPriority w:val="39"/>
    <w:unhideWhenUsed/>
    <w:qFormat/>
    <w:rsid w:val="00A56294"/>
    <w:pPr>
      <w:tabs>
        <w:tab w:val="clear" w:pos="993"/>
        <w:tab w:val="clear" w:pos="3402"/>
        <w:tab w:val="clear" w:pos="10773"/>
      </w:tabs>
      <w:spacing w:after="0" w:line="259" w:lineRule="auto"/>
      <w:ind w:right="0"/>
      <w:outlineLvl w:val="9"/>
    </w:pPr>
    <w:rPr>
      <w:rFonts w:asciiTheme="majorHAnsi" w:eastAsiaTheme="majorEastAsia" w:hAnsiTheme="majorHAnsi" w:cstheme="majorBidi"/>
      <w:b w:val="0"/>
      <w:bCs w:val="0"/>
      <w:i w:val="0"/>
      <w:iCs w:val="0"/>
      <w:caps w:val="0"/>
      <w:color w:val="2E74B5" w:themeColor="accent1" w:themeShade="BF"/>
      <w:sz w:val="32"/>
      <w:szCs w:val="32"/>
      <w:lang w:val="en-US"/>
    </w:rPr>
  </w:style>
  <w:style w:type="paragraph" w:styleId="TOC1">
    <w:name w:val="toc 1"/>
    <w:basedOn w:val="Normal"/>
    <w:next w:val="Normal"/>
    <w:autoRedefine/>
    <w:uiPriority w:val="39"/>
    <w:unhideWhenUsed/>
    <w:rsid w:val="00EF3D89"/>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A56294"/>
    <w:pPr>
      <w:spacing w:before="0" w:after="0"/>
      <w:ind w:left="440"/>
    </w:pPr>
    <w:rPr>
      <w:rFonts w:asciiTheme="minorHAnsi" w:hAnsiTheme="minorHAnsi" w:cstheme="minorHAnsi"/>
      <w:sz w:val="20"/>
      <w:szCs w:val="20"/>
    </w:rPr>
  </w:style>
  <w:style w:type="paragraph" w:styleId="TOC2">
    <w:name w:val="toc 2"/>
    <w:basedOn w:val="Normal"/>
    <w:next w:val="Normal"/>
    <w:autoRedefine/>
    <w:uiPriority w:val="39"/>
    <w:unhideWhenUsed/>
    <w:rsid w:val="00A56294"/>
    <w:pPr>
      <w:spacing w:before="120" w:after="0"/>
      <w:ind w:left="220"/>
    </w:pPr>
    <w:rPr>
      <w:rFonts w:asciiTheme="minorHAnsi" w:hAnsiTheme="minorHAnsi" w:cstheme="minorHAnsi"/>
      <w:i/>
      <w:iCs/>
      <w:sz w:val="20"/>
      <w:szCs w:val="20"/>
    </w:rPr>
  </w:style>
  <w:style w:type="paragraph" w:styleId="TOC4">
    <w:name w:val="toc 4"/>
    <w:basedOn w:val="Normal"/>
    <w:next w:val="Normal"/>
    <w:autoRedefine/>
    <w:uiPriority w:val="39"/>
    <w:unhideWhenUsed/>
    <w:rsid w:val="00A56294"/>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A56294"/>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A56294"/>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A56294"/>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A56294"/>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A56294"/>
    <w:pPr>
      <w:spacing w:before="0" w:after="0"/>
      <w:ind w:left="1760"/>
    </w:pPr>
    <w:rPr>
      <w:rFonts w:asciiTheme="minorHAnsi" w:hAnsiTheme="minorHAnsi" w:cstheme="minorHAnsi"/>
      <w:sz w:val="20"/>
      <w:szCs w:val="20"/>
    </w:rPr>
  </w:style>
  <w:style w:type="paragraph" w:customStyle="1" w:styleId="Space">
    <w:name w:val="Space"/>
    <w:basedOn w:val="Normal"/>
    <w:link w:val="SpaceChar"/>
    <w:qFormat/>
    <w:rsid w:val="003B44DD"/>
    <w:pPr>
      <w:spacing w:before="0" w:after="0"/>
    </w:pPr>
  </w:style>
  <w:style w:type="character" w:customStyle="1" w:styleId="SpaceChar">
    <w:name w:val="Space Char"/>
    <w:basedOn w:val="DefaultParagraphFont"/>
    <w:link w:val="Space"/>
    <w:rsid w:val="003B44DD"/>
    <w:rPr>
      <w:rFonts w:ascii="Arial" w:eastAsia="MS Mincho"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419725">
      <w:bodyDiv w:val="1"/>
      <w:marLeft w:val="0"/>
      <w:marRight w:val="0"/>
      <w:marTop w:val="0"/>
      <w:marBottom w:val="0"/>
      <w:divBdr>
        <w:top w:val="none" w:sz="0" w:space="0" w:color="auto"/>
        <w:left w:val="none" w:sz="0" w:space="0" w:color="auto"/>
        <w:bottom w:val="none" w:sz="0" w:space="0" w:color="auto"/>
        <w:right w:val="none" w:sz="0" w:space="0" w:color="auto"/>
      </w:divBdr>
      <w:divsChild>
        <w:div w:id="2005816829">
          <w:marLeft w:val="850"/>
          <w:marRight w:val="0"/>
          <w:marTop w:val="0"/>
          <w:marBottom w:val="280"/>
          <w:divBdr>
            <w:top w:val="none" w:sz="0" w:space="0" w:color="auto"/>
            <w:left w:val="none" w:sz="0" w:space="0" w:color="auto"/>
            <w:bottom w:val="none" w:sz="0" w:space="0" w:color="auto"/>
            <w:right w:val="none" w:sz="0" w:space="0" w:color="auto"/>
          </w:divBdr>
        </w:div>
        <w:div w:id="1193809103">
          <w:marLeft w:val="850"/>
          <w:marRight w:val="0"/>
          <w:marTop w:val="0"/>
          <w:marBottom w:val="280"/>
          <w:divBdr>
            <w:top w:val="none" w:sz="0" w:space="0" w:color="auto"/>
            <w:left w:val="none" w:sz="0" w:space="0" w:color="auto"/>
            <w:bottom w:val="none" w:sz="0" w:space="0" w:color="auto"/>
            <w:right w:val="none" w:sz="0" w:space="0" w:color="auto"/>
          </w:divBdr>
        </w:div>
        <w:div w:id="1309746951">
          <w:marLeft w:val="850"/>
          <w:marRight w:val="0"/>
          <w:marTop w:val="0"/>
          <w:marBottom w:val="2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image" Target="media/image7.png" Id="rId18" /><Relationship Type="http://schemas.microsoft.com/office/2007/relationships/hdphoto" Target="media/hdphoto3.wdp" Id="rId26" /><Relationship Type="http://schemas.openxmlformats.org/officeDocument/2006/relationships/numbering" Target="numbering.xml" Id="rId3" /><Relationship Type="http://schemas.openxmlformats.org/officeDocument/2006/relationships/image" Target="media/image9.png" Id="rId21"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image" Target="media/image6.jpeg" Id="rId17" /><Relationship Type="http://schemas.openxmlformats.org/officeDocument/2006/relationships/image" Target="media/image12.png"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8.png" Id="rId20" /><Relationship Type="http://schemas.openxmlformats.org/officeDocument/2006/relationships/header" Target="header4.xml" Id="rId29"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image" Target="media/image11.png" Id="rId24" /><Relationship Type="http://schemas.openxmlformats.org/officeDocument/2006/relationships/theme" Target="theme/theme1.xml" Id="rId32" /><Relationship Type="http://schemas.openxmlformats.org/officeDocument/2006/relationships/settings" Target="settings.xml" Id="rId5" /><Relationship Type="http://schemas.openxmlformats.org/officeDocument/2006/relationships/header" Target="header3.xml" Id="rId15" /><Relationship Type="http://schemas.openxmlformats.org/officeDocument/2006/relationships/image" Target="media/image10.png" Id="rId23" /><Relationship Type="http://schemas.openxmlformats.org/officeDocument/2006/relationships/footer" Target="footer4.xml" Id="rId28" /><Relationship Type="http://schemas.openxmlformats.org/officeDocument/2006/relationships/image" Target="media/image2.jpeg" Id="rId10" /><Relationship Type="http://schemas.microsoft.com/office/2007/relationships/hdphoto" Target="media/hdphoto1.wdp" Id="rId19" /><Relationship Type="http://schemas.openxmlformats.org/officeDocument/2006/relationships/fontTable" Target="fontTable.xml"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footer" Target="footer2.xml" Id="rId14" /><Relationship Type="http://schemas.microsoft.com/office/2007/relationships/hdphoto" Target="media/hdphoto2.wdp" Id="rId22" /><Relationship Type="http://schemas.openxmlformats.org/officeDocument/2006/relationships/image" Target="media/image13.jpeg" Id="rId27" /><Relationship Type="http://schemas.openxmlformats.org/officeDocument/2006/relationships/footer" Target="footer5.xml" Id="rId30" /><Relationship Type="http://schemas.openxmlformats.org/officeDocument/2006/relationships/customXml" Target="/customXML/item3.xml" Id="R1a994e3c8d904027" /></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templates\PDS%20delivery%20resourc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DC4691BF00A443899034738234036697" version="1.0.0">
  <systemFields>
    <field name="Objective-Id">
      <value order="0">A1255902</value>
    </field>
    <field name="Objective-Title">
      <value order="0">Career Kete - Dream and Discover</value>
    </field>
    <field name="Objective-Description">
      <value order="0"/>
    </field>
    <field name="Objective-CreationStamp">
      <value order="0">2018-08-02T03:04:35Z</value>
    </field>
    <field name="Objective-IsApproved">
      <value order="0">false</value>
    </field>
    <field name="Objective-IsPublished">
      <value order="0">true</value>
    </field>
    <field name="Objective-DatePublished">
      <value order="0">2018-08-05T22:43:34Z</value>
    </field>
    <field name="Objective-ModificationStamp">
      <value order="0">2018-08-05T22:43:34Z</value>
    </field>
    <field name="Objective-Owner">
      <value order="0">Megan Martin</value>
    </field>
    <field name="Objective-Path">
      <value order="0">Objective Global Folder:TEC Global Folder:Career Development:Resources:Career Kete:Dream and Discover:CD-Career Kete-Dream and Discover- FINALS</value>
    </field>
    <field name="Objective-Parent">
      <value order="0">CD-Career Kete-Dream and Discover- FINALS</value>
    </field>
    <field name="Objective-State">
      <value order="0">Published</value>
    </field>
    <field name="Objective-VersionId">
      <value order="0">vA2832537</value>
    </field>
    <field name="Objective-Version">
      <value order="0">3.0</value>
    </field>
    <field name="Objective-VersionNumber">
      <value order="0">4</value>
    </field>
    <field name="Objective-VersionComment">
      <value order="0"/>
    </field>
    <field name="Objective-FileNumber">
      <value order="0">qA93415</value>
    </field>
    <field name="Objective-Classification">
      <value order="0"/>
    </field>
    <field name="Objective-Caveats">
      <value order="0"/>
    </field>
  </systemFields>
  <catalogues>
    <catalogue name="Document Type Catalogue" type="type" ori="id:cA6">
      <field name="Objective-Fund Name">
        <value order="0"/>
      </field>
      <field name="Objective-Sub Sector">
        <value order="0"/>
      </field>
      <field name="Objective-Reference">
        <value order="0"/>
      </field>
      <field name="Objective-Financial Year">
        <value order="0"/>
      </field>
      <field name="Objective-EDUMIS Number">
        <value order="0"/>
      </field>
      <field name="Objective-Action">
        <value order="0"/>
      </field>
      <field name="Objective-Calendar Year">
        <value order="0"/>
      </field>
      <field name="Objective-Date">
        <value order="0"/>
      </field>
      <field name="Objective-Responsible">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5043854C-B85E-42E0-BA43-140DCA674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PDS delivery resources</Template>
  <TotalTime>61</TotalTime>
  <Pages>1</Pages>
  <Words>4709</Words>
  <Characters>26843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Careers New Zealand</Company>
  <LinksUpToDate>false</LinksUpToDate>
  <CharactersWithSpaces>31490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Martin</dc:creator>
  <cp:keywords/>
  <dc:description/>
  <cp:lastModifiedBy>Megan Martin</cp:lastModifiedBy>
  <cp:revision>9</cp:revision>
  <cp:lastPrinted>2018-08-05T22:36:00Z</cp:lastPrinted>
  <dcterms:created xsi:type="dcterms:W3CDTF">2018-08-05T21:45:00Z</dcterms:created>
  <dcterms:modified xsi:type="dcterms:W3CDTF">2018-08-05T22:43:00Z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A1255902</vt:lpwstr>
  </property>
  <property fmtid="{D5CDD505-2E9C-101B-9397-08002B2CF9AE}" pid="4" name="Objective-Title">
    <vt:lpwstr>Career Kete - Dream and Discover</vt:lpwstr>
  </property>
  <property fmtid="{D5CDD505-2E9C-101B-9397-08002B2CF9AE}" pid="5" name="Objective-Description">
    <vt:lpwstr/>
  </property>
  <property fmtid="{D5CDD505-2E9C-101B-9397-08002B2CF9AE}" pid="6" name="Objective-CreationStamp">
    <vt:filetime>2018-08-02T03:04:35Z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2018-08-05T22:43:34Z</vt:filetime>
  </property>
  <property fmtid="{D5CDD505-2E9C-101B-9397-08002B2CF9AE}" pid="10" name="Objective-ModificationStamp">
    <vt:filetime>2018-08-05T22:43:34Z</vt:filetime>
  </property>
  <property fmtid="{D5CDD505-2E9C-101B-9397-08002B2CF9AE}" pid="11" name="Objective-Owner">
    <vt:lpwstr>Megan Martin</vt:lpwstr>
  </property>
  <property fmtid="{D5CDD505-2E9C-101B-9397-08002B2CF9AE}" pid="12" name="Objective-Path">
    <vt:lpwstr>Objective Global Folder:TEC Global Folder:Career Development:Resources:Career Kete:Dream and Discover:CD-Career Kete-Dream and Discover- FINALS</vt:lpwstr>
  </property>
  <property fmtid="{D5CDD505-2E9C-101B-9397-08002B2CF9AE}" pid="13" name="Objective-Parent">
    <vt:lpwstr>CD-Career Kete-Dream and Discover- FINALS</vt:lpwstr>
  </property>
  <property fmtid="{D5CDD505-2E9C-101B-9397-08002B2CF9AE}" pid="14" name="Objective-State">
    <vt:lpwstr>Published</vt:lpwstr>
  </property>
  <property fmtid="{D5CDD505-2E9C-101B-9397-08002B2CF9AE}" pid="15" name="Objective-VersionId">
    <vt:lpwstr>vA2832537</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qA93415</vt:lpwstr>
  </property>
  <property fmtid="{D5CDD505-2E9C-101B-9397-08002B2CF9AE}" pid="20" name="Objective-Classification">
    <vt:lpwstr/>
  </property>
  <property fmtid="{D5CDD505-2E9C-101B-9397-08002B2CF9AE}" pid="21" name="Objective-Caveats">
    <vt:lpwstr/>
  </property>
  <property fmtid="{D5CDD505-2E9C-101B-9397-08002B2CF9AE}" pid="22" name="Objective-Fund Name">
    <vt:lpwstr/>
  </property>
  <property fmtid="{D5CDD505-2E9C-101B-9397-08002B2CF9AE}" pid="23" name="Objective-Sub Sector">
    <vt:lpwstr/>
  </property>
  <property fmtid="{D5CDD505-2E9C-101B-9397-08002B2CF9AE}" pid="24" name="Objective-Reference">
    <vt:lpwstr/>
  </property>
  <property fmtid="{D5CDD505-2E9C-101B-9397-08002B2CF9AE}" pid="25" name="Objective-Financial Year">
    <vt:lpwstr/>
  </property>
  <property fmtid="{D5CDD505-2E9C-101B-9397-08002B2CF9AE}" pid="26" name="Objective-EDUMIS Number">
    <vt:lpwstr/>
  </property>
  <property fmtid="{D5CDD505-2E9C-101B-9397-08002B2CF9AE}" pid="27" name="Objective-Action">
    <vt:lpwstr/>
  </property>
  <property fmtid="{D5CDD505-2E9C-101B-9397-08002B2CF9AE}" pid="28" name="Objective-Calendar Year">
    <vt:lpwstr/>
  </property>
  <property fmtid="{D5CDD505-2E9C-101B-9397-08002B2CF9AE}" pid="29" name="Objective-Date">
    <vt:lpwstr/>
  </property>
  <property fmtid="{D5CDD505-2E9C-101B-9397-08002B2CF9AE}" pid="30" name="Objective-Responsible">
    <vt:lpwstr/>
  </property>
  <property fmtid="{D5CDD505-2E9C-101B-9397-08002B2CF9AE}" pid="31" name="Objective-Comment">
    <vt:lpwstr/>
  </property>
  <property fmtid="{D5CDD505-2E9C-101B-9397-08002B2CF9AE}" pid="32" name="Objective-Reference [system]">
    <vt:lpwstr/>
  </property>
  <property fmtid="{D5CDD505-2E9C-101B-9397-08002B2CF9AE}" pid="33" name="Objective-Date [system]">
    <vt:lpwstr/>
  </property>
  <property fmtid="{D5CDD505-2E9C-101B-9397-08002B2CF9AE}" pid="34" name="Objective-Action [system]">
    <vt:lpwstr/>
  </property>
  <property fmtid="{D5CDD505-2E9C-101B-9397-08002B2CF9AE}" pid="35" name="Objective-Responsible [system]">
    <vt:lpwstr/>
  </property>
  <property fmtid="{D5CDD505-2E9C-101B-9397-08002B2CF9AE}" pid="36" name="Objective-Financial Year [system]">
    <vt:lpwstr/>
  </property>
  <property fmtid="{D5CDD505-2E9C-101B-9397-08002B2CF9AE}" pid="37" name="Objective-Calendar Year [system]">
    <vt:lpwstr/>
  </property>
  <property fmtid="{D5CDD505-2E9C-101B-9397-08002B2CF9AE}" pid="38" name="Objective-EDUMIS Number [system]">
    <vt:lpwstr/>
  </property>
  <property fmtid="{D5CDD505-2E9C-101B-9397-08002B2CF9AE}" pid="39" name="Objective-Sub Sector [system]">
    <vt:lpwstr/>
  </property>
  <property fmtid="{D5CDD505-2E9C-101B-9397-08002B2CF9AE}" pid="40" name="Objective-Fund Name [system]">
    <vt:lpwstr/>
  </property>
</Properties>
</file>