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178E6" w14:textId="77777777" w:rsidR="00094195" w:rsidRDefault="00094195" w:rsidP="00094195">
      <w:pPr>
        <w:jc w:val="center"/>
      </w:pPr>
      <w:r>
        <w:rPr>
          <w:noProof/>
          <w:lang w:val="en-NZ" w:eastAsia="en-NZ"/>
        </w:rPr>
        <mc:AlternateContent>
          <mc:Choice Requires="wps">
            <w:drawing>
              <wp:anchor distT="0" distB="0" distL="114300" distR="114300" simplePos="0" relativeHeight="251658240" behindDoc="0" locked="0" layoutInCell="1" allowOverlap="1" wp14:anchorId="7A7E5A26" wp14:editId="210BDBA7">
                <wp:simplePos x="0" y="0"/>
                <wp:positionH relativeFrom="column">
                  <wp:posOffset>3556635</wp:posOffset>
                </wp:positionH>
                <wp:positionV relativeFrom="page">
                  <wp:posOffset>4867275</wp:posOffset>
                </wp:positionV>
                <wp:extent cx="5454650" cy="1210945"/>
                <wp:effectExtent l="0" t="0" r="0" b="8255"/>
                <wp:wrapNone/>
                <wp:docPr id="3" name="Rounded Rectangle 15"/>
                <wp:cNvGraphicFramePr/>
                <a:graphic xmlns:a="http://schemas.openxmlformats.org/drawingml/2006/main">
                  <a:graphicData uri="http://schemas.microsoft.com/office/word/2010/wordprocessingShape">
                    <wps:wsp>
                      <wps:cNvSpPr/>
                      <wps:spPr>
                        <a:xfrm>
                          <a:off x="0" y="0"/>
                          <a:ext cx="5454650" cy="1210945"/>
                        </a:xfrm>
                        <a:custGeom>
                          <a:avLst/>
                          <a:gdLst>
                            <a:gd name="connsiteX0" fmla="*/ 0 w 6115050"/>
                            <a:gd name="connsiteY0" fmla="*/ 249773 h 984250"/>
                            <a:gd name="connsiteX1" fmla="*/ 249773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8" fmla="*/ 0 w 6115050"/>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0 w 6115050"/>
                            <a:gd name="connsiteY0" fmla="*/ 734477 h 984250"/>
                            <a:gd name="connsiteX1" fmla="*/ 11648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0 w 6115050"/>
                            <a:gd name="connsiteY0" fmla="*/ 734477 h 984250"/>
                            <a:gd name="connsiteX1" fmla="*/ 7510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722 w 6115772"/>
                            <a:gd name="connsiteY0" fmla="*/ 734477 h 984250"/>
                            <a:gd name="connsiteX1" fmla="*/ 722 w 6115772"/>
                            <a:gd name="connsiteY1" fmla="*/ 0 h 984250"/>
                            <a:gd name="connsiteX2" fmla="*/ 5865999 w 6115772"/>
                            <a:gd name="connsiteY2" fmla="*/ 0 h 984250"/>
                            <a:gd name="connsiteX3" fmla="*/ 6115772 w 6115772"/>
                            <a:gd name="connsiteY3" fmla="*/ 249773 h 984250"/>
                            <a:gd name="connsiteX4" fmla="*/ 6115772 w 6115772"/>
                            <a:gd name="connsiteY4" fmla="*/ 734477 h 984250"/>
                            <a:gd name="connsiteX5" fmla="*/ 5865999 w 6115772"/>
                            <a:gd name="connsiteY5" fmla="*/ 984250 h 984250"/>
                            <a:gd name="connsiteX6" fmla="*/ 250495 w 6115772"/>
                            <a:gd name="connsiteY6" fmla="*/ 984250 h 984250"/>
                            <a:gd name="connsiteX7" fmla="*/ 722 w 6115772"/>
                            <a:gd name="connsiteY7" fmla="*/ 734477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15772" h="984250">
                              <a:moveTo>
                                <a:pt x="722" y="734477"/>
                              </a:moveTo>
                              <a:cubicBezTo>
                                <a:pt x="3225" y="489651"/>
                                <a:pt x="-1781" y="244826"/>
                                <a:pt x="722" y="0"/>
                              </a:cubicBezTo>
                              <a:lnTo>
                                <a:pt x="5865999" y="0"/>
                              </a:lnTo>
                              <a:cubicBezTo>
                                <a:pt x="6003945" y="0"/>
                                <a:pt x="6115772" y="111827"/>
                                <a:pt x="6115772" y="249773"/>
                              </a:cubicBezTo>
                              <a:lnTo>
                                <a:pt x="6115772" y="734477"/>
                              </a:lnTo>
                              <a:cubicBezTo>
                                <a:pt x="6115772" y="872423"/>
                                <a:pt x="6003945" y="984250"/>
                                <a:pt x="5865999" y="984250"/>
                              </a:cubicBezTo>
                              <a:lnTo>
                                <a:pt x="250495" y="984250"/>
                              </a:lnTo>
                              <a:cubicBezTo>
                                <a:pt x="112549" y="984250"/>
                                <a:pt x="722" y="872423"/>
                                <a:pt x="722" y="734477"/>
                              </a:cubicBezTo>
                              <a:close/>
                            </a:path>
                          </a:pathLst>
                        </a:custGeom>
                        <a:gradFill flip="none" rotWithShape="1">
                          <a:gsLst>
                            <a:gs pos="61000">
                              <a:schemeClr val="accent5"/>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7D63C" w14:textId="5EF64F83" w:rsidR="0050073A" w:rsidRPr="00CF465F" w:rsidRDefault="0050073A" w:rsidP="00CF465F">
                            <w:pPr>
                              <w:pStyle w:val="Heading1"/>
                              <w:rPr>
                                <w:color w:val="FFFFFF" w:themeColor="background1"/>
                                <w:szCs w:val="52"/>
                              </w:rPr>
                            </w:pPr>
                            <w:r w:rsidRPr="00094195">
                              <w:rPr>
                                <w:color w:val="FFFFFF" w:themeColor="background1"/>
                                <w:szCs w:val="52"/>
                              </w:rPr>
                              <w:t>Employers</w:t>
                            </w:r>
                            <w:r>
                              <w:rPr>
                                <w:color w:val="FFFFFF" w:themeColor="background1"/>
                                <w:szCs w:val="52"/>
                              </w:rPr>
                              <w:t>’</w:t>
                            </w:r>
                            <w:r w:rsidRPr="00094195">
                              <w:rPr>
                                <w:color w:val="FFFFFF" w:themeColor="background1"/>
                                <w:szCs w:val="52"/>
                              </w:rPr>
                              <w:t xml:space="preserve"> Toolkit: </w:t>
                            </w:r>
                            <w:r w:rsidRPr="00094195">
                              <w:rPr>
                                <w:color w:val="FFFFFF" w:themeColor="background1"/>
                                <w:szCs w:val="52"/>
                              </w:rPr>
                              <w:br/>
                              <w:t>Engaging with young people.</w:t>
                            </w:r>
                          </w:p>
                          <w:p w14:paraId="38BC8648" w14:textId="77777777" w:rsidR="0050073A" w:rsidRPr="009F2253" w:rsidRDefault="0050073A" w:rsidP="009F2253"/>
                        </w:txbxContent>
                      </wps:txbx>
                      <wps:bodyPr rot="0" spcFirstLastPara="0" vertOverflow="overflow" horzOverflow="overflow" vert="horz" wrap="square" lIns="324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E5A26" id="Rounded Rectangle 15" o:spid="_x0000_s1026" style="position:absolute;left:0;text-align:left;margin-left:280.05pt;margin-top:383.25pt;width:429.5pt;height:9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115772,98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" adj="-11796480,,5400" path="m722,734477c3225,489651,-1781,244826,722,l5865999,v137946,,249773,111827,249773,249773l6115772,734477v,137946,-111827,249773,-249773,249773l250495,984250c112549,984250,722,872423,722,734477xe" fillcolor="#f89c27 [3208]" stroked="f" strokeweight="1pt">
                <v:fill color2="#ffcb04 [3209]" rotate="t" angle="90" colors="0 #f89c27;39977f #f89c27" focus="100%" type="gradient">
                  <o:fill v:ext="view" type="gradientUnscaled"/>
                </v:fill>
                <v:stroke joinstyle="miter"/>
                <v:formulas/>
                <v:path arrowok="t" o:connecttype="custom" o:connectlocs="644,903644;644,0;5231878,0;5454650,307301;5454650,903644;5231878,1210945;223416,1210945;644,903644" o:connectangles="0,0,0,0,0,0,0,0" textboxrect="0,0,6115772,984250"/>
                <v:textbox inset="9mm,0,,0">
                  <w:txbxContent>
                    <w:p w14:paraId="5267D63C" w14:textId="5EF64F83" w:rsidR="0050073A" w:rsidRPr="00CF465F" w:rsidRDefault="0050073A" w:rsidP="00CF465F">
                      <w:pPr>
                        <w:pStyle w:val="Heading1"/>
                        <w:rPr>
                          <w:color w:val="FFFFFF" w:themeColor="background1"/>
                          <w:szCs w:val="52"/>
                        </w:rPr>
                      </w:pPr>
                      <w:r w:rsidRPr="00094195">
                        <w:rPr>
                          <w:color w:val="FFFFFF" w:themeColor="background1"/>
                          <w:szCs w:val="52"/>
                        </w:rPr>
                        <w:t>Employers</w:t>
                      </w:r>
                      <w:r>
                        <w:rPr>
                          <w:color w:val="FFFFFF" w:themeColor="background1"/>
                          <w:szCs w:val="52"/>
                        </w:rPr>
                        <w:t>’</w:t>
                      </w:r>
                      <w:r w:rsidRPr="00094195">
                        <w:rPr>
                          <w:color w:val="FFFFFF" w:themeColor="background1"/>
                          <w:szCs w:val="52"/>
                        </w:rPr>
                        <w:t xml:space="preserve"> Toolkit: </w:t>
                      </w:r>
                      <w:r w:rsidRPr="00094195">
                        <w:rPr>
                          <w:color w:val="FFFFFF" w:themeColor="background1"/>
                          <w:szCs w:val="52"/>
                        </w:rPr>
                        <w:br/>
                        <w:t>Engaging with young people.</w:t>
                      </w:r>
                    </w:p>
                    <w:p w14:paraId="38BC8648" w14:textId="77777777" w:rsidR="0050073A" w:rsidRPr="009F2253" w:rsidRDefault="0050073A" w:rsidP="009F2253"/>
                  </w:txbxContent>
                </v:textbox>
                <w10:wrap anchory="page"/>
              </v:shape>
            </w:pict>
          </mc:Fallback>
        </mc:AlternateContent>
      </w:r>
      <w:r w:rsidRPr="00514056">
        <w:rPr>
          <w:noProof/>
          <w:lang w:val="en-NZ" w:eastAsia="en-NZ"/>
        </w:rPr>
        <w:drawing>
          <wp:inline distT="0" distB="0" distL="0" distR="0" wp14:anchorId="52241B79" wp14:editId="4E3EC1BB">
            <wp:extent cx="9141086" cy="6099628"/>
            <wp:effectExtent l="0" t="0" r="3175" b="0"/>
            <wp:docPr id="4" name="Picture 4" descr="M:\Images\HERO\Edited\A26I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mages\HERO\Edited\A26I56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51647" cy="6106675"/>
                    </a:xfrm>
                    <a:prstGeom prst="rect">
                      <a:avLst/>
                    </a:prstGeom>
                    <a:noFill/>
                    <a:ln>
                      <a:noFill/>
                    </a:ln>
                  </pic:spPr>
                </pic:pic>
              </a:graphicData>
            </a:graphic>
          </wp:inline>
        </w:drawing>
      </w:r>
      <w:r>
        <w:rPr>
          <w:color w:val="FFCB04" w:themeColor="accent6"/>
        </w:rPr>
        <w:br w:type="page"/>
      </w:r>
    </w:p>
    <w:p w14:paraId="13E811EF" w14:textId="2C722C4E" w:rsidR="00094195" w:rsidRPr="00094195" w:rsidRDefault="00094195" w:rsidP="00094195">
      <w:pPr>
        <w:pStyle w:val="Heading1"/>
        <w:rPr>
          <w:color w:val="F89C27" w:themeColor="accent5"/>
        </w:rPr>
      </w:pPr>
      <w:r w:rsidRPr="00094195">
        <w:rPr>
          <w:color w:val="F89C27" w:themeColor="accent5"/>
        </w:rPr>
        <w:lastRenderedPageBreak/>
        <w:t>Employers</w:t>
      </w:r>
      <w:r>
        <w:rPr>
          <w:color w:val="F89C27" w:themeColor="accent5"/>
        </w:rPr>
        <w:t>’</w:t>
      </w:r>
      <w:r w:rsidRPr="00094195">
        <w:rPr>
          <w:color w:val="F89C27" w:themeColor="accent5"/>
        </w:rPr>
        <w:t xml:space="preserve"> Toolkit index</w:t>
      </w:r>
    </w:p>
    <w:p w14:paraId="1EF9716B" w14:textId="77777777" w:rsidR="00D53E4D" w:rsidRDefault="00D53E4D" w:rsidP="00752611">
      <w:pPr>
        <w:rPr>
          <w:b/>
          <w:sz w:val="24"/>
          <w:szCs w:val="24"/>
        </w:rPr>
      </w:pPr>
    </w:p>
    <w:p w14:paraId="2D58D2F7" w14:textId="3114CC56" w:rsidR="00DB2352" w:rsidRDefault="00B81AC3" w:rsidP="00752611">
      <w:pPr>
        <w:rPr>
          <w:b/>
          <w:sz w:val="24"/>
          <w:szCs w:val="24"/>
        </w:rPr>
      </w:pPr>
      <w:r w:rsidRPr="00752611">
        <w:rPr>
          <w:b/>
          <w:noProof/>
          <w:color w:val="F89C27" w:themeColor="accent5"/>
          <w:sz w:val="24"/>
          <w:szCs w:val="24"/>
          <w:lang w:val="en-NZ" w:eastAsia="en-NZ"/>
        </w:rPr>
        <mc:AlternateContent>
          <mc:Choice Requires="wpg">
            <w:drawing>
              <wp:anchor distT="0" distB="0" distL="114300" distR="114300" simplePos="0" relativeHeight="251661312" behindDoc="0" locked="0" layoutInCell="1" allowOverlap="1" wp14:anchorId="5A9BADD1" wp14:editId="4E25704A">
                <wp:simplePos x="0" y="0"/>
                <wp:positionH relativeFrom="column">
                  <wp:posOffset>5254625</wp:posOffset>
                </wp:positionH>
                <wp:positionV relativeFrom="page">
                  <wp:posOffset>1419217</wp:posOffset>
                </wp:positionV>
                <wp:extent cx="4050665" cy="2806065"/>
                <wp:effectExtent l="0" t="0" r="6985" b="0"/>
                <wp:wrapNone/>
                <wp:docPr id="13" name="Group 13"/>
                <wp:cNvGraphicFramePr/>
                <a:graphic xmlns:a="http://schemas.openxmlformats.org/drawingml/2006/main">
                  <a:graphicData uri="http://schemas.microsoft.com/office/word/2010/wordprocessingGroup">
                    <wpg:wgp>
                      <wpg:cNvGrpSpPr/>
                      <wpg:grpSpPr>
                        <a:xfrm>
                          <a:off x="0" y="0"/>
                          <a:ext cx="4050665" cy="2806065"/>
                          <a:chOff x="0" y="0"/>
                          <a:chExt cx="3941379" cy="2727435"/>
                        </a:xfrm>
                        <a:blipFill dpi="0" rotWithShape="1">
                          <a:blip r:embed="rId9"/>
                          <a:srcRect/>
                          <a:stretch>
                            <a:fillRect/>
                          </a:stretch>
                        </a:blipFill>
                      </wpg:grpSpPr>
                      <wps:wsp>
                        <wps:cNvPr id="11" name="Rounded Rectangle 11"/>
                        <wps:cNvSpPr/>
                        <wps:spPr>
                          <a:xfrm>
                            <a:off x="0" y="0"/>
                            <a:ext cx="3941379" cy="272743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40979" cy="756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E9A19C" id="Group 13" o:spid="_x0000_s1026" style="position:absolute;margin-left:413.75pt;margin-top:111.75pt;width:318.95pt;height:220.95pt;z-index:251661312;mso-position-vertical-relative:page;mso-width-relative:margin;mso-height-relative:margin" coordsize="39413,27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">
                <v:roundrect id="Rounded Rectangle 11" o:spid="_x0000_s1027" style="position:absolute;width:39413;height:272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pHMEA&#10;AADbAAAADwAAAGRycy9kb3ducmV2LnhtbERPTWsCMRC9F/wPYQrealYPYrdGKYVCLxWqRfA2bsbs&#10;4mayJlNd++uNUOhtHu9z5svet+pMMTWBDYxHBSjiKtiGnYHvzfvTDFQSZIttYDJwpQTLxeBhjqUN&#10;F/6i81qcyiGcSjRQi3Sl1qmqyWMahY44c4cQPUqG0Wkb8ZLDfasnRTHVHhvODTV29FZTdVz/eAPu&#10;dHC9rI44+d377a7z8hz1pzHDx/71BZRQL//iP/eHzfPHcP8lH6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4aRzBAAAA2wAAAA8AAAAAAAAAAAAAAAAAmAIAAGRycy9kb3du&#10;cmV2LnhtbFBLBQYAAAAABAAEAPUAAACGAwAAAAA=&#10;" filled="f" stroked="f" strokeweight="1pt">
                  <v:stroke joinstyle="miter"/>
                </v:roundrect>
                <v:rect id="Rectangle 12" o:spid="_x0000_s1028" style="position:absolute;width:7409;height:7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vhMAA&#10;AADbAAAADwAAAGRycy9kb3ducmV2LnhtbERPS2sCMRC+F/wPYYTealYPRVbjooLY4qHU1vuYzD5w&#10;M1mSuLv++6ZQ6G0+vuesi9G2oicfGscK5rMMBLF2puFKwffX4WUJIkRkg61jUvCgAMVm8rTG3LiB&#10;P6k/x0qkEA45Kqhj7HIpg67JYpi5jjhxpfMWY4K+ksbjkMJtKxdZ9iotNpwaauxoX5O+ne9WwcWV&#10;u8HqK7/3j4/mfjx5rZcnpZ6n43YFItIY/8V/7jeT5i/g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ovhMAAAADbAAAADwAAAAAAAAAAAAAAAACYAgAAZHJzL2Rvd25y&#10;ZXYueG1sUEsFBgAAAAAEAAQA9QAAAIUDAAAAAA==&#10;" filled="f" stroked="f" strokeweight="1pt"/>
                <w10:wrap anchory="page"/>
              </v:group>
            </w:pict>
          </mc:Fallback>
        </mc:AlternateContent>
      </w:r>
      <w:r w:rsidR="00094195" w:rsidRPr="00752611">
        <w:rPr>
          <w:b/>
          <w:sz w:val="24"/>
          <w:szCs w:val="24"/>
        </w:rPr>
        <w:t>1</w:t>
      </w:r>
      <w:r w:rsidR="00752611" w:rsidRPr="00752611">
        <w:rPr>
          <w:b/>
          <w:sz w:val="24"/>
          <w:szCs w:val="24"/>
        </w:rPr>
        <w:t xml:space="preserve">. </w:t>
      </w:r>
      <w:r w:rsidR="006F7746">
        <w:rPr>
          <w:b/>
          <w:sz w:val="24"/>
          <w:szCs w:val="24"/>
        </w:rPr>
        <w:t xml:space="preserve"> </w:t>
      </w:r>
      <w:r w:rsidR="00DB2352">
        <w:rPr>
          <w:b/>
          <w:sz w:val="24"/>
          <w:szCs w:val="24"/>
        </w:rPr>
        <w:t>How engagement works</w:t>
      </w:r>
    </w:p>
    <w:p w14:paraId="54632506" w14:textId="5E20F2F0" w:rsidR="00094195" w:rsidRPr="00752611" w:rsidRDefault="00DB2352" w:rsidP="00752611">
      <w:pPr>
        <w:rPr>
          <w:b/>
          <w:sz w:val="24"/>
          <w:szCs w:val="24"/>
        </w:rPr>
      </w:pPr>
      <w:r>
        <w:rPr>
          <w:b/>
          <w:sz w:val="24"/>
          <w:szCs w:val="24"/>
        </w:rPr>
        <w:t xml:space="preserve">2. </w:t>
      </w:r>
      <w:r w:rsidR="006F7746">
        <w:rPr>
          <w:b/>
          <w:sz w:val="24"/>
          <w:szCs w:val="24"/>
        </w:rPr>
        <w:t xml:space="preserve"> </w:t>
      </w:r>
      <w:r w:rsidR="00116642">
        <w:rPr>
          <w:b/>
          <w:sz w:val="24"/>
          <w:szCs w:val="24"/>
        </w:rPr>
        <w:t>Getting ready to engage with students</w:t>
      </w:r>
    </w:p>
    <w:p w14:paraId="65A18EC6" w14:textId="69939751" w:rsidR="00752611" w:rsidRDefault="00DB2352" w:rsidP="009D7132">
      <w:pPr>
        <w:pStyle w:val="Heading3"/>
        <w:rPr>
          <w:color w:val="auto"/>
        </w:rPr>
      </w:pPr>
      <w:r>
        <w:rPr>
          <w:color w:val="auto"/>
        </w:rPr>
        <w:t>3</w:t>
      </w:r>
      <w:r w:rsidR="00094195" w:rsidRPr="009D7132">
        <w:rPr>
          <w:color w:val="auto"/>
        </w:rPr>
        <w:t xml:space="preserve">. </w:t>
      </w:r>
      <w:r w:rsidR="006F7746">
        <w:rPr>
          <w:color w:val="auto"/>
        </w:rPr>
        <w:t xml:space="preserve"> </w:t>
      </w:r>
      <w:r w:rsidR="00752611">
        <w:rPr>
          <w:color w:val="auto"/>
        </w:rPr>
        <w:t>Engagement activity plan</w:t>
      </w:r>
    </w:p>
    <w:p w14:paraId="78909CE0" w14:textId="6DEE49D6" w:rsidR="00684ACA" w:rsidRPr="00684ACA" w:rsidRDefault="00DB2352" w:rsidP="00684ACA">
      <w:pPr>
        <w:rPr>
          <w:b/>
          <w:sz w:val="24"/>
          <w:szCs w:val="24"/>
        </w:rPr>
      </w:pPr>
      <w:r>
        <w:rPr>
          <w:b/>
          <w:sz w:val="24"/>
          <w:szCs w:val="24"/>
        </w:rPr>
        <w:t>4</w:t>
      </w:r>
      <w:r w:rsidR="00684ACA" w:rsidRPr="00684ACA">
        <w:rPr>
          <w:b/>
          <w:sz w:val="24"/>
          <w:szCs w:val="24"/>
        </w:rPr>
        <w:t xml:space="preserve">. </w:t>
      </w:r>
      <w:r w:rsidR="006F7746">
        <w:rPr>
          <w:b/>
          <w:sz w:val="24"/>
          <w:szCs w:val="24"/>
        </w:rPr>
        <w:t xml:space="preserve"> </w:t>
      </w:r>
      <w:r w:rsidR="00E66EDF">
        <w:rPr>
          <w:b/>
          <w:sz w:val="24"/>
          <w:szCs w:val="24"/>
        </w:rPr>
        <w:t>Measure your success</w:t>
      </w:r>
    </w:p>
    <w:p w14:paraId="029C34E9" w14:textId="081D7A6D" w:rsidR="00320B58" w:rsidRDefault="00DB2352" w:rsidP="009D7132">
      <w:pPr>
        <w:pStyle w:val="Heading3"/>
        <w:rPr>
          <w:color w:val="auto"/>
        </w:rPr>
      </w:pPr>
      <w:r>
        <w:rPr>
          <w:color w:val="auto"/>
        </w:rPr>
        <w:t>5</w:t>
      </w:r>
      <w:r w:rsidR="00D53E4D">
        <w:rPr>
          <w:color w:val="auto"/>
        </w:rPr>
        <w:t xml:space="preserve">. </w:t>
      </w:r>
      <w:r w:rsidR="006F7746">
        <w:rPr>
          <w:color w:val="auto"/>
        </w:rPr>
        <w:t xml:space="preserve"> </w:t>
      </w:r>
      <w:r w:rsidR="00094195" w:rsidRPr="009D7132">
        <w:rPr>
          <w:color w:val="auto"/>
        </w:rPr>
        <w:t>Who can help directory</w:t>
      </w:r>
    </w:p>
    <w:p w14:paraId="376E3549" w14:textId="6B827DB5" w:rsidR="003601FF" w:rsidRPr="003601FF" w:rsidRDefault="00DB2352" w:rsidP="003601FF">
      <w:pPr>
        <w:rPr>
          <w:b/>
          <w:sz w:val="24"/>
          <w:szCs w:val="24"/>
        </w:rPr>
      </w:pPr>
      <w:r>
        <w:rPr>
          <w:b/>
          <w:sz w:val="24"/>
          <w:szCs w:val="24"/>
        </w:rPr>
        <w:t>6</w:t>
      </w:r>
      <w:r w:rsidR="003601FF" w:rsidRPr="003601FF">
        <w:rPr>
          <w:b/>
          <w:sz w:val="24"/>
          <w:szCs w:val="24"/>
        </w:rPr>
        <w:t xml:space="preserve">. </w:t>
      </w:r>
      <w:r w:rsidR="006F7746">
        <w:rPr>
          <w:b/>
          <w:sz w:val="24"/>
          <w:szCs w:val="24"/>
        </w:rPr>
        <w:t xml:space="preserve"> </w:t>
      </w:r>
      <w:r w:rsidR="007F286E">
        <w:rPr>
          <w:b/>
          <w:sz w:val="24"/>
          <w:szCs w:val="24"/>
        </w:rPr>
        <w:t>Engaging with young people – what to expect</w:t>
      </w:r>
    </w:p>
    <w:p w14:paraId="623697E4" w14:textId="361F5812" w:rsidR="00094195" w:rsidRPr="009D7132" w:rsidRDefault="00DB2352" w:rsidP="009D7132">
      <w:pPr>
        <w:pStyle w:val="Heading3"/>
        <w:rPr>
          <w:rStyle w:val="Strong"/>
          <w:b/>
          <w:bCs w:val="0"/>
          <w:color w:val="auto"/>
        </w:rPr>
      </w:pPr>
      <w:r>
        <w:rPr>
          <w:rStyle w:val="Strong"/>
          <w:b/>
          <w:bCs w:val="0"/>
          <w:color w:val="auto"/>
        </w:rPr>
        <w:t>7</w:t>
      </w:r>
      <w:r w:rsidR="00094195" w:rsidRPr="009D7132">
        <w:rPr>
          <w:rStyle w:val="Strong"/>
          <w:b/>
          <w:bCs w:val="0"/>
          <w:color w:val="auto"/>
        </w:rPr>
        <w:t xml:space="preserve">. </w:t>
      </w:r>
      <w:r w:rsidR="006F7746">
        <w:rPr>
          <w:rStyle w:val="Strong"/>
          <w:b/>
          <w:bCs w:val="0"/>
          <w:color w:val="auto"/>
        </w:rPr>
        <w:t xml:space="preserve"> </w:t>
      </w:r>
      <w:r w:rsidR="00C4003B">
        <w:rPr>
          <w:rStyle w:val="Strong"/>
          <w:b/>
          <w:bCs w:val="0"/>
          <w:color w:val="auto"/>
        </w:rPr>
        <w:t>Employer t</w:t>
      </w:r>
      <w:r w:rsidR="00094195" w:rsidRPr="009D7132">
        <w:rPr>
          <w:rStyle w:val="Strong"/>
          <w:b/>
          <w:bCs w:val="0"/>
          <w:color w:val="auto"/>
        </w:rPr>
        <w:t xml:space="preserve">ips for </w:t>
      </w:r>
      <w:r w:rsidR="00295296">
        <w:rPr>
          <w:rStyle w:val="Strong"/>
          <w:b/>
          <w:bCs w:val="0"/>
          <w:color w:val="auto"/>
        </w:rPr>
        <w:t>school</w:t>
      </w:r>
      <w:r w:rsidR="00094195" w:rsidRPr="009D7132">
        <w:rPr>
          <w:rStyle w:val="Strong"/>
          <w:b/>
          <w:bCs w:val="0"/>
          <w:color w:val="auto"/>
        </w:rPr>
        <w:t xml:space="preserve"> presentations</w:t>
      </w:r>
    </w:p>
    <w:p w14:paraId="636DF6AB" w14:textId="31CD9023" w:rsidR="00094195" w:rsidRPr="009D7132" w:rsidRDefault="004345CB" w:rsidP="009D7132">
      <w:pPr>
        <w:pStyle w:val="Heading3"/>
        <w:rPr>
          <w:rStyle w:val="Strong"/>
          <w:b/>
          <w:bCs w:val="0"/>
          <w:color w:val="auto"/>
        </w:rPr>
      </w:pPr>
      <w:r>
        <w:rPr>
          <w:rStyle w:val="Strong"/>
          <w:b/>
          <w:bCs w:val="0"/>
          <w:color w:val="auto"/>
        </w:rPr>
        <w:t>8</w:t>
      </w:r>
      <w:r w:rsidR="00094195" w:rsidRPr="009D7132">
        <w:rPr>
          <w:rStyle w:val="Strong"/>
          <w:b/>
          <w:bCs w:val="0"/>
          <w:color w:val="auto"/>
        </w:rPr>
        <w:t xml:space="preserve">. </w:t>
      </w:r>
      <w:r w:rsidR="006F7746">
        <w:rPr>
          <w:rStyle w:val="Strong"/>
          <w:b/>
          <w:bCs w:val="0"/>
          <w:color w:val="auto"/>
        </w:rPr>
        <w:t xml:space="preserve"> </w:t>
      </w:r>
      <w:r w:rsidR="00C4003B">
        <w:rPr>
          <w:rStyle w:val="Strong"/>
          <w:b/>
          <w:bCs w:val="0"/>
          <w:color w:val="auto"/>
        </w:rPr>
        <w:t>Employer t</w:t>
      </w:r>
      <w:r w:rsidR="00094195" w:rsidRPr="009D7132">
        <w:rPr>
          <w:rStyle w:val="Strong"/>
          <w:b/>
          <w:bCs w:val="0"/>
          <w:color w:val="auto"/>
        </w:rPr>
        <w:t>ips for industry events and expos</w:t>
      </w:r>
    </w:p>
    <w:p w14:paraId="70856030" w14:textId="416A9B1D" w:rsidR="00094195" w:rsidRDefault="004345CB" w:rsidP="009D7132">
      <w:pPr>
        <w:pStyle w:val="Heading3"/>
        <w:rPr>
          <w:color w:val="auto"/>
        </w:rPr>
      </w:pPr>
      <w:r>
        <w:rPr>
          <w:color w:val="auto"/>
        </w:rPr>
        <w:t>9</w:t>
      </w:r>
      <w:r w:rsidR="00094195" w:rsidRPr="009D7132">
        <w:rPr>
          <w:color w:val="auto"/>
        </w:rPr>
        <w:t xml:space="preserve">. </w:t>
      </w:r>
      <w:r w:rsidR="006F7746">
        <w:rPr>
          <w:color w:val="auto"/>
        </w:rPr>
        <w:t xml:space="preserve"> </w:t>
      </w:r>
      <w:r w:rsidR="00094195" w:rsidRPr="009D7132">
        <w:rPr>
          <w:color w:val="auto"/>
        </w:rPr>
        <w:t>Checklist for industry events and expos</w:t>
      </w:r>
    </w:p>
    <w:p w14:paraId="1D884E61" w14:textId="7820091D" w:rsidR="00DC1F6B" w:rsidRPr="00DC1F6B" w:rsidRDefault="004345CB" w:rsidP="00DC1F6B">
      <w:pPr>
        <w:rPr>
          <w:b/>
          <w:sz w:val="24"/>
          <w:szCs w:val="24"/>
        </w:rPr>
      </w:pPr>
      <w:r>
        <w:rPr>
          <w:b/>
          <w:sz w:val="24"/>
          <w:szCs w:val="24"/>
        </w:rPr>
        <w:t>10</w:t>
      </w:r>
      <w:r w:rsidR="00DC1F6B" w:rsidRPr="00DC1F6B">
        <w:rPr>
          <w:b/>
          <w:sz w:val="24"/>
          <w:szCs w:val="24"/>
        </w:rPr>
        <w:t>. Work shadowing plan</w:t>
      </w:r>
    </w:p>
    <w:p w14:paraId="47C7FCA9" w14:textId="306F4323" w:rsidR="00094195" w:rsidRPr="009D7132" w:rsidRDefault="004345CB" w:rsidP="009D7132">
      <w:pPr>
        <w:pStyle w:val="Heading3"/>
        <w:rPr>
          <w:color w:val="auto"/>
        </w:rPr>
      </w:pPr>
      <w:r>
        <w:rPr>
          <w:color w:val="auto"/>
        </w:rPr>
        <w:t>11</w:t>
      </w:r>
      <w:r w:rsidR="00094195" w:rsidRPr="009D7132">
        <w:rPr>
          <w:color w:val="auto"/>
        </w:rPr>
        <w:t>. Health and safety checklists for visits and work experience</w:t>
      </w:r>
    </w:p>
    <w:p w14:paraId="5E34B689" w14:textId="4496CDC1" w:rsidR="00094195" w:rsidRPr="009D7132" w:rsidRDefault="00DC1F6B" w:rsidP="009D7132">
      <w:pPr>
        <w:pStyle w:val="Heading3"/>
        <w:rPr>
          <w:color w:val="auto"/>
        </w:rPr>
      </w:pPr>
      <w:r>
        <w:rPr>
          <w:color w:val="auto"/>
        </w:rPr>
        <w:t>1</w:t>
      </w:r>
      <w:r w:rsidR="004345CB">
        <w:rPr>
          <w:color w:val="auto"/>
        </w:rPr>
        <w:t>2</w:t>
      </w:r>
      <w:r w:rsidR="00094195" w:rsidRPr="009D7132">
        <w:rPr>
          <w:color w:val="auto"/>
        </w:rPr>
        <w:t>. Risk assessment form</w:t>
      </w:r>
    </w:p>
    <w:p w14:paraId="274B8920" w14:textId="5011002A" w:rsidR="009D7132" w:rsidRPr="009D7132" w:rsidRDefault="00094195" w:rsidP="009D7132">
      <w:pPr>
        <w:pStyle w:val="Heading3"/>
        <w:rPr>
          <w:color w:val="auto"/>
        </w:rPr>
      </w:pPr>
      <w:r w:rsidRPr="009D7132">
        <w:rPr>
          <w:color w:val="auto"/>
        </w:rPr>
        <w:t>1</w:t>
      </w:r>
      <w:r w:rsidR="004345CB">
        <w:rPr>
          <w:color w:val="auto"/>
        </w:rPr>
        <w:t>3</w:t>
      </w:r>
      <w:r w:rsidRPr="009D7132">
        <w:rPr>
          <w:color w:val="auto"/>
        </w:rPr>
        <w:t>. Student health and safety induction checklist</w:t>
      </w:r>
    </w:p>
    <w:p w14:paraId="63A47278" w14:textId="28A4C8B6" w:rsidR="00094195" w:rsidRPr="009D7132" w:rsidRDefault="00094195" w:rsidP="009D7132">
      <w:pPr>
        <w:pStyle w:val="Heading3"/>
        <w:rPr>
          <w:color w:val="auto"/>
        </w:rPr>
      </w:pPr>
      <w:r w:rsidRPr="009D7132">
        <w:rPr>
          <w:color w:val="auto"/>
        </w:rPr>
        <w:t>1</w:t>
      </w:r>
      <w:r w:rsidR="004345CB">
        <w:rPr>
          <w:color w:val="auto"/>
        </w:rPr>
        <w:t>4</w:t>
      </w:r>
      <w:r w:rsidR="003601FF">
        <w:rPr>
          <w:color w:val="auto"/>
        </w:rPr>
        <w:t>.</w:t>
      </w:r>
      <w:r w:rsidRPr="009D7132">
        <w:rPr>
          <w:color w:val="auto"/>
        </w:rPr>
        <w:t xml:space="preserve"> </w:t>
      </w:r>
      <w:r w:rsidR="00B552FE">
        <w:rPr>
          <w:color w:val="auto"/>
        </w:rPr>
        <w:t>Seven e</w:t>
      </w:r>
      <w:r w:rsidRPr="009D7132">
        <w:rPr>
          <w:color w:val="auto"/>
        </w:rPr>
        <w:t>mployability skills checklist</w:t>
      </w:r>
    </w:p>
    <w:p w14:paraId="36C86366" w14:textId="3BB3E400" w:rsidR="00094195" w:rsidRPr="009D7132" w:rsidRDefault="00094195" w:rsidP="009D7132">
      <w:pPr>
        <w:pStyle w:val="Heading3"/>
        <w:rPr>
          <w:color w:val="auto"/>
        </w:rPr>
      </w:pPr>
      <w:r w:rsidRPr="009D7132">
        <w:rPr>
          <w:color w:val="auto"/>
        </w:rPr>
        <w:t>1</w:t>
      </w:r>
      <w:r w:rsidR="004345CB">
        <w:rPr>
          <w:color w:val="auto"/>
        </w:rPr>
        <w:t>5</w:t>
      </w:r>
      <w:r w:rsidRPr="009D7132">
        <w:rPr>
          <w:color w:val="auto"/>
        </w:rPr>
        <w:t xml:space="preserve">. Induction checklist </w:t>
      </w:r>
    </w:p>
    <w:p w14:paraId="409A18EC" w14:textId="241E3194" w:rsidR="00094195" w:rsidRPr="009D7132" w:rsidRDefault="00094195" w:rsidP="009D7132">
      <w:pPr>
        <w:pStyle w:val="Heading3"/>
        <w:rPr>
          <w:color w:val="auto"/>
        </w:rPr>
      </w:pPr>
      <w:r w:rsidRPr="009D7132">
        <w:rPr>
          <w:color w:val="auto"/>
        </w:rPr>
        <w:t>1</w:t>
      </w:r>
      <w:r w:rsidR="004345CB">
        <w:rPr>
          <w:color w:val="auto"/>
        </w:rPr>
        <w:t>6</w:t>
      </w:r>
      <w:r w:rsidRPr="009D7132">
        <w:rPr>
          <w:color w:val="auto"/>
        </w:rPr>
        <w:t xml:space="preserve"> Career conversation starters </w:t>
      </w:r>
    </w:p>
    <w:p w14:paraId="72BAD98B" w14:textId="5D1423A3" w:rsidR="00094195" w:rsidRPr="009D7132" w:rsidRDefault="00094195" w:rsidP="009D7132">
      <w:pPr>
        <w:pStyle w:val="Heading3"/>
        <w:rPr>
          <w:color w:val="auto"/>
        </w:rPr>
      </w:pPr>
      <w:r w:rsidRPr="009D7132">
        <w:rPr>
          <w:color w:val="auto"/>
        </w:rPr>
        <w:t>1</w:t>
      </w:r>
      <w:r w:rsidR="004345CB">
        <w:rPr>
          <w:color w:val="auto"/>
        </w:rPr>
        <w:t>7</w:t>
      </w:r>
      <w:r w:rsidR="003601FF">
        <w:rPr>
          <w:color w:val="auto"/>
        </w:rPr>
        <w:t xml:space="preserve">. </w:t>
      </w:r>
      <w:r w:rsidRPr="009D7132">
        <w:rPr>
          <w:color w:val="auto"/>
        </w:rPr>
        <w:t>Career mentoring conversation starters</w:t>
      </w:r>
    </w:p>
    <w:p w14:paraId="0538921A" w14:textId="119BDBCF" w:rsidR="00094195" w:rsidRDefault="00094195" w:rsidP="009D7132">
      <w:pPr>
        <w:pStyle w:val="Heading3"/>
        <w:rPr>
          <w:color w:val="auto"/>
        </w:rPr>
      </w:pPr>
      <w:r w:rsidRPr="009D7132">
        <w:rPr>
          <w:color w:val="auto"/>
        </w:rPr>
        <w:t>1</w:t>
      </w:r>
      <w:r w:rsidR="004345CB">
        <w:rPr>
          <w:color w:val="auto"/>
        </w:rPr>
        <w:t>8</w:t>
      </w:r>
      <w:r w:rsidRPr="009D7132">
        <w:rPr>
          <w:color w:val="auto"/>
        </w:rPr>
        <w:t>. Career development checklist</w:t>
      </w:r>
    </w:p>
    <w:p w14:paraId="367E0792" w14:textId="0D6B14DC" w:rsidR="001F162B" w:rsidRPr="001F162B" w:rsidRDefault="001F162B" w:rsidP="001F162B">
      <w:pPr>
        <w:rPr>
          <w:b/>
          <w:sz w:val="24"/>
          <w:szCs w:val="24"/>
        </w:rPr>
      </w:pPr>
      <w:r w:rsidRPr="001F162B">
        <w:rPr>
          <w:b/>
          <w:sz w:val="24"/>
          <w:szCs w:val="24"/>
        </w:rPr>
        <w:t>1</w:t>
      </w:r>
      <w:r w:rsidR="004345CB">
        <w:rPr>
          <w:b/>
          <w:sz w:val="24"/>
          <w:szCs w:val="24"/>
        </w:rPr>
        <w:t>9</w:t>
      </w:r>
      <w:r w:rsidRPr="001F162B">
        <w:rPr>
          <w:b/>
          <w:sz w:val="24"/>
          <w:szCs w:val="24"/>
        </w:rPr>
        <w:t xml:space="preserve">. </w:t>
      </w:r>
      <w:r w:rsidR="009721EB">
        <w:rPr>
          <w:b/>
          <w:sz w:val="24"/>
          <w:szCs w:val="24"/>
        </w:rPr>
        <w:t>Career development plan</w:t>
      </w:r>
    </w:p>
    <w:p w14:paraId="2F83A5DC" w14:textId="77777777" w:rsidR="00094195" w:rsidRPr="009D7132" w:rsidRDefault="00094195" w:rsidP="009D7132">
      <w:pPr>
        <w:pStyle w:val="Heading3"/>
        <w:rPr>
          <w:color w:val="auto"/>
        </w:rPr>
      </w:pPr>
      <w:bookmarkStart w:id="0" w:name="_GoBack"/>
      <w:bookmarkEnd w:id="0"/>
    </w:p>
    <w:p w14:paraId="687EB439" w14:textId="422910A5" w:rsidR="005A0C9C" w:rsidRDefault="005A0C9C">
      <w:pPr>
        <w:suppressAutoHyphens w:val="0"/>
        <w:autoSpaceDE/>
        <w:autoSpaceDN/>
        <w:adjustRightInd/>
        <w:spacing w:after="160"/>
        <w:textAlignment w:val="auto"/>
      </w:pPr>
      <w:r>
        <w:br w:type="page"/>
      </w:r>
      <w:r w:rsidR="008F54B9" w:rsidRPr="008F54B9">
        <w:rPr>
          <w:noProof/>
          <w:lang w:val="en-NZ" w:eastAsia="en-NZ"/>
        </w:rPr>
        <w:lastRenderedPageBreak/>
        <w:drawing>
          <wp:inline distT="0" distB="0" distL="0" distR="0" wp14:anchorId="5AB437FA" wp14:editId="4FFC4C04">
            <wp:extent cx="9316208" cy="5694630"/>
            <wp:effectExtent l="0" t="0" r="0" b="1905"/>
            <wp:docPr id="46" name="Picture 46" descr="\\css4-fileserver\CNZ\Projects\Products and Services\Employer Channels Project\Employer page content\Edits\Employer advice pages\edited employer advice pages 20170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s4-fileserver\CNZ\Projects\Products and Services\Employer Channels Project\Employer page content\Edits\Employer advice pages\edited employer advice pages 201706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3546"/>
                    <a:stretch/>
                  </pic:blipFill>
                  <pic:spPr bwMode="auto">
                    <a:xfrm>
                      <a:off x="0" y="0"/>
                      <a:ext cx="9316720" cy="5694943"/>
                    </a:xfrm>
                    <a:prstGeom prst="rect">
                      <a:avLst/>
                    </a:prstGeom>
                    <a:noFill/>
                    <a:ln>
                      <a:noFill/>
                    </a:ln>
                    <a:extLst>
                      <a:ext uri="{53640926-AAD7-44D8-BBD7-CCE9431645EC}">
                        <a14:shadowObscured xmlns:a14="http://schemas.microsoft.com/office/drawing/2010/main"/>
                      </a:ext>
                    </a:extLst>
                  </pic:spPr>
                </pic:pic>
              </a:graphicData>
            </a:graphic>
          </wp:inline>
        </w:drawing>
      </w:r>
    </w:p>
    <w:p w14:paraId="3BD211F7" w14:textId="77777777" w:rsidR="00B03262" w:rsidRDefault="00B03262">
      <w:pPr>
        <w:suppressAutoHyphens w:val="0"/>
        <w:autoSpaceDE/>
        <w:autoSpaceDN/>
        <w:adjustRightInd/>
        <w:spacing w:after="160"/>
        <w:textAlignment w:val="auto"/>
        <w:rPr>
          <w:b/>
          <w:color w:val="F89C27" w:themeColor="accent5"/>
          <w:sz w:val="12"/>
          <w:szCs w:val="56"/>
        </w:rPr>
      </w:pPr>
    </w:p>
    <w:p w14:paraId="56A6A7B3" w14:textId="77777777" w:rsidR="00B315B3" w:rsidRDefault="00B03262" w:rsidP="00B315B3">
      <w:r>
        <w:rPr>
          <w:b/>
          <w:color w:val="F89C27" w:themeColor="accent5"/>
          <w:sz w:val="12"/>
          <w:szCs w:val="56"/>
        </w:rPr>
        <w:br w:type="page"/>
      </w:r>
      <w:r w:rsidR="00B315B3">
        <w:rPr>
          <w:noProof/>
          <w:color w:val="F89C27" w:themeColor="accent5"/>
          <w:lang w:val="en-NZ" w:eastAsia="en-NZ"/>
        </w:rPr>
        <w:lastRenderedPageBreak/>
        <mc:AlternateContent>
          <mc:Choice Requires="wpg">
            <w:drawing>
              <wp:inline distT="0" distB="0" distL="0" distR="0" wp14:anchorId="1CFDB359" wp14:editId="4BD61FDE">
                <wp:extent cx="7769860" cy="1104405"/>
                <wp:effectExtent l="0" t="0" r="2540" b="635"/>
                <wp:docPr id="201" name="Group 201"/>
                <wp:cNvGraphicFramePr/>
                <a:graphic xmlns:a="http://schemas.openxmlformats.org/drawingml/2006/main">
                  <a:graphicData uri="http://schemas.microsoft.com/office/word/2010/wordprocessingGroup">
                    <wpg:wgp>
                      <wpg:cNvGrpSpPr/>
                      <wpg:grpSpPr>
                        <a:xfrm>
                          <a:off x="0" y="0"/>
                          <a:ext cx="7769860" cy="1104405"/>
                          <a:chOff x="0" y="0"/>
                          <a:chExt cx="7769928" cy="671390"/>
                        </a:xfrm>
                        <a:gradFill>
                          <a:gsLst>
                            <a:gs pos="60000">
                              <a:schemeClr val="accent5"/>
                            </a:gs>
                            <a:gs pos="100000">
                              <a:schemeClr val="accent6"/>
                            </a:gs>
                          </a:gsLst>
                          <a:lin ang="0" scaled="0"/>
                        </a:gradFill>
                      </wpg:grpSpPr>
                      <wps:wsp>
                        <wps:cNvPr id="202" name="Rectangle 202"/>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203"/>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7FE10" w14:textId="77777777" w:rsidR="00B315B3" w:rsidRDefault="00B315B3" w:rsidP="00B315B3">
                              <w:pPr>
                                <w:pStyle w:val="Heading1"/>
                                <w:rPr>
                                  <w:color w:val="FFFFFF" w:themeColor="background1"/>
                                </w:rPr>
                              </w:pPr>
                              <w:r>
                                <w:rPr>
                                  <w:color w:val="FFFFFF" w:themeColor="background1"/>
                                </w:rPr>
                                <w:t>Getting ready to engage with students</w:t>
                              </w:r>
                            </w:p>
                            <w:p w14:paraId="658776A2" w14:textId="2BCFB9D8" w:rsidR="00B315B3" w:rsidRPr="00B315B3" w:rsidRDefault="00B315B3" w:rsidP="00B315B3">
                              <w:pPr>
                                <w:rPr>
                                  <w:sz w:val="32"/>
                                  <w:lang w:val="en-NZ"/>
                                </w:rPr>
                              </w:pPr>
                              <w:r w:rsidRPr="009B2C6E">
                                <w:rPr>
                                  <w:bCs/>
                                  <w:sz w:val="32"/>
                                  <w:lang w:val="en-NZ"/>
                                </w:rPr>
                                <w:t>E</w:t>
                              </w:r>
                              <w:r>
                                <w:rPr>
                                  <w:bCs/>
                                  <w:sz w:val="32"/>
                                  <w:lang w:val="en-NZ"/>
                                </w:rPr>
                                <w:t xml:space="preserve">ngagement </w:t>
                              </w:r>
                              <w:r w:rsidR="001B08DD">
                                <w:rPr>
                                  <w:bCs/>
                                  <w:sz w:val="32"/>
                                  <w:lang w:val="en-NZ"/>
                                </w:rPr>
                                <w:t>health check</w:t>
                              </w: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wpg:wgp>
                  </a:graphicData>
                </a:graphic>
              </wp:inline>
            </w:drawing>
          </mc:Choice>
          <mc:Fallback>
            <w:pict>
              <v:group w14:anchorId="1CFDB359" id="Group 201" o:spid="_x0000_s1027" style="width:611.8pt;height:86.9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">
                <v:rect id="Rectangle 202" o:spid="_x0000_s1028"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IBsMA&#10;AADcAAAADwAAAGRycy9kb3ducmV2LnhtbESPT2sCMRTE7wW/Q3hCbzXrHopsjVKFUsWD+Kf31+S5&#10;u7h5WZK4u357Uyh4HGbmN8x8OdhGdORD7VjBdJKBINbO1FwqOJ++3mYgQkQ22DgmBXcKsFyMXuZY&#10;GNfzgbpjLEWCcChQQRVjW0gZdEUWw8S1xMm7OG8xJulLaTz2CW4bmWfZu7RYc1qosKV1Rfp6vFkF&#10;P+6y6q3+5W1339e3753XerZT6nU8fH6AiDTEZ/i/vTEK8iyH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IBsMAAADcAAAADwAAAAAAAAAAAAAAAACYAgAAZHJzL2Rv&#10;d25yZXYueG1sUEsFBgAAAAAEAAQA9QAAAIgDAAAAAA==&#10;" filled="f" stroked="f" strokeweight="1pt"/>
                <v:roundrect id="Rounded Rectangle 203" o:spid="_x0000_s1029"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WssYA&#10;AADcAAAADwAAAGRycy9kb3ducmV2LnhtbESPQWvCQBSE70L/w/IKveluohSbukopLehBikno+ZF9&#10;TVKzb0N21fjv3ULB4zAz3zCrzWg7cabBt441JDMFgrhypuVaQ1l8TpcgfEA22DkmDVfysFk/TFaY&#10;GXfhA53zUIsIYZ+hhiaEPpPSVw1Z9DPXE0fvxw0WQ5RDLc2Alwi3nUyVepYWW44LDfb03lB1zE9W&#10;w8s8/V18n4rr18e+THbOldtDctT66XF8ewURaAz38H97azSkag5/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WssYAAADcAAAADwAAAAAAAAAAAAAAAACYAgAAZHJz&#10;L2Rvd25yZXYueG1sUEsFBgAAAAAEAAQA9QAAAIsDAAAAAA==&#10;" filled="f" stroked="f" strokeweight="1pt">
                  <v:stroke joinstyle="miter"/>
                  <v:textbox inset=",3mm,,0">
                    <w:txbxContent>
                      <w:p w14:paraId="0A97FE10" w14:textId="77777777" w:rsidR="00B315B3" w:rsidRDefault="00B315B3" w:rsidP="00B315B3">
                        <w:pPr>
                          <w:pStyle w:val="Heading1"/>
                          <w:rPr>
                            <w:color w:val="FFFFFF" w:themeColor="background1"/>
                          </w:rPr>
                        </w:pPr>
                        <w:r>
                          <w:rPr>
                            <w:color w:val="FFFFFF" w:themeColor="background1"/>
                          </w:rPr>
                          <w:t>Getting ready to engage with students</w:t>
                        </w:r>
                      </w:p>
                      <w:p w14:paraId="658776A2" w14:textId="2BCFB9D8" w:rsidR="00B315B3" w:rsidRPr="00B315B3" w:rsidRDefault="00B315B3" w:rsidP="00B315B3">
                        <w:pPr>
                          <w:rPr>
                            <w:sz w:val="32"/>
                            <w:lang w:val="en-NZ"/>
                          </w:rPr>
                        </w:pPr>
                        <w:r w:rsidRPr="009B2C6E">
                          <w:rPr>
                            <w:bCs/>
                            <w:sz w:val="32"/>
                            <w:lang w:val="en-NZ"/>
                          </w:rPr>
                          <w:t>E</w:t>
                        </w:r>
                        <w:r>
                          <w:rPr>
                            <w:bCs/>
                            <w:sz w:val="32"/>
                            <w:lang w:val="en-NZ"/>
                          </w:rPr>
                          <w:t xml:space="preserve">ngagement </w:t>
                        </w:r>
                        <w:r w:rsidR="001B08DD">
                          <w:rPr>
                            <w:bCs/>
                            <w:sz w:val="32"/>
                            <w:lang w:val="en-NZ"/>
                          </w:rPr>
                          <w:t>health check</w:t>
                        </w:r>
                      </w:p>
                    </w:txbxContent>
                  </v:textbox>
                </v:roundrect>
                <w10:anchorlock/>
              </v:group>
            </w:pict>
          </mc:Fallback>
        </mc:AlternateContent>
      </w:r>
    </w:p>
    <w:p w14:paraId="527C5924" w14:textId="77777777" w:rsidR="00B315B3" w:rsidRDefault="00B315B3" w:rsidP="00B315B3">
      <w:pPr>
        <w:rPr>
          <w:lang w:val="en-US"/>
        </w:rPr>
      </w:pPr>
    </w:p>
    <w:p w14:paraId="07748F20" w14:textId="77777777" w:rsidR="00B315B3" w:rsidRDefault="00B315B3" w:rsidP="00B315B3">
      <w:r w:rsidRPr="003C0C62">
        <w:rPr>
          <w:noProof/>
          <w:lang w:val="en-NZ" w:eastAsia="en-NZ"/>
        </w:rPr>
        <w:drawing>
          <wp:anchor distT="0" distB="0" distL="114300" distR="114300" simplePos="0" relativeHeight="251674624" behindDoc="0" locked="0" layoutInCell="1" allowOverlap="1" wp14:anchorId="70916CE0" wp14:editId="1A660EB2">
            <wp:simplePos x="0" y="0"/>
            <wp:positionH relativeFrom="column">
              <wp:posOffset>4195445</wp:posOffset>
            </wp:positionH>
            <wp:positionV relativeFrom="paragraph">
              <wp:posOffset>16659</wp:posOffset>
            </wp:positionV>
            <wp:extent cx="5924146" cy="4125798"/>
            <wp:effectExtent l="0" t="0" r="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Pr>
          <w:noProof/>
          <w:lang w:val="en-NZ" w:eastAsia="en-NZ"/>
        </w:rPr>
        <mc:AlternateContent>
          <mc:Choice Requires="wps">
            <w:drawing>
              <wp:anchor distT="45720" distB="45720" distL="114300" distR="114300" simplePos="0" relativeHeight="251675648" behindDoc="0" locked="0" layoutInCell="1" allowOverlap="1" wp14:anchorId="3405408D" wp14:editId="488A299A">
                <wp:simplePos x="0" y="0"/>
                <wp:positionH relativeFrom="column">
                  <wp:posOffset>3810</wp:posOffset>
                </wp:positionH>
                <wp:positionV relativeFrom="paragraph">
                  <wp:posOffset>188619</wp:posOffset>
                </wp:positionV>
                <wp:extent cx="4488815" cy="343154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815" cy="3431540"/>
                        </a:xfrm>
                        <a:prstGeom prst="rect">
                          <a:avLst/>
                        </a:prstGeom>
                        <a:solidFill>
                          <a:srgbClr val="FFFFFF"/>
                        </a:solidFill>
                        <a:ln w="9525">
                          <a:noFill/>
                          <a:miter lim="800000"/>
                          <a:headEnd/>
                          <a:tailEnd/>
                        </a:ln>
                      </wps:spPr>
                      <wps:txbx>
                        <w:txbxContent>
                          <w:p w14:paraId="18DF20C9" w14:textId="0CD16884" w:rsidR="00B315B3" w:rsidRPr="003C0C62" w:rsidRDefault="00B315B3" w:rsidP="00B315B3">
                            <w:pPr>
                              <w:pStyle w:val="Heading2"/>
                              <w:rPr>
                                <w:color w:val="F89C27" w:themeColor="accent5"/>
                                <w:sz w:val="36"/>
                                <w:lang w:val="en-NZ"/>
                              </w:rPr>
                            </w:pPr>
                            <w:r w:rsidRPr="003C0C62">
                              <w:rPr>
                                <w:color w:val="F89C27" w:themeColor="accent5"/>
                                <w:sz w:val="36"/>
                                <w:lang w:val="en-US"/>
                              </w:rPr>
                              <w:t xml:space="preserve">Why do this </w:t>
                            </w:r>
                            <w:r w:rsidR="001B08DD">
                              <w:rPr>
                                <w:color w:val="F89C27" w:themeColor="accent5"/>
                                <w:sz w:val="36"/>
                                <w:lang w:val="en-US"/>
                              </w:rPr>
                              <w:t>check</w:t>
                            </w:r>
                            <w:r w:rsidRPr="003C0C62">
                              <w:rPr>
                                <w:color w:val="F89C27" w:themeColor="accent5"/>
                                <w:sz w:val="36"/>
                                <w:lang w:val="en-US"/>
                              </w:rPr>
                              <w:t>?</w:t>
                            </w:r>
                          </w:p>
                          <w:p w14:paraId="42F98321" w14:textId="77777777" w:rsidR="00B315B3" w:rsidRPr="003C0C62" w:rsidRDefault="00B315B3" w:rsidP="00B315B3">
                            <w:pPr>
                              <w:numPr>
                                <w:ilvl w:val="0"/>
                                <w:numId w:val="13"/>
                              </w:numPr>
                              <w:spacing w:after="240"/>
                              <w:ind w:left="714" w:hanging="357"/>
                              <w:rPr>
                                <w:sz w:val="28"/>
                                <w:lang w:val="en-NZ"/>
                              </w:rPr>
                            </w:pPr>
                            <w:r w:rsidRPr="003C0C62">
                              <w:rPr>
                                <w:sz w:val="28"/>
                                <w:lang w:val="en-US"/>
                              </w:rPr>
                              <w:t>Tap into the emerging pipeline to meet skills needs for yo</w:t>
                            </w:r>
                            <w:r>
                              <w:rPr>
                                <w:sz w:val="28"/>
                                <w:lang w:val="en-US"/>
                              </w:rPr>
                              <w:t>ur business and the industry as</w:t>
                            </w:r>
                            <w:r>
                              <w:rPr>
                                <w:sz w:val="28"/>
                                <w:lang w:val="en-US"/>
                              </w:rPr>
                              <w:br/>
                            </w:r>
                            <w:r w:rsidRPr="003C0C62">
                              <w:rPr>
                                <w:sz w:val="28"/>
                                <w:lang w:val="en-US"/>
                              </w:rPr>
                              <w:t>a whole.</w:t>
                            </w:r>
                          </w:p>
                          <w:p w14:paraId="79286718" w14:textId="77777777" w:rsidR="00B315B3" w:rsidRPr="003C0C62" w:rsidRDefault="00B315B3" w:rsidP="00B315B3">
                            <w:pPr>
                              <w:numPr>
                                <w:ilvl w:val="0"/>
                                <w:numId w:val="13"/>
                              </w:numPr>
                              <w:spacing w:after="240"/>
                              <w:ind w:left="714" w:hanging="357"/>
                              <w:rPr>
                                <w:sz w:val="28"/>
                                <w:lang w:val="en-NZ"/>
                              </w:rPr>
                            </w:pPr>
                            <w:r w:rsidRPr="003C0C62">
                              <w:rPr>
                                <w:sz w:val="28"/>
                                <w:lang w:val="en-US"/>
                              </w:rPr>
                              <w:t>Save time and money with a planned, connected approach that helps you measure outcomes.</w:t>
                            </w:r>
                          </w:p>
                          <w:p w14:paraId="1E080951" w14:textId="77777777" w:rsidR="00B315B3" w:rsidRPr="003C0C62" w:rsidRDefault="00B315B3" w:rsidP="00B315B3">
                            <w:pPr>
                              <w:numPr>
                                <w:ilvl w:val="0"/>
                                <w:numId w:val="13"/>
                              </w:numPr>
                              <w:spacing w:after="240"/>
                              <w:ind w:left="714" w:hanging="357"/>
                              <w:rPr>
                                <w:sz w:val="28"/>
                                <w:lang w:val="en-NZ"/>
                              </w:rPr>
                            </w:pPr>
                            <w:r w:rsidRPr="003C0C62">
                              <w:rPr>
                                <w:sz w:val="28"/>
                                <w:lang w:val="en-US"/>
                              </w:rPr>
                              <w:t xml:space="preserve">Raise the profile of your industry to encourage young people to learn, live and work in </w:t>
                            </w:r>
                            <w:r>
                              <w:rPr>
                                <w:sz w:val="28"/>
                                <w:lang w:val="en-US"/>
                              </w:rPr>
                              <w:br/>
                            </w:r>
                            <w:r w:rsidRPr="003C0C62">
                              <w:rPr>
                                <w:sz w:val="28"/>
                                <w:lang w:val="en-US"/>
                              </w:rPr>
                              <w:t>your region.</w:t>
                            </w:r>
                          </w:p>
                          <w:p w14:paraId="355A3D2C" w14:textId="77777777" w:rsidR="00B315B3" w:rsidRPr="003C0C62" w:rsidRDefault="00B315B3" w:rsidP="00B315B3">
                            <w:pPr>
                              <w:numPr>
                                <w:ilvl w:val="0"/>
                                <w:numId w:val="13"/>
                              </w:numPr>
                              <w:spacing w:after="240"/>
                              <w:ind w:left="714" w:hanging="357"/>
                              <w:rPr>
                                <w:sz w:val="28"/>
                                <w:lang w:val="en-NZ"/>
                              </w:rPr>
                            </w:pPr>
                            <w:r w:rsidRPr="003C0C62">
                              <w:rPr>
                                <w:sz w:val="28"/>
                                <w:lang w:val="en-US"/>
                              </w:rPr>
                              <w:t>Access tools and resources from one reliable and professional source.</w:t>
                            </w:r>
                          </w:p>
                          <w:p w14:paraId="61E9852B" w14:textId="77777777" w:rsidR="00B315B3" w:rsidRDefault="00B315B3" w:rsidP="00B315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5408D" id="_x0000_t202" coordsize="21600,21600" o:spt="202" path="m,l,21600r21600,l21600,xe">
                <v:stroke joinstyle="miter"/>
                <v:path gradientshapeok="t" o:connecttype="rect"/>
              </v:shapetype>
              <v:shape id="Text Box 2" o:spid="_x0000_s1030" type="#_x0000_t202" style="position:absolute;margin-left:.3pt;margin-top:14.85pt;width:353.45pt;height:270.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" stroked="f">
                <v:textbox>
                  <w:txbxContent>
                    <w:p w14:paraId="18DF20C9" w14:textId="0CD16884" w:rsidR="00B315B3" w:rsidRPr="003C0C62" w:rsidRDefault="00B315B3" w:rsidP="00B315B3">
                      <w:pPr>
                        <w:pStyle w:val="Heading2"/>
                        <w:rPr>
                          <w:color w:val="F89C27" w:themeColor="accent5"/>
                          <w:sz w:val="36"/>
                          <w:lang w:val="en-NZ"/>
                        </w:rPr>
                      </w:pPr>
                      <w:r w:rsidRPr="003C0C62">
                        <w:rPr>
                          <w:color w:val="F89C27" w:themeColor="accent5"/>
                          <w:sz w:val="36"/>
                          <w:lang w:val="en-US"/>
                        </w:rPr>
                        <w:t xml:space="preserve">Why do this </w:t>
                      </w:r>
                      <w:r w:rsidR="001B08DD">
                        <w:rPr>
                          <w:color w:val="F89C27" w:themeColor="accent5"/>
                          <w:sz w:val="36"/>
                          <w:lang w:val="en-US"/>
                        </w:rPr>
                        <w:t>check</w:t>
                      </w:r>
                      <w:r w:rsidRPr="003C0C62">
                        <w:rPr>
                          <w:color w:val="F89C27" w:themeColor="accent5"/>
                          <w:sz w:val="36"/>
                          <w:lang w:val="en-US"/>
                        </w:rPr>
                        <w:t>?</w:t>
                      </w:r>
                    </w:p>
                    <w:p w14:paraId="42F98321" w14:textId="77777777" w:rsidR="00B315B3" w:rsidRPr="003C0C62" w:rsidRDefault="00B315B3" w:rsidP="00B315B3">
                      <w:pPr>
                        <w:numPr>
                          <w:ilvl w:val="0"/>
                          <w:numId w:val="13"/>
                        </w:numPr>
                        <w:spacing w:after="240"/>
                        <w:ind w:left="714" w:hanging="357"/>
                        <w:rPr>
                          <w:sz w:val="28"/>
                          <w:lang w:val="en-NZ"/>
                        </w:rPr>
                      </w:pPr>
                      <w:r w:rsidRPr="003C0C62">
                        <w:rPr>
                          <w:sz w:val="28"/>
                          <w:lang w:val="en-US"/>
                        </w:rPr>
                        <w:t>Tap into the emerging pipeline to meet skills needs for yo</w:t>
                      </w:r>
                      <w:r>
                        <w:rPr>
                          <w:sz w:val="28"/>
                          <w:lang w:val="en-US"/>
                        </w:rPr>
                        <w:t>ur business and the industry as</w:t>
                      </w:r>
                      <w:r>
                        <w:rPr>
                          <w:sz w:val="28"/>
                          <w:lang w:val="en-US"/>
                        </w:rPr>
                        <w:br/>
                      </w:r>
                      <w:r w:rsidRPr="003C0C62">
                        <w:rPr>
                          <w:sz w:val="28"/>
                          <w:lang w:val="en-US"/>
                        </w:rPr>
                        <w:t>a whole.</w:t>
                      </w:r>
                    </w:p>
                    <w:p w14:paraId="79286718" w14:textId="77777777" w:rsidR="00B315B3" w:rsidRPr="003C0C62" w:rsidRDefault="00B315B3" w:rsidP="00B315B3">
                      <w:pPr>
                        <w:numPr>
                          <w:ilvl w:val="0"/>
                          <w:numId w:val="13"/>
                        </w:numPr>
                        <w:spacing w:after="240"/>
                        <w:ind w:left="714" w:hanging="357"/>
                        <w:rPr>
                          <w:sz w:val="28"/>
                          <w:lang w:val="en-NZ"/>
                        </w:rPr>
                      </w:pPr>
                      <w:r w:rsidRPr="003C0C62">
                        <w:rPr>
                          <w:sz w:val="28"/>
                          <w:lang w:val="en-US"/>
                        </w:rPr>
                        <w:t>Save time and money with a planned, connected approach that helps you measure outcomes.</w:t>
                      </w:r>
                    </w:p>
                    <w:p w14:paraId="1E080951" w14:textId="77777777" w:rsidR="00B315B3" w:rsidRPr="003C0C62" w:rsidRDefault="00B315B3" w:rsidP="00B315B3">
                      <w:pPr>
                        <w:numPr>
                          <w:ilvl w:val="0"/>
                          <w:numId w:val="13"/>
                        </w:numPr>
                        <w:spacing w:after="240"/>
                        <w:ind w:left="714" w:hanging="357"/>
                        <w:rPr>
                          <w:sz w:val="28"/>
                          <w:lang w:val="en-NZ"/>
                        </w:rPr>
                      </w:pPr>
                      <w:r w:rsidRPr="003C0C62">
                        <w:rPr>
                          <w:sz w:val="28"/>
                          <w:lang w:val="en-US"/>
                        </w:rPr>
                        <w:t xml:space="preserve">Raise the profile of your industry to encourage young people to learn, live and work in </w:t>
                      </w:r>
                      <w:r>
                        <w:rPr>
                          <w:sz w:val="28"/>
                          <w:lang w:val="en-US"/>
                        </w:rPr>
                        <w:br/>
                      </w:r>
                      <w:r w:rsidRPr="003C0C62">
                        <w:rPr>
                          <w:sz w:val="28"/>
                          <w:lang w:val="en-US"/>
                        </w:rPr>
                        <w:t>your region.</w:t>
                      </w:r>
                    </w:p>
                    <w:p w14:paraId="355A3D2C" w14:textId="77777777" w:rsidR="00B315B3" w:rsidRPr="003C0C62" w:rsidRDefault="00B315B3" w:rsidP="00B315B3">
                      <w:pPr>
                        <w:numPr>
                          <w:ilvl w:val="0"/>
                          <w:numId w:val="13"/>
                        </w:numPr>
                        <w:spacing w:after="240"/>
                        <w:ind w:left="714" w:hanging="357"/>
                        <w:rPr>
                          <w:sz w:val="28"/>
                          <w:lang w:val="en-NZ"/>
                        </w:rPr>
                      </w:pPr>
                      <w:r w:rsidRPr="003C0C62">
                        <w:rPr>
                          <w:sz w:val="28"/>
                          <w:lang w:val="en-US"/>
                        </w:rPr>
                        <w:t>Access tools and resources from one reliable and professional source.</w:t>
                      </w:r>
                    </w:p>
                    <w:p w14:paraId="61E9852B" w14:textId="77777777" w:rsidR="00B315B3" w:rsidRDefault="00B315B3" w:rsidP="00B315B3"/>
                  </w:txbxContent>
                </v:textbox>
                <w10:wrap type="square"/>
              </v:shape>
            </w:pict>
          </mc:Fallback>
        </mc:AlternateContent>
      </w:r>
    </w:p>
    <w:p w14:paraId="1DA37852" w14:textId="77777777" w:rsidR="00B315B3" w:rsidRPr="003C0C62" w:rsidRDefault="00B315B3" w:rsidP="00B315B3"/>
    <w:p w14:paraId="234BB663" w14:textId="77777777" w:rsidR="00B315B3" w:rsidRPr="003C0C62" w:rsidRDefault="00B315B3" w:rsidP="00B315B3"/>
    <w:p w14:paraId="2AA0AA37" w14:textId="77777777" w:rsidR="00B315B3" w:rsidRPr="003C0C62" w:rsidRDefault="00B315B3" w:rsidP="00B315B3"/>
    <w:p w14:paraId="70AEC6EF" w14:textId="77777777" w:rsidR="00B315B3" w:rsidRPr="003C0C62" w:rsidRDefault="00B315B3" w:rsidP="00B315B3"/>
    <w:p w14:paraId="7C12BF8C" w14:textId="77777777" w:rsidR="00B315B3" w:rsidRPr="003C0C62" w:rsidRDefault="00B315B3" w:rsidP="00B315B3"/>
    <w:p w14:paraId="764B6075" w14:textId="77777777" w:rsidR="00B315B3" w:rsidRPr="003C0C62" w:rsidRDefault="00B315B3" w:rsidP="00B315B3"/>
    <w:p w14:paraId="44C0596C" w14:textId="77777777" w:rsidR="00B315B3" w:rsidRPr="003C0C62" w:rsidRDefault="00B315B3" w:rsidP="00B315B3"/>
    <w:p w14:paraId="223353E3" w14:textId="77777777" w:rsidR="00B315B3" w:rsidRPr="003C0C62" w:rsidRDefault="00B315B3" w:rsidP="00B315B3"/>
    <w:p w14:paraId="2625E22A" w14:textId="77777777" w:rsidR="00B315B3" w:rsidRPr="003C0C62" w:rsidRDefault="00B315B3" w:rsidP="00B315B3"/>
    <w:p w14:paraId="16622FAA" w14:textId="77777777" w:rsidR="00B315B3" w:rsidRPr="003C0C62" w:rsidRDefault="00B315B3" w:rsidP="00B315B3"/>
    <w:p w14:paraId="4FCB4E65" w14:textId="77777777" w:rsidR="00B315B3" w:rsidRPr="003C0C62" w:rsidRDefault="00B315B3" w:rsidP="00B315B3"/>
    <w:p w14:paraId="458B5707" w14:textId="77777777" w:rsidR="00B315B3" w:rsidRPr="003C0C62" w:rsidRDefault="00B315B3" w:rsidP="00B315B3"/>
    <w:p w14:paraId="0D967552" w14:textId="77777777" w:rsidR="00B315B3" w:rsidRPr="003C0C62" w:rsidRDefault="00B315B3" w:rsidP="00B315B3"/>
    <w:p w14:paraId="601F9318" w14:textId="77777777" w:rsidR="00B315B3" w:rsidRDefault="00B315B3" w:rsidP="00B315B3"/>
    <w:p w14:paraId="365AE46C" w14:textId="77777777" w:rsidR="00B315B3" w:rsidRDefault="00B315B3" w:rsidP="00B315B3"/>
    <w:p w14:paraId="57F9E1DE" w14:textId="77777777" w:rsidR="00B315B3" w:rsidRDefault="00B315B3" w:rsidP="00B315B3">
      <w:pPr>
        <w:tabs>
          <w:tab w:val="left" w:pos="2992"/>
        </w:tabs>
      </w:pPr>
      <w:r>
        <w:tab/>
      </w:r>
    </w:p>
    <w:p w14:paraId="285AEB4D" w14:textId="77777777" w:rsidR="00B315B3" w:rsidRDefault="00B315B3" w:rsidP="00B315B3">
      <w:pPr>
        <w:suppressAutoHyphens w:val="0"/>
        <w:autoSpaceDE/>
        <w:autoSpaceDN/>
        <w:adjustRightInd/>
        <w:spacing w:after="160"/>
        <w:textAlignment w:val="auto"/>
      </w:pPr>
      <w:r>
        <w:br w:type="page"/>
      </w:r>
    </w:p>
    <w:p w14:paraId="416DB0B2" w14:textId="77777777" w:rsidR="0073636F" w:rsidRDefault="0073636F" w:rsidP="00B315B3">
      <w:pPr>
        <w:rPr>
          <w:sz w:val="24"/>
        </w:rPr>
      </w:pPr>
      <w:r>
        <w:rPr>
          <w:noProof/>
          <w:color w:val="F89C27" w:themeColor="accent5"/>
          <w:lang w:val="en-NZ" w:eastAsia="en-NZ"/>
        </w:rPr>
        <w:lastRenderedPageBreak/>
        <mc:AlternateContent>
          <mc:Choice Requires="wpg">
            <w:drawing>
              <wp:inline distT="0" distB="0" distL="0" distR="0" wp14:anchorId="76CA41B1" wp14:editId="484722AE">
                <wp:extent cx="7769860" cy="1104405"/>
                <wp:effectExtent l="0" t="0" r="2540" b="635"/>
                <wp:docPr id="10" name="Group 10"/>
                <wp:cNvGraphicFramePr/>
                <a:graphic xmlns:a="http://schemas.openxmlformats.org/drawingml/2006/main">
                  <a:graphicData uri="http://schemas.microsoft.com/office/word/2010/wordprocessingGroup">
                    <wpg:wgp>
                      <wpg:cNvGrpSpPr/>
                      <wpg:grpSpPr>
                        <a:xfrm>
                          <a:off x="0" y="0"/>
                          <a:ext cx="7769860" cy="1104405"/>
                          <a:chOff x="0" y="0"/>
                          <a:chExt cx="7769928" cy="671390"/>
                        </a:xfrm>
                        <a:gradFill>
                          <a:gsLst>
                            <a:gs pos="60000">
                              <a:schemeClr val="accent5"/>
                            </a:gs>
                            <a:gs pos="100000">
                              <a:schemeClr val="accent6"/>
                            </a:gs>
                          </a:gsLst>
                          <a:lin ang="0" scaled="0"/>
                        </a:gradFill>
                      </wpg:grpSpPr>
                      <wps:wsp>
                        <wps:cNvPr id="15" name="Rectangle 15"/>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9AB17" w14:textId="7E594309" w:rsidR="0073636F" w:rsidRDefault="0073636F" w:rsidP="0073636F">
                              <w:pPr>
                                <w:pStyle w:val="Heading1"/>
                                <w:rPr>
                                  <w:color w:val="FFFFFF" w:themeColor="background1"/>
                                </w:rPr>
                              </w:pPr>
                              <w:r>
                                <w:rPr>
                                  <w:color w:val="FFFFFF" w:themeColor="background1"/>
                                </w:rPr>
                                <w:t>Why are you doing this?</w:t>
                              </w:r>
                            </w:p>
                            <w:p w14:paraId="00A57218" w14:textId="77777777" w:rsidR="0073636F" w:rsidRPr="00B315B3" w:rsidRDefault="0073636F" w:rsidP="0073636F">
                              <w:pPr>
                                <w:rPr>
                                  <w:sz w:val="32"/>
                                  <w:lang w:val="en-NZ"/>
                                </w:rPr>
                              </w:pPr>
                              <w:r w:rsidRPr="009B2C6E">
                                <w:rPr>
                                  <w:bCs/>
                                  <w:sz w:val="32"/>
                                  <w:lang w:val="en-NZ"/>
                                </w:rPr>
                                <w:t>E</w:t>
                              </w:r>
                              <w:r>
                                <w:rPr>
                                  <w:bCs/>
                                  <w:sz w:val="32"/>
                                  <w:lang w:val="en-NZ"/>
                                </w:rPr>
                                <w:t>ngagement health check</w:t>
                              </w: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wpg:wgp>
                  </a:graphicData>
                </a:graphic>
              </wp:inline>
            </w:drawing>
          </mc:Choice>
          <mc:Fallback>
            <w:pict>
              <v:group w14:anchorId="76CA41B1" id="Group 10" o:spid="_x0000_s1031" style="width:611.8pt;height:86.9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">
                <v:rect id="Rectangle 15" o:spid="_x0000_s1032"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38MAA&#10;AADbAAAADwAAAGRycy9kb3ducmV2LnhtbERPTWsCMRC9F/wPYQRvNatg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38MAAAADbAAAADwAAAAAAAAAAAAAAAACYAgAAZHJzL2Rvd25y&#10;ZXYueG1sUEsFBgAAAAAEAAQA9QAAAIUDAAAAAA==&#10;" filled="f" stroked="f" strokeweight="1pt"/>
                <v:roundrect id="Rounded Rectangle 36" o:spid="_x0000_s1033"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s8MA&#10;AADbAAAADwAAAGRycy9kb3ducmV2LnhtbESPQYvCMBSE78L+h/AW9qZpVWS3GmVZFNyDiLV4fjTP&#10;ttq8lCZq/fdGEDwOM/MNM1t0phZXal1lWUE8iEAQ51ZXXCjI9qv+NwjnkTXWlknBnRws5h+9GSba&#10;3nhH19QXIkDYJaig9L5JpHR5SQbdwDbEwTva1qAPsi2kbvEW4KaWwyiaSIMVh4USG/orKT+nF6Pg&#10;ZzQ8jQ+X/X273GTxv7XZeheflfr67H6nIDx1/h1+tddawWg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s8MAAADbAAAADwAAAAAAAAAAAAAAAACYAgAAZHJzL2Rv&#10;d25yZXYueG1sUEsFBgAAAAAEAAQA9QAAAIgDAAAAAA==&#10;" filled="f" stroked="f" strokeweight="1pt">
                  <v:stroke joinstyle="miter"/>
                  <v:textbox inset=",3mm,,0">
                    <w:txbxContent>
                      <w:p w14:paraId="3279AB17" w14:textId="7E594309" w:rsidR="0073636F" w:rsidRDefault="0073636F" w:rsidP="0073636F">
                        <w:pPr>
                          <w:pStyle w:val="Heading1"/>
                          <w:rPr>
                            <w:color w:val="FFFFFF" w:themeColor="background1"/>
                          </w:rPr>
                        </w:pPr>
                        <w:r>
                          <w:rPr>
                            <w:color w:val="FFFFFF" w:themeColor="background1"/>
                          </w:rPr>
                          <w:t>Why are you doing this?</w:t>
                        </w:r>
                      </w:p>
                      <w:p w14:paraId="00A57218" w14:textId="77777777" w:rsidR="0073636F" w:rsidRPr="00B315B3" w:rsidRDefault="0073636F" w:rsidP="0073636F">
                        <w:pPr>
                          <w:rPr>
                            <w:sz w:val="32"/>
                            <w:lang w:val="en-NZ"/>
                          </w:rPr>
                        </w:pPr>
                        <w:r w:rsidRPr="009B2C6E">
                          <w:rPr>
                            <w:bCs/>
                            <w:sz w:val="32"/>
                            <w:lang w:val="en-NZ"/>
                          </w:rPr>
                          <w:t>E</w:t>
                        </w:r>
                        <w:r>
                          <w:rPr>
                            <w:bCs/>
                            <w:sz w:val="32"/>
                            <w:lang w:val="en-NZ"/>
                          </w:rPr>
                          <w:t>ngagement health check</w:t>
                        </w:r>
                      </w:p>
                    </w:txbxContent>
                  </v:textbox>
                </v:roundrect>
                <w10:anchorlock/>
              </v:group>
            </w:pict>
          </mc:Fallback>
        </mc:AlternateContent>
      </w:r>
    </w:p>
    <w:p w14:paraId="175A47D4" w14:textId="28208364" w:rsidR="00B315B3" w:rsidRDefault="00B315B3" w:rsidP="00B315B3">
      <w:pPr>
        <w:rPr>
          <w:sz w:val="24"/>
        </w:rPr>
      </w:pPr>
      <w:r w:rsidRPr="00A3210E">
        <w:rPr>
          <w:sz w:val="24"/>
        </w:rPr>
        <w:t>Create a team of interested people to work with, decide why you are doing thi</w:t>
      </w:r>
      <w:r>
        <w:rPr>
          <w:sz w:val="24"/>
        </w:rPr>
        <w:t>s.</w:t>
      </w:r>
      <w:r w:rsidRPr="00A3210E">
        <w:rPr>
          <w:sz w:val="24"/>
        </w:rPr>
        <w:t xml:space="preserve"> What problem are you trying to solve? </w:t>
      </w:r>
      <w:r>
        <w:rPr>
          <w:sz w:val="24"/>
        </w:rPr>
        <w:br/>
      </w:r>
      <w:r w:rsidRPr="00A3210E">
        <w:rPr>
          <w:sz w:val="24"/>
        </w:rPr>
        <w:t>Get support/buy-in from senior managers</w:t>
      </w:r>
      <w:r>
        <w:rPr>
          <w:sz w:val="24"/>
        </w:rPr>
        <w:t>.</w:t>
      </w:r>
    </w:p>
    <w:p w14:paraId="7D824D9A" w14:textId="77777777" w:rsidR="00B315B3" w:rsidRDefault="00B315B3" w:rsidP="00B315B3">
      <w:pPr>
        <w:rPr>
          <w:sz w:val="24"/>
        </w:rPr>
      </w:pPr>
    </w:p>
    <w:tbl>
      <w:tblPr>
        <w:tblStyle w:val="TableGridLight2"/>
        <w:tblW w:w="14658" w:type="dxa"/>
        <w:tblLook w:val="0420" w:firstRow="1" w:lastRow="0" w:firstColumn="0" w:lastColumn="0" w:noHBand="0" w:noVBand="1"/>
      </w:tblPr>
      <w:tblGrid>
        <w:gridCol w:w="4886"/>
        <w:gridCol w:w="4886"/>
        <w:gridCol w:w="4886"/>
      </w:tblGrid>
      <w:tr w:rsidR="00B315B3" w:rsidRPr="00A3210E" w14:paraId="6CAD1745" w14:textId="77777777" w:rsidTr="00162019">
        <w:trPr>
          <w:trHeight w:val="1497"/>
        </w:trPr>
        <w:tc>
          <w:tcPr>
            <w:tcW w:w="4886" w:type="dxa"/>
            <w:vAlign w:val="top"/>
            <w:hideMark/>
          </w:tcPr>
          <w:p w14:paraId="0AE818FD" w14:textId="0E3F6358" w:rsidR="00B315B3" w:rsidRPr="00A3210E" w:rsidRDefault="00B315B3" w:rsidP="00813ACA">
            <w:pPr>
              <w:spacing w:before="120" w:after="0" w:line="259" w:lineRule="auto"/>
              <w:rPr>
                <w:color w:val="F89C27" w:themeColor="accent5"/>
                <w:sz w:val="24"/>
                <w:lang w:val="en-NZ"/>
              </w:rPr>
            </w:pPr>
            <w:r w:rsidRPr="00A3210E">
              <w:rPr>
                <w:b/>
                <w:bCs/>
                <w:color w:val="F89C27" w:themeColor="accent5"/>
                <w:sz w:val="24"/>
                <w:lang w:val="en-NZ"/>
              </w:rPr>
              <w:t xml:space="preserve">What </w:t>
            </w:r>
            <w:r w:rsidRPr="00CC2073">
              <w:rPr>
                <w:b/>
                <w:color w:val="F89C27" w:themeColor="accent5"/>
                <w:sz w:val="24"/>
                <w:lang w:val="en-NZ"/>
              </w:rPr>
              <w:t>p</w:t>
            </w:r>
            <w:r w:rsidRPr="00A3210E">
              <w:rPr>
                <w:b/>
                <w:bCs/>
                <w:color w:val="F89C27" w:themeColor="accent5"/>
                <w:sz w:val="24"/>
                <w:lang w:val="en-NZ"/>
              </w:rPr>
              <w:t>roblem</w:t>
            </w:r>
            <w:r>
              <w:rPr>
                <w:b/>
                <w:bCs/>
                <w:color w:val="F89C27" w:themeColor="accent5"/>
                <w:sz w:val="24"/>
                <w:lang w:val="en-NZ"/>
              </w:rPr>
              <w:t>s</w:t>
            </w:r>
            <w:r w:rsidRPr="00A3210E">
              <w:rPr>
                <w:b/>
                <w:bCs/>
                <w:color w:val="F89C27" w:themeColor="accent5"/>
                <w:sz w:val="24"/>
                <w:lang w:val="en-NZ"/>
              </w:rPr>
              <w:t xml:space="preserve"> are we trying to solve </w:t>
            </w:r>
            <w:r w:rsidR="00813ACA">
              <w:rPr>
                <w:b/>
                <w:bCs/>
                <w:color w:val="F89C27" w:themeColor="accent5"/>
                <w:sz w:val="24"/>
                <w:lang w:val="en-NZ"/>
              </w:rPr>
              <w:t>by</w:t>
            </w:r>
            <w:r w:rsidRPr="00A3210E">
              <w:rPr>
                <w:b/>
                <w:bCs/>
                <w:color w:val="F89C27" w:themeColor="accent5"/>
                <w:sz w:val="24"/>
                <w:lang w:val="en-NZ"/>
              </w:rPr>
              <w:t xml:space="preserve"> attracting young people to our business/industry?</w:t>
            </w:r>
          </w:p>
        </w:tc>
        <w:tc>
          <w:tcPr>
            <w:tcW w:w="4886" w:type="dxa"/>
            <w:vAlign w:val="top"/>
            <w:hideMark/>
          </w:tcPr>
          <w:p w14:paraId="0513681F" w14:textId="77777777" w:rsidR="00B315B3" w:rsidRPr="00A3210E" w:rsidRDefault="00B315B3" w:rsidP="00162019">
            <w:pPr>
              <w:spacing w:before="120" w:after="0" w:line="259" w:lineRule="auto"/>
              <w:rPr>
                <w:color w:val="F89C27" w:themeColor="accent5"/>
                <w:sz w:val="24"/>
                <w:lang w:val="en-NZ"/>
              </w:rPr>
            </w:pPr>
            <w:r w:rsidRPr="00A3210E">
              <w:rPr>
                <w:b/>
                <w:bCs/>
                <w:color w:val="F89C27" w:themeColor="accent5"/>
                <w:sz w:val="24"/>
                <w:lang w:val="en-NZ"/>
              </w:rPr>
              <w:t>What are our skills needs over the next 5 years?</w:t>
            </w:r>
          </w:p>
        </w:tc>
        <w:tc>
          <w:tcPr>
            <w:tcW w:w="4886" w:type="dxa"/>
            <w:vAlign w:val="top"/>
            <w:hideMark/>
          </w:tcPr>
          <w:p w14:paraId="548E284E" w14:textId="77777777" w:rsidR="00B315B3" w:rsidRPr="00A3210E" w:rsidRDefault="00B315B3" w:rsidP="00162019">
            <w:pPr>
              <w:spacing w:before="120" w:after="0" w:line="259" w:lineRule="auto"/>
              <w:rPr>
                <w:color w:val="F89C27" w:themeColor="accent5"/>
                <w:sz w:val="24"/>
                <w:lang w:val="en-NZ"/>
              </w:rPr>
            </w:pPr>
            <w:r w:rsidRPr="00A3210E">
              <w:rPr>
                <w:b/>
                <w:bCs/>
                <w:color w:val="F89C27" w:themeColor="accent5"/>
                <w:sz w:val="24"/>
                <w:lang w:val="en-NZ"/>
              </w:rPr>
              <w:t>What would success look like?</w:t>
            </w:r>
          </w:p>
        </w:tc>
      </w:tr>
      <w:tr w:rsidR="00B315B3" w:rsidRPr="00A3210E" w14:paraId="2F56494F" w14:textId="77777777" w:rsidTr="00162019">
        <w:trPr>
          <w:trHeight w:val="512"/>
        </w:trPr>
        <w:tc>
          <w:tcPr>
            <w:tcW w:w="4886" w:type="dxa"/>
            <w:hideMark/>
          </w:tcPr>
          <w:p w14:paraId="4762913A" w14:textId="77777777" w:rsidR="00B315B3" w:rsidRPr="00A3210E" w:rsidRDefault="00B315B3" w:rsidP="00162019">
            <w:pPr>
              <w:spacing w:line="259" w:lineRule="auto"/>
              <w:rPr>
                <w:sz w:val="24"/>
                <w:lang w:val="en-NZ"/>
              </w:rPr>
            </w:pPr>
          </w:p>
        </w:tc>
        <w:tc>
          <w:tcPr>
            <w:tcW w:w="4886" w:type="dxa"/>
            <w:hideMark/>
          </w:tcPr>
          <w:p w14:paraId="2B6A2BEC" w14:textId="77777777" w:rsidR="00B315B3" w:rsidRPr="00A3210E" w:rsidRDefault="00B315B3" w:rsidP="00162019">
            <w:pPr>
              <w:spacing w:line="259" w:lineRule="auto"/>
              <w:rPr>
                <w:sz w:val="24"/>
                <w:lang w:val="en-NZ"/>
              </w:rPr>
            </w:pPr>
          </w:p>
        </w:tc>
        <w:tc>
          <w:tcPr>
            <w:tcW w:w="4886" w:type="dxa"/>
            <w:hideMark/>
          </w:tcPr>
          <w:p w14:paraId="2323CC03" w14:textId="77777777" w:rsidR="00B315B3" w:rsidRPr="00A3210E" w:rsidRDefault="00B315B3" w:rsidP="00162019">
            <w:pPr>
              <w:spacing w:line="259" w:lineRule="auto"/>
              <w:rPr>
                <w:sz w:val="24"/>
                <w:lang w:val="en-NZ"/>
              </w:rPr>
            </w:pPr>
          </w:p>
        </w:tc>
      </w:tr>
      <w:tr w:rsidR="00B315B3" w:rsidRPr="00A3210E" w14:paraId="01B4B571" w14:textId="77777777" w:rsidTr="00162019">
        <w:trPr>
          <w:trHeight w:val="512"/>
        </w:trPr>
        <w:tc>
          <w:tcPr>
            <w:tcW w:w="4886" w:type="dxa"/>
            <w:hideMark/>
          </w:tcPr>
          <w:p w14:paraId="1C473AB6" w14:textId="77777777" w:rsidR="00B315B3" w:rsidRPr="00A3210E" w:rsidRDefault="00B315B3" w:rsidP="00162019">
            <w:pPr>
              <w:spacing w:line="259" w:lineRule="auto"/>
              <w:rPr>
                <w:sz w:val="24"/>
                <w:lang w:val="en-NZ"/>
              </w:rPr>
            </w:pPr>
          </w:p>
        </w:tc>
        <w:tc>
          <w:tcPr>
            <w:tcW w:w="4886" w:type="dxa"/>
            <w:hideMark/>
          </w:tcPr>
          <w:p w14:paraId="73A417E1" w14:textId="77777777" w:rsidR="00B315B3" w:rsidRPr="00A3210E" w:rsidRDefault="00B315B3" w:rsidP="00162019">
            <w:pPr>
              <w:spacing w:line="259" w:lineRule="auto"/>
              <w:rPr>
                <w:sz w:val="24"/>
                <w:lang w:val="en-NZ"/>
              </w:rPr>
            </w:pPr>
          </w:p>
        </w:tc>
        <w:tc>
          <w:tcPr>
            <w:tcW w:w="4886" w:type="dxa"/>
            <w:hideMark/>
          </w:tcPr>
          <w:p w14:paraId="793502AE" w14:textId="77777777" w:rsidR="00B315B3" w:rsidRPr="00A3210E" w:rsidRDefault="00B315B3" w:rsidP="00162019">
            <w:pPr>
              <w:spacing w:line="259" w:lineRule="auto"/>
              <w:rPr>
                <w:sz w:val="24"/>
                <w:lang w:val="en-NZ"/>
              </w:rPr>
            </w:pPr>
          </w:p>
        </w:tc>
      </w:tr>
      <w:tr w:rsidR="00B315B3" w:rsidRPr="00A3210E" w14:paraId="5386DEAF" w14:textId="77777777" w:rsidTr="00162019">
        <w:trPr>
          <w:trHeight w:val="512"/>
        </w:trPr>
        <w:tc>
          <w:tcPr>
            <w:tcW w:w="4886" w:type="dxa"/>
            <w:hideMark/>
          </w:tcPr>
          <w:p w14:paraId="0CA156A4" w14:textId="77777777" w:rsidR="00B315B3" w:rsidRPr="00A3210E" w:rsidRDefault="00B315B3" w:rsidP="00162019">
            <w:pPr>
              <w:spacing w:line="259" w:lineRule="auto"/>
              <w:rPr>
                <w:sz w:val="24"/>
                <w:lang w:val="en-NZ"/>
              </w:rPr>
            </w:pPr>
          </w:p>
        </w:tc>
        <w:tc>
          <w:tcPr>
            <w:tcW w:w="4886" w:type="dxa"/>
            <w:hideMark/>
          </w:tcPr>
          <w:p w14:paraId="248599F7" w14:textId="77777777" w:rsidR="00B315B3" w:rsidRPr="00A3210E" w:rsidRDefault="00B315B3" w:rsidP="00162019">
            <w:pPr>
              <w:spacing w:line="259" w:lineRule="auto"/>
              <w:rPr>
                <w:sz w:val="24"/>
                <w:lang w:val="en-NZ"/>
              </w:rPr>
            </w:pPr>
          </w:p>
        </w:tc>
        <w:tc>
          <w:tcPr>
            <w:tcW w:w="4886" w:type="dxa"/>
            <w:hideMark/>
          </w:tcPr>
          <w:p w14:paraId="34704EAC" w14:textId="77777777" w:rsidR="00B315B3" w:rsidRPr="00A3210E" w:rsidRDefault="00B315B3" w:rsidP="00162019">
            <w:pPr>
              <w:spacing w:line="259" w:lineRule="auto"/>
              <w:rPr>
                <w:sz w:val="24"/>
                <w:lang w:val="en-NZ"/>
              </w:rPr>
            </w:pPr>
          </w:p>
        </w:tc>
      </w:tr>
      <w:tr w:rsidR="00B315B3" w:rsidRPr="00A3210E" w14:paraId="666E553A" w14:textId="77777777" w:rsidTr="00162019">
        <w:trPr>
          <w:trHeight w:val="512"/>
        </w:trPr>
        <w:tc>
          <w:tcPr>
            <w:tcW w:w="4886" w:type="dxa"/>
            <w:hideMark/>
          </w:tcPr>
          <w:p w14:paraId="7819B8A0" w14:textId="77777777" w:rsidR="00B315B3" w:rsidRPr="00A3210E" w:rsidRDefault="00B315B3" w:rsidP="00162019">
            <w:pPr>
              <w:spacing w:line="259" w:lineRule="auto"/>
              <w:rPr>
                <w:sz w:val="24"/>
                <w:lang w:val="en-NZ"/>
              </w:rPr>
            </w:pPr>
          </w:p>
        </w:tc>
        <w:tc>
          <w:tcPr>
            <w:tcW w:w="4886" w:type="dxa"/>
            <w:hideMark/>
          </w:tcPr>
          <w:p w14:paraId="0DCCBA94" w14:textId="77777777" w:rsidR="00B315B3" w:rsidRPr="00A3210E" w:rsidRDefault="00B315B3" w:rsidP="00162019">
            <w:pPr>
              <w:spacing w:line="259" w:lineRule="auto"/>
              <w:rPr>
                <w:sz w:val="24"/>
                <w:lang w:val="en-NZ"/>
              </w:rPr>
            </w:pPr>
          </w:p>
        </w:tc>
        <w:tc>
          <w:tcPr>
            <w:tcW w:w="4886" w:type="dxa"/>
            <w:hideMark/>
          </w:tcPr>
          <w:p w14:paraId="021E7B56" w14:textId="77777777" w:rsidR="00B315B3" w:rsidRPr="00A3210E" w:rsidRDefault="00B315B3" w:rsidP="00162019">
            <w:pPr>
              <w:spacing w:line="259" w:lineRule="auto"/>
              <w:rPr>
                <w:sz w:val="24"/>
                <w:lang w:val="en-NZ"/>
              </w:rPr>
            </w:pPr>
          </w:p>
        </w:tc>
      </w:tr>
      <w:tr w:rsidR="00B315B3" w:rsidRPr="00A3210E" w14:paraId="0BE763E3" w14:textId="77777777" w:rsidTr="00162019">
        <w:trPr>
          <w:trHeight w:val="512"/>
        </w:trPr>
        <w:tc>
          <w:tcPr>
            <w:tcW w:w="4886" w:type="dxa"/>
            <w:hideMark/>
          </w:tcPr>
          <w:p w14:paraId="31C87AC0" w14:textId="77777777" w:rsidR="00B315B3" w:rsidRPr="00A3210E" w:rsidRDefault="00B315B3" w:rsidP="00162019">
            <w:pPr>
              <w:spacing w:line="259" w:lineRule="auto"/>
              <w:rPr>
                <w:sz w:val="24"/>
                <w:lang w:val="en-NZ"/>
              </w:rPr>
            </w:pPr>
          </w:p>
        </w:tc>
        <w:tc>
          <w:tcPr>
            <w:tcW w:w="4886" w:type="dxa"/>
            <w:hideMark/>
          </w:tcPr>
          <w:p w14:paraId="7319D8B6" w14:textId="77777777" w:rsidR="00B315B3" w:rsidRPr="00A3210E" w:rsidRDefault="00B315B3" w:rsidP="00162019">
            <w:pPr>
              <w:spacing w:line="259" w:lineRule="auto"/>
              <w:rPr>
                <w:sz w:val="24"/>
                <w:lang w:val="en-NZ"/>
              </w:rPr>
            </w:pPr>
          </w:p>
        </w:tc>
        <w:tc>
          <w:tcPr>
            <w:tcW w:w="4886" w:type="dxa"/>
            <w:hideMark/>
          </w:tcPr>
          <w:p w14:paraId="419BAA77" w14:textId="77777777" w:rsidR="00B315B3" w:rsidRPr="00A3210E" w:rsidRDefault="00B315B3" w:rsidP="00162019">
            <w:pPr>
              <w:spacing w:line="259" w:lineRule="auto"/>
              <w:rPr>
                <w:sz w:val="24"/>
                <w:lang w:val="en-NZ"/>
              </w:rPr>
            </w:pPr>
          </w:p>
        </w:tc>
      </w:tr>
      <w:tr w:rsidR="00B315B3" w:rsidRPr="00A3210E" w14:paraId="4371CB73" w14:textId="77777777" w:rsidTr="00162019">
        <w:trPr>
          <w:trHeight w:val="512"/>
        </w:trPr>
        <w:tc>
          <w:tcPr>
            <w:tcW w:w="4886" w:type="dxa"/>
            <w:hideMark/>
          </w:tcPr>
          <w:p w14:paraId="46EFA7F9" w14:textId="77777777" w:rsidR="00B315B3" w:rsidRPr="00A3210E" w:rsidRDefault="00B315B3" w:rsidP="00162019">
            <w:pPr>
              <w:rPr>
                <w:sz w:val="24"/>
                <w:lang w:val="en-NZ"/>
              </w:rPr>
            </w:pPr>
          </w:p>
        </w:tc>
        <w:tc>
          <w:tcPr>
            <w:tcW w:w="4886" w:type="dxa"/>
            <w:hideMark/>
          </w:tcPr>
          <w:p w14:paraId="730BD13F" w14:textId="77777777" w:rsidR="00B315B3" w:rsidRPr="00A3210E" w:rsidRDefault="00B315B3" w:rsidP="00162019">
            <w:pPr>
              <w:spacing w:line="259" w:lineRule="auto"/>
              <w:rPr>
                <w:sz w:val="24"/>
                <w:lang w:val="en-NZ"/>
              </w:rPr>
            </w:pPr>
          </w:p>
        </w:tc>
        <w:tc>
          <w:tcPr>
            <w:tcW w:w="4886" w:type="dxa"/>
            <w:hideMark/>
          </w:tcPr>
          <w:p w14:paraId="27675D44" w14:textId="77777777" w:rsidR="00B315B3" w:rsidRPr="00A3210E" w:rsidRDefault="00B315B3" w:rsidP="00162019">
            <w:pPr>
              <w:spacing w:line="259" w:lineRule="auto"/>
              <w:rPr>
                <w:sz w:val="24"/>
                <w:lang w:val="en-NZ"/>
              </w:rPr>
            </w:pPr>
          </w:p>
        </w:tc>
      </w:tr>
      <w:tr w:rsidR="00B315B3" w:rsidRPr="00A3210E" w14:paraId="6F66F432" w14:textId="77777777" w:rsidTr="00162019">
        <w:trPr>
          <w:trHeight w:val="512"/>
        </w:trPr>
        <w:tc>
          <w:tcPr>
            <w:tcW w:w="4886" w:type="dxa"/>
            <w:hideMark/>
          </w:tcPr>
          <w:p w14:paraId="7F96DB22" w14:textId="77777777" w:rsidR="00B315B3" w:rsidRPr="00A3210E" w:rsidRDefault="00B315B3" w:rsidP="00162019">
            <w:pPr>
              <w:spacing w:line="259" w:lineRule="auto"/>
              <w:rPr>
                <w:sz w:val="24"/>
                <w:lang w:val="en-NZ"/>
              </w:rPr>
            </w:pPr>
          </w:p>
        </w:tc>
        <w:tc>
          <w:tcPr>
            <w:tcW w:w="4886" w:type="dxa"/>
            <w:hideMark/>
          </w:tcPr>
          <w:p w14:paraId="596197D1" w14:textId="77777777" w:rsidR="00B315B3" w:rsidRPr="00A3210E" w:rsidRDefault="00B315B3" w:rsidP="00162019">
            <w:pPr>
              <w:spacing w:line="259" w:lineRule="auto"/>
              <w:rPr>
                <w:sz w:val="24"/>
                <w:lang w:val="en-NZ"/>
              </w:rPr>
            </w:pPr>
          </w:p>
        </w:tc>
        <w:tc>
          <w:tcPr>
            <w:tcW w:w="4886" w:type="dxa"/>
            <w:hideMark/>
          </w:tcPr>
          <w:p w14:paraId="100A1F7F" w14:textId="77777777" w:rsidR="00B315B3" w:rsidRPr="00A3210E" w:rsidRDefault="00B315B3" w:rsidP="00162019">
            <w:pPr>
              <w:spacing w:line="259" w:lineRule="auto"/>
              <w:rPr>
                <w:sz w:val="24"/>
                <w:lang w:val="en-NZ"/>
              </w:rPr>
            </w:pPr>
          </w:p>
        </w:tc>
      </w:tr>
      <w:tr w:rsidR="00B315B3" w:rsidRPr="00A3210E" w14:paraId="32ECD1A0" w14:textId="77777777" w:rsidTr="00162019">
        <w:trPr>
          <w:trHeight w:val="512"/>
        </w:trPr>
        <w:tc>
          <w:tcPr>
            <w:tcW w:w="4886" w:type="dxa"/>
          </w:tcPr>
          <w:p w14:paraId="5BB310AF" w14:textId="77777777" w:rsidR="00B315B3" w:rsidRPr="00A3210E" w:rsidRDefault="00B315B3" w:rsidP="00162019">
            <w:pPr>
              <w:rPr>
                <w:sz w:val="24"/>
                <w:lang w:val="en-NZ"/>
              </w:rPr>
            </w:pPr>
          </w:p>
        </w:tc>
        <w:tc>
          <w:tcPr>
            <w:tcW w:w="4886" w:type="dxa"/>
          </w:tcPr>
          <w:p w14:paraId="7F93E06A" w14:textId="77777777" w:rsidR="00B315B3" w:rsidRPr="00A3210E" w:rsidRDefault="00B315B3" w:rsidP="00162019">
            <w:pPr>
              <w:rPr>
                <w:sz w:val="24"/>
                <w:lang w:val="en-NZ"/>
              </w:rPr>
            </w:pPr>
          </w:p>
        </w:tc>
        <w:tc>
          <w:tcPr>
            <w:tcW w:w="4886" w:type="dxa"/>
          </w:tcPr>
          <w:p w14:paraId="6715305A" w14:textId="77777777" w:rsidR="00B315B3" w:rsidRPr="00A3210E" w:rsidRDefault="00B315B3" w:rsidP="00162019">
            <w:pPr>
              <w:rPr>
                <w:sz w:val="24"/>
                <w:lang w:val="en-NZ"/>
              </w:rPr>
            </w:pPr>
          </w:p>
        </w:tc>
      </w:tr>
    </w:tbl>
    <w:p w14:paraId="4232B44D" w14:textId="77777777" w:rsidR="00B315B3" w:rsidRDefault="00B315B3" w:rsidP="00B315B3">
      <w:pPr>
        <w:rPr>
          <w:sz w:val="24"/>
          <w:lang w:val="en-US"/>
        </w:rPr>
      </w:pPr>
    </w:p>
    <w:p w14:paraId="2E3BCB43" w14:textId="77777777" w:rsidR="00B315B3" w:rsidRDefault="00B315B3" w:rsidP="00B315B3">
      <w:pPr>
        <w:suppressAutoHyphens w:val="0"/>
        <w:autoSpaceDE/>
        <w:autoSpaceDN/>
        <w:adjustRightInd/>
        <w:spacing w:after="160"/>
        <w:textAlignment w:val="auto"/>
        <w:rPr>
          <w:sz w:val="24"/>
          <w:lang w:val="en-US"/>
        </w:rPr>
      </w:pPr>
      <w:r>
        <w:rPr>
          <w:sz w:val="24"/>
          <w:lang w:val="en-US"/>
        </w:rPr>
        <w:br w:type="page"/>
      </w:r>
    </w:p>
    <w:p w14:paraId="3A200628" w14:textId="550A07AD" w:rsidR="00B315B3" w:rsidRDefault="006E7367" w:rsidP="00B315B3">
      <w:r>
        <w:rPr>
          <w:noProof/>
          <w:color w:val="F89C27" w:themeColor="accent5"/>
          <w:lang w:val="en-NZ" w:eastAsia="en-NZ"/>
        </w:rPr>
        <w:lastRenderedPageBreak/>
        <mc:AlternateContent>
          <mc:Choice Requires="wpg">
            <w:drawing>
              <wp:inline distT="0" distB="0" distL="0" distR="0" wp14:anchorId="7CD55248" wp14:editId="1EC29D94">
                <wp:extent cx="7769860" cy="1104405"/>
                <wp:effectExtent l="0" t="0" r="2540" b="635"/>
                <wp:docPr id="37" name="Group 37"/>
                <wp:cNvGraphicFramePr/>
                <a:graphic xmlns:a="http://schemas.openxmlformats.org/drawingml/2006/main">
                  <a:graphicData uri="http://schemas.microsoft.com/office/word/2010/wordprocessingGroup">
                    <wpg:wgp>
                      <wpg:cNvGrpSpPr/>
                      <wpg:grpSpPr>
                        <a:xfrm>
                          <a:off x="0" y="0"/>
                          <a:ext cx="7769860" cy="1104405"/>
                          <a:chOff x="0" y="0"/>
                          <a:chExt cx="7769928" cy="671390"/>
                        </a:xfrm>
                        <a:gradFill>
                          <a:gsLst>
                            <a:gs pos="60000">
                              <a:schemeClr val="accent5"/>
                            </a:gs>
                            <a:gs pos="100000">
                              <a:schemeClr val="accent6"/>
                            </a:gs>
                          </a:gsLst>
                          <a:lin ang="0" scaled="0"/>
                        </a:gradFill>
                      </wpg:grpSpPr>
                      <wps:wsp>
                        <wps:cNvPr id="38" name="Rectangle 38"/>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2248E" w14:textId="455EB268" w:rsidR="006E7367" w:rsidRDefault="006E7367" w:rsidP="006E7367">
                              <w:pPr>
                                <w:pStyle w:val="Heading1"/>
                                <w:rPr>
                                  <w:color w:val="FFFFFF" w:themeColor="background1"/>
                                </w:rPr>
                              </w:pPr>
                              <w:r>
                                <w:rPr>
                                  <w:color w:val="FFFFFF" w:themeColor="background1"/>
                                </w:rPr>
                                <w:t>What are we already doing?</w:t>
                              </w:r>
                            </w:p>
                            <w:p w14:paraId="48B1192D" w14:textId="77777777" w:rsidR="006E7367" w:rsidRPr="00B315B3" w:rsidRDefault="006E7367" w:rsidP="006E7367">
                              <w:pPr>
                                <w:rPr>
                                  <w:sz w:val="32"/>
                                  <w:lang w:val="en-NZ"/>
                                </w:rPr>
                              </w:pPr>
                              <w:r w:rsidRPr="009B2C6E">
                                <w:rPr>
                                  <w:bCs/>
                                  <w:sz w:val="32"/>
                                  <w:lang w:val="en-NZ"/>
                                </w:rPr>
                                <w:t>E</w:t>
                              </w:r>
                              <w:r>
                                <w:rPr>
                                  <w:bCs/>
                                  <w:sz w:val="32"/>
                                  <w:lang w:val="en-NZ"/>
                                </w:rPr>
                                <w:t>ngagement health check</w:t>
                              </w: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wpg:wgp>
                  </a:graphicData>
                </a:graphic>
              </wp:inline>
            </w:drawing>
          </mc:Choice>
          <mc:Fallback>
            <w:pict>
              <v:group w14:anchorId="7CD55248" id="Group 37" o:spid="_x0000_s1034" style="width:611.8pt;height:86.9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">
                <v:rect id="Rectangle 38" o:spid="_x0000_s1035"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Dr8A&#10;AADbAAAADwAAAGRycy9kb3ducmV2LnhtbERPz2vCMBS+D/wfwhO8zXQT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0QOvwAAANsAAAAPAAAAAAAAAAAAAAAAAJgCAABkcnMvZG93bnJl&#10;di54bWxQSwUGAAAAAAQABAD1AAAAhAMAAAAA&#10;" filled="f" stroked="f" strokeweight="1pt"/>
                <v:roundrect id="Rounded Rectangle 41" o:spid="_x0000_s1036"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iusMA&#10;AADbAAAADwAAAGRycy9kb3ducmV2LnhtbESPQYvCMBSE78L+h/AWvGlaFXGrURZR0IOItez50Tzb&#10;rs1LaaLWf28WFjwOM/MNs1h1phZ3al1lWUE8jEAQ51ZXXCjIztvBDITzyBpry6TgSQ5Wy4/eAhNt&#10;H3yie+oLESDsElRQet8kUrq8JINuaBvi4F1sa9AH2RZSt/gIcFPLURRNpcGKw0KJDa1Lyq/pzSj4&#10;Go9+Jz+38/O4OWTx3tpsd4qvSvU/u+85CE+df4f/2zutYBLD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iusMAAADbAAAADwAAAAAAAAAAAAAAAACYAgAAZHJzL2Rv&#10;d25yZXYueG1sUEsFBgAAAAAEAAQA9QAAAIgDAAAAAA==&#10;" filled="f" stroked="f" strokeweight="1pt">
                  <v:stroke joinstyle="miter"/>
                  <v:textbox inset=",3mm,,0">
                    <w:txbxContent>
                      <w:p w14:paraId="3232248E" w14:textId="455EB268" w:rsidR="006E7367" w:rsidRDefault="006E7367" w:rsidP="006E7367">
                        <w:pPr>
                          <w:pStyle w:val="Heading1"/>
                          <w:rPr>
                            <w:color w:val="FFFFFF" w:themeColor="background1"/>
                          </w:rPr>
                        </w:pPr>
                        <w:r>
                          <w:rPr>
                            <w:color w:val="FFFFFF" w:themeColor="background1"/>
                          </w:rPr>
                          <w:t>What are we already doing?</w:t>
                        </w:r>
                      </w:p>
                      <w:p w14:paraId="48B1192D" w14:textId="77777777" w:rsidR="006E7367" w:rsidRPr="00B315B3" w:rsidRDefault="006E7367" w:rsidP="006E7367">
                        <w:pPr>
                          <w:rPr>
                            <w:sz w:val="32"/>
                            <w:lang w:val="en-NZ"/>
                          </w:rPr>
                        </w:pPr>
                        <w:r w:rsidRPr="009B2C6E">
                          <w:rPr>
                            <w:bCs/>
                            <w:sz w:val="32"/>
                            <w:lang w:val="en-NZ"/>
                          </w:rPr>
                          <w:t>E</w:t>
                        </w:r>
                        <w:r>
                          <w:rPr>
                            <w:bCs/>
                            <w:sz w:val="32"/>
                            <w:lang w:val="en-NZ"/>
                          </w:rPr>
                          <w:t>ngagement health check</w:t>
                        </w:r>
                      </w:p>
                    </w:txbxContent>
                  </v:textbox>
                </v:roundrect>
                <w10:anchorlock/>
              </v:group>
            </w:pict>
          </mc:Fallback>
        </mc:AlternateContent>
      </w:r>
    </w:p>
    <w:p w14:paraId="7F6DD27B" w14:textId="5CEF1E0A" w:rsidR="00B315B3" w:rsidRPr="00977117" w:rsidRDefault="00B315B3" w:rsidP="00B315B3">
      <w:pPr>
        <w:rPr>
          <w:sz w:val="24"/>
          <w:lang w:val="en-NZ"/>
        </w:rPr>
      </w:pPr>
      <w:r w:rsidRPr="00977117">
        <w:rPr>
          <w:sz w:val="24"/>
          <w:lang w:val="en-NZ"/>
        </w:rPr>
        <w:t xml:space="preserve">You may already be interacting with schools and students – </w:t>
      </w:r>
      <w:r>
        <w:rPr>
          <w:sz w:val="24"/>
          <w:lang w:val="en-NZ"/>
        </w:rPr>
        <w:t>i</w:t>
      </w:r>
      <w:r w:rsidRPr="00977117">
        <w:rPr>
          <w:sz w:val="24"/>
          <w:lang w:val="en-NZ"/>
        </w:rPr>
        <w:t>s it working? Is it giving you access to the right students at the right time to build your skills pipeline?</w:t>
      </w:r>
    </w:p>
    <w:tbl>
      <w:tblPr>
        <w:tblStyle w:val="TableGridLight2"/>
        <w:tblW w:w="14662" w:type="dxa"/>
        <w:tblLook w:val="0420" w:firstRow="1" w:lastRow="0" w:firstColumn="0" w:lastColumn="0" w:noHBand="0" w:noVBand="1"/>
      </w:tblPr>
      <w:tblGrid>
        <w:gridCol w:w="3364"/>
        <w:gridCol w:w="3069"/>
        <w:gridCol w:w="3119"/>
        <w:gridCol w:w="1277"/>
        <w:gridCol w:w="1278"/>
        <w:gridCol w:w="2555"/>
      </w:tblGrid>
      <w:tr w:rsidR="00B315B3" w:rsidRPr="00A3210E" w14:paraId="420CE173" w14:textId="77777777" w:rsidTr="003F2D47">
        <w:trPr>
          <w:trHeight w:val="1701"/>
        </w:trPr>
        <w:tc>
          <w:tcPr>
            <w:tcW w:w="3364" w:type="dxa"/>
            <w:shd w:val="clear" w:color="auto" w:fill="auto"/>
            <w:vAlign w:val="top"/>
            <w:hideMark/>
          </w:tcPr>
          <w:p w14:paraId="3330B657" w14:textId="5C6052CD" w:rsidR="00B315B3" w:rsidRPr="00977117" w:rsidRDefault="00B315B3" w:rsidP="006E7367">
            <w:pPr>
              <w:spacing w:before="120" w:after="0" w:line="259" w:lineRule="auto"/>
              <w:rPr>
                <w:color w:val="F89C27" w:themeColor="accent5"/>
                <w:sz w:val="24"/>
                <w:lang w:val="en-NZ"/>
              </w:rPr>
            </w:pPr>
            <w:r>
              <w:rPr>
                <w:b/>
                <w:bCs/>
                <w:color w:val="F89C27" w:themeColor="accent5"/>
                <w:kern w:val="24"/>
                <w:sz w:val="24"/>
                <w:szCs w:val="20"/>
              </w:rPr>
              <w:t xml:space="preserve">What do we do now? </w:t>
            </w:r>
          </w:p>
        </w:tc>
        <w:tc>
          <w:tcPr>
            <w:tcW w:w="3069" w:type="dxa"/>
            <w:shd w:val="clear" w:color="auto" w:fill="auto"/>
            <w:vAlign w:val="top"/>
            <w:hideMark/>
          </w:tcPr>
          <w:p w14:paraId="6ECFF29B" w14:textId="2548D55B" w:rsidR="00B315B3" w:rsidRDefault="006E7367" w:rsidP="00162019">
            <w:pPr>
              <w:spacing w:before="120" w:after="0" w:line="259" w:lineRule="auto"/>
              <w:rPr>
                <w:b/>
                <w:bCs/>
                <w:color w:val="F89C27" w:themeColor="accent5"/>
                <w:kern w:val="24"/>
                <w:sz w:val="24"/>
                <w:szCs w:val="20"/>
              </w:rPr>
            </w:pPr>
            <w:r>
              <w:rPr>
                <w:b/>
                <w:bCs/>
                <w:color w:val="F89C27" w:themeColor="accent5"/>
                <w:kern w:val="24"/>
                <w:sz w:val="24"/>
                <w:szCs w:val="20"/>
              </w:rPr>
              <w:t xml:space="preserve">Who </w:t>
            </w:r>
            <w:r w:rsidR="00B315B3" w:rsidRPr="00977117">
              <w:rPr>
                <w:b/>
                <w:bCs/>
                <w:color w:val="F89C27" w:themeColor="accent5"/>
                <w:kern w:val="24"/>
                <w:sz w:val="24"/>
                <w:szCs w:val="20"/>
              </w:rPr>
              <w:t xml:space="preserve">makes it happen? </w:t>
            </w:r>
          </w:p>
          <w:p w14:paraId="436BADA6" w14:textId="14F19B8A" w:rsidR="009420BE" w:rsidRDefault="009420BE" w:rsidP="00162019">
            <w:pPr>
              <w:spacing w:before="120" w:after="0" w:line="259" w:lineRule="auto"/>
              <w:rPr>
                <w:b/>
                <w:bCs/>
                <w:color w:val="F89C27" w:themeColor="accent5"/>
                <w:kern w:val="24"/>
                <w:sz w:val="24"/>
                <w:szCs w:val="20"/>
              </w:rPr>
            </w:pPr>
            <w:r>
              <w:rPr>
                <w:b/>
                <w:bCs/>
                <w:color w:val="F89C27" w:themeColor="accent5"/>
                <w:kern w:val="24"/>
                <w:sz w:val="24"/>
                <w:szCs w:val="20"/>
              </w:rPr>
              <w:t>Which schools?</w:t>
            </w:r>
          </w:p>
          <w:p w14:paraId="3A9B1DB1" w14:textId="0170AE5D" w:rsidR="00B315B3" w:rsidRPr="00977117" w:rsidRDefault="00DA67C6" w:rsidP="00162019">
            <w:pPr>
              <w:spacing w:before="120" w:after="0" w:line="259" w:lineRule="auto"/>
              <w:rPr>
                <w:color w:val="F89C27" w:themeColor="accent5"/>
                <w:sz w:val="24"/>
                <w:lang w:val="en-NZ"/>
              </w:rPr>
            </w:pPr>
            <w:r>
              <w:rPr>
                <w:b/>
                <w:bCs/>
                <w:color w:val="F89C27" w:themeColor="accent5"/>
                <w:kern w:val="24"/>
                <w:sz w:val="24"/>
                <w:szCs w:val="20"/>
              </w:rPr>
              <w:t>H</w:t>
            </w:r>
            <w:r w:rsidR="00B315B3" w:rsidRPr="00977117">
              <w:rPr>
                <w:b/>
                <w:bCs/>
                <w:color w:val="F89C27" w:themeColor="accent5"/>
                <w:kern w:val="24"/>
                <w:sz w:val="24"/>
                <w:szCs w:val="20"/>
              </w:rPr>
              <w:t>ow many students in the last 2 years?</w:t>
            </w:r>
          </w:p>
        </w:tc>
        <w:tc>
          <w:tcPr>
            <w:tcW w:w="3119" w:type="dxa"/>
            <w:shd w:val="clear" w:color="auto" w:fill="auto"/>
            <w:vAlign w:val="top"/>
            <w:hideMark/>
          </w:tcPr>
          <w:p w14:paraId="56A54DD8" w14:textId="77777777" w:rsidR="006E7367" w:rsidRDefault="00B315B3" w:rsidP="006E7367">
            <w:pPr>
              <w:spacing w:before="120" w:after="0" w:line="259" w:lineRule="auto"/>
              <w:rPr>
                <w:b/>
                <w:bCs/>
                <w:color w:val="F89C27" w:themeColor="accent5"/>
                <w:kern w:val="24"/>
                <w:sz w:val="24"/>
                <w:szCs w:val="20"/>
              </w:rPr>
            </w:pPr>
            <w:r w:rsidRPr="00977117">
              <w:rPr>
                <w:b/>
                <w:bCs/>
                <w:color w:val="F89C27" w:themeColor="accent5"/>
                <w:kern w:val="24"/>
                <w:sz w:val="24"/>
                <w:szCs w:val="20"/>
              </w:rPr>
              <w:t>How often</w:t>
            </w:r>
            <w:r w:rsidR="006E7367">
              <w:rPr>
                <w:b/>
                <w:bCs/>
                <w:color w:val="F89C27" w:themeColor="accent5"/>
                <w:kern w:val="24"/>
                <w:sz w:val="24"/>
                <w:szCs w:val="20"/>
              </w:rPr>
              <w:t xml:space="preserve"> and what resources do we use?</w:t>
            </w:r>
          </w:p>
          <w:p w14:paraId="6BCEF307" w14:textId="46261125" w:rsidR="006E7367" w:rsidRPr="006E7367" w:rsidRDefault="006E7367" w:rsidP="006E7367">
            <w:pPr>
              <w:spacing w:before="120" w:after="0" w:line="259" w:lineRule="auto"/>
              <w:rPr>
                <w:b/>
                <w:bCs/>
                <w:color w:val="F89C27" w:themeColor="accent5"/>
                <w:kern w:val="24"/>
                <w:sz w:val="24"/>
                <w:szCs w:val="20"/>
              </w:rPr>
            </w:pPr>
            <w:r>
              <w:rPr>
                <w:b/>
                <w:bCs/>
                <w:color w:val="F89C27" w:themeColor="accent5"/>
                <w:kern w:val="24"/>
                <w:sz w:val="24"/>
                <w:szCs w:val="20"/>
              </w:rPr>
              <w:t>How do we know it works?</w:t>
            </w:r>
          </w:p>
        </w:tc>
        <w:tc>
          <w:tcPr>
            <w:tcW w:w="1277" w:type="dxa"/>
            <w:vAlign w:val="top"/>
          </w:tcPr>
          <w:p w14:paraId="7D4E4AAD" w14:textId="77777777" w:rsidR="00B315B3" w:rsidRPr="00977117" w:rsidRDefault="00B315B3" w:rsidP="00162019">
            <w:pPr>
              <w:spacing w:before="120" w:after="0"/>
              <w:rPr>
                <w:b/>
                <w:bCs/>
                <w:color w:val="F89C27" w:themeColor="accent5"/>
                <w:kern w:val="24"/>
                <w:sz w:val="24"/>
                <w:szCs w:val="20"/>
              </w:rPr>
            </w:pPr>
            <w:r w:rsidRPr="00977117">
              <w:rPr>
                <w:b/>
                <w:bCs/>
                <w:color w:val="F89C27" w:themeColor="accent5"/>
                <w:kern w:val="24"/>
                <w:sz w:val="24"/>
                <w:szCs w:val="20"/>
              </w:rPr>
              <w:t>What works?</w:t>
            </w:r>
          </w:p>
        </w:tc>
        <w:tc>
          <w:tcPr>
            <w:tcW w:w="1278" w:type="dxa"/>
            <w:vAlign w:val="top"/>
          </w:tcPr>
          <w:p w14:paraId="3F93C7DB" w14:textId="77777777" w:rsidR="00B315B3" w:rsidRPr="00977117" w:rsidRDefault="00B315B3" w:rsidP="00162019">
            <w:pPr>
              <w:spacing w:before="120" w:after="0"/>
              <w:rPr>
                <w:b/>
                <w:bCs/>
                <w:color w:val="F89C27" w:themeColor="accent5"/>
                <w:kern w:val="24"/>
                <w:sz w:val="24"/>
                <w:szCs w:val="20"/>
              </w:rPr>
            </w:pPr>
            <w:r w:rsidRPr="00977117">
              <w:rPr>
                <w:b/>
                <w:bCs/>
                <w:color w:val="F89C27" w:themeColor="accent5"/>
                <w:kern w:val="24"/>
                <w:sz w:val="24"/>
                <w:szCs w:val="20"/>
              </w:rPr>
              <w:t>What doesn’t work?</w:t>
            </w:r>
          </w:p>
        </w:tc>
        <w:tc>
          <w:tcPr>
            <w:tcW w:w="2555" w:type="dxa"/>
            <w:vAlign w:val="top"/>
          </w:tcPr>
          <w:p w14:paraId="236703E3" w14:textId="77777777" w:rsidR="00B315B3" w:rsidRPr="00977117" w:rsidRDefault="00B315B3" w:rsidP="00162019">
            <w:pPr>
              <w:spacing w:before="120" w:after="0"/>
              <w:rPr>
                <w:b/>
                <w:bCs/>
                <w:color w:val="F89C27" w:themeColor="accent5"/>
                <w:kern w:val="24"/>
                <w:sz w:val="24"/>
                <w:szCs w:val="20"/>
              </w:rPr>
            </w:pPr>
            <w:r w:rsidRPr="00977117">
              <w:rPr>
                <w:b/>
                <w:bCs/>
                <w:color w:val="F89C27" w:themeColor="accent5"/>
                <w:kern w:val="24"/>
                <w:sz w:val="24"/>
                <w:szCs w:val="20"/>
              </w:rPr>
              <w:t>What would make it better?</w:t>
            </w:r>
          </w:p>
        </w:tc>
      </w:tr>
      <w:tr w:rsidR="00B315B3" w:rsidRPr="00A3210E" w14:paraId="15E2705E" w14:textId="77777777" w:rsidTr="00162019">
        <w:trPr>
          <w:trHeight w:val="1265"/>
        </w:trPr>
        <w:tc>
          <w:tcPr>
            <w:tcW w:w="3364" w:type="dxa"/>
            <w:hideMark/>
          </w:tcPr>
          <w:p w14:paraId="0331C548" w14:textId="1EA84637" w:rsidR="00B315B3" w:rsidRPr="00A3210E" w:rsidRDefault="00B315B3" w:rsidP="00162019">
            <w:pPr>
              <w:spacing w:line="259" w:lineRule="auto"/>
              <w:rPr>
                <w:sz w:val="24"/>
                <w:lang w:val="en-NZ"/>
              </w:rPr>
            </w:pPr>
          </w:p>
        </w:tc>
        <w:tc>
          <w:tcPr>
            <w:tcW w:w="3069" w:type="dxa"/>
            <w:hideMark/>
          </w:tcPr>
          <w:p w14:paraId="276A2018" w14:textId="77777777" w:rsidR="00B315B3" w:rsidRPr="00A3210E" w:rsidRDefault="00B315B3" w:rsidP="00162019">
            <w:pPr>
              <w:spacing w:line="259" w:lineRule="auto"/>
              <w:rPr>
                <w:sz w:val="24"/>
                <w:lang w:val="en-NZ"/>
              </w:rPr>
            </w:pPr>
          </w:p>
        </w:tc>
        <w:tc>
          <w:tcPr>
            <w:tcW w:w="3119" w:type="dxa"/>
            <w:hideMark/>
          </w:tcPr>
          <w:p w14:paraId="2D5DF065" w14:textId="77777777" w:rsidR="00B315B3" w:rsidRPr="00A3210E" w:rsidRDefault="00B315B3" w:rsidP="00162019">
            <w:pPr>
              <w:spacing w:line="259" w:lineRule="auto"/>
              <w:rPr>
                <w:sz w:val="24"/>
                <w:lang w:val="en-NZ"/>
              </w:rPr>
            </w:pPr>
          </w:p>
        </w:tc>
        <w:tc>
          <w:tcPr>
            <w:tcW w:w="2555" w:type="dxa"/>
            <w:gridSpan w:val="2"/>
          </w:tcPr>
          <w:p w14:paraId="07DC1B9A" w14:textId="77777777" w:rsidR="00B315B3" w:rsidRPr="00A3210E" w:rsidRDefault="00B315B3" w:rsidP="00162019">
            <w:pPr>
              <w:rPr>
                <w:sz w:val="24"/>
                <w:lang w:val="en-NZ"/>
              </w:rPr>
            </w:pPr>
          </w:p>
        </w:tc>
        <w:tc>
          <w:tcPr>
            <w:tcW w:w="2555" w:type="dxa"/>
          </w:tcPr>
          <w:p w14:paraId="221B8C4F" w14:textId="77777777" w:rsidR="00B315B3" w:rsidRPr="00A3210E" w:rsidRDefault="00B315B3" w:rsidP="00162019">
            <w:pPr>
              <w:rPr>
                <w:sz w:val="24"/>
                <w:lang w:val="en-NZ"/>
              </w:rPr>
            </w:pPr>
          </w:p>
        </w:tc>
      </w:tr>
      <w:tr w:rsidR="00B315B3" w:rsidRPr="00A3210E" w14:paraId="165AA7A6" w14:textId="77777777" w:rsidTr="00162019">
        <w:trPr>
          <w:trHeight w:val="1265"/>
        </w:trPr>
        <w:tc>
          <w:tcPr>
            <w:tcW w:w="3364" w:type="dxa"/>
            <w:hideMark/>
          </w:tcPr>
          <w:p w14:paraId="2AFD8C6F" w14:textId="77777777" w:rsidR="00B315B3" w:rsidRPr="00A3210E" w:rsidRDefault="00B315B3" w:rsidP="00162019">
            <w:pPr>
              <w:spacing w:line="259" w:lineRule="auto"/>
              <w:rPr>
                <w:sz w:val="24"/>
                <w:lang w:val="en-NZ"/>
              </w:rPr>
            </w:pPr>
          </w:p>
        </w:tc>
        <w:tc>
          <w:tcPr>
            <w:tcW w:w="3069" w:type="dxa"/>
            <w:hideMark/>
          </w:tcPr>
          <w:p w14:paraId="5C014056" w14:textId="77777777" w:rsidR="00B315B3" w:rsidRPr="00A3210E" w:rsidRDefault="00B315B3" w:rsidP="00162019">
            <w:pPr>
              <w:spacing w:line="259" w:lineRule="auto"/>
              <w:rPr>
                <w:sz w:val="24"/>
                <w:lang w:val="en-NZ"/>
              </w:rPr>
            </w:pPr>
          </w:p>
        </w:tc>
        <w:tc>
          <w:tcPr>
            <w:tcW w:w="3119" w:type="dxa"/>
            <w:hideMark/>
          </w:tcPr>
          <w:p w14:paraId="370DFE0E" w14:textId="77777777" w:rsidR="00B315B3" w:rsidRPr="00A3210E" w:rsidRDefault="00B315B3" w:rsidP="00162019">
            <w:pPr>
              <w:spacing w:line="259" w:lineRule="auto"/>
              <w:rPr>
                <w:sz w:val="24"/>
                <w:lang w:val="en-NZ"/>
              </w:rPr>
            </w:pPr>
          </w:p>
        </w:tc>
        <w:tc>
          <w:tcPr>
            <w:tcW w:w="2555" w:type="dxa"/>
            <w:gridSpan w:val="2"/>
          </w:tcPr>
          <w:p w14:paraId="2ED83E9F" w14:textId="77777777" w:rsidR="00B315B3" w:rsidRPr="00A3210E" w:rsidRDefault="00B315B3" w:rsidP="00162019">
            <w:pPr>
              <w:rPr>
                <w:sz w:val="24"/>
                <w:lang w:val="en-NZ"/>
              </w:rPr>
            </w:pPr>
          </w:p>
        </w:tc>
        <w:tc>
          <w:tcPr>
            <w:tcW w:w="2555" w:type="dxa"/>
          </w:tcPr>
          <w:p w14:paraId="38E723F1" w14:textId="77777777" w:rsidR="00B315B3" w:rsidRPr="00A3210E" w:rsidRDefault="00B315B3" w:rsidP="00162019">
            <w:pPr>
              <w:rPr>
                <w:sz w:val="24"/>
                <w:lang w:val="en-NZ"/>
              </w:rPr>
            </w:pPr>
          </w:p>
        </w:tc>
      </w:tr>
      <w:tr w:rsidR="00B315B3" w:rsidRPr="00A3210E" w14:paraId="0D07C21D" w14:textId="77777777" w:rsidTr="00162019">
        <w:trPr>
          <w:trHeight w:val="1265"/>
        </w:trPr>
        <w:tc>
          <w:tcPr>
            <w:tcW w:w="3364" w:type="dxa"/>
            <w:hideMark/>
          </w:tcPr>
          <w:p w14:paraId="2EDE4FA4" w14:textId="77777777" w:rsidR="00B315B3" w:rsidRPr="00A3210E" w:rsidRDefault="00B315B3" w:rsidP="00162019">
            <w:pPr>
              <w:spacing w:line="259" w:lineRule="auto"/>
              <w:rPr>
                <w:sz w:val="24"/>
                <w:lang w:val="en-NZ"/>
              </w:rPr>
            </w:pPr>
          </w:p>
        </w:tc>
        <w:tc>
          <w:tcPr>
            <w:tcW w:w="3069" w:type="dxa"/>
            <w:hideMark/>
          </w:tcPr>
          <w:p w14:paraId="21A2133B" w14:textId="77777777" w:rsidR="00B315B3" w:rsidRPr="00A3210E" w:rsidRDefault="00B315B3" w:rsidP="00162019">
            <w:pPr>
              <w:spacing w:line="259" w:lineRule="auto"/>
              <w:rPr>
                <w:sz w:val="24"/>
                <w:lang w:val="en-NZ"/>
              </w:rPr>
            </w:pPr>
          </w:p>
        </w:tc>
        <w:tc>
          <w:tcPr>
            <w:tcW w:w="3119" w:type="dxa"/>
            <w:hideMark/>
          </w:tcPr>
          <w:p w14:paraId="61C8914D" w14:textId="77777777" w:rsidR="00B315B3" w:rsidRPr="00A3210E" w:rsidRDefault="00B315B3" w:rsidP="00162019">
            <w:pPr>
              <w:spacing w:line="259" w:lineRule="auto"/>
              <w:rPr>
                <w:sz w:val="24"/>
                <w:lang w:val="en-NZ"/>
              </w:rPr>
            </w:pPr>
          </w:p>
        </w:tc>
        <w:tc>
          <w:tcPr>
            <w:tcW w:w="2555" w:type="dxa"/>
            <w:gridSpan w:val="2"/>
          </w:tcPr>
          <w:p w14:paraId="667B3320" w14:textId="77777777" w:rsidR="00B315B3" w:rsidRPr="00A3210E" w:rsidRDefault="00B315B3" w:rsidP="00162019">
            <w:pPr>
              <w:rPr>
                <w:sz w:val="24"/>
                <w:lang w:val="en-NZ"/>
              </w:rPr>
            </w:pPr>
          </w:p>
        </w:tc>
        <w:tc>
          <w:tcPr>
            <w:tcW w:w="2555" w:type="dxa"/>
          </w:tcPr>
          <w:p w14:paraId="1F655201" w14:textId="77777777" w:rsidR="00B315B3" w:rsidRPr="00A3210E" w:rsidRDefault="00B315B3" w:rsidP="00162019">
            <w:pPr>
              <w:rPr>
                <w:sz w:val="24"/>
                <w:lang w:val="en-NZ"/>
              </w:rPr>
            </w:pPr>
          </w:p>
        </w:tc>
      </w:tr>
      <w:tr w:rsidR="00B315B3" w:rsidRPr="00A3210E" w14:paraId="596F46D8" w14:textId="77777777" w:rsidTr="00162019">
        <w:trPr>
          <w:trHeight w:val="1265"/>
        </w:trPr>
        <w:tc>
          <w:tcPr>
            <w:tcW w:w="3364" w:type="dxa"/>
            <w:hideMark/>
          </w:tcPr>
          <w:p w14:paraId="7DAE8C87" w14:textId="77777777" w:rsidR="00B315B3" w:rsidRPr="00A3210E" w:rsidRDefault="00B315B3" w:rsidP="00162019">
            <w:pPr>
              <w:spacing w:line="259" w:lineRule="auto"/>
              <w:rPr>
                <w:sz w:val="24"/>
                <w:lang w:val="en-NZ"/>
              </w:rPr>
            </w:pPr>
          </w:p>
        </w:tc>
        <w:tc>
          <w:tcPr>
            <w:tcW w:w="3069" w:type="dxa"/>
            <w:hideMark/>
          </w:tcPr>
          <w:p w14:paraId="2C520783" w14:textId="77777777" w:rsidR="00B315B3" w:rsidRPr="00A3210E" w:rsidRDefault="00B315B3" w:rsidP="00162019">
            <w:pPr>
              <w:spacing w:line="259" w:lineRule="auto"/>
              <w:rPr>
                <w:sz w:val="24"/>
                <w:lang w:val="en-NZ"/>
              </w:rPr>
            </w:pPr>
          </w:p>
        </w:tc>
        <w:tc>
          <w:tcPr>
            <w:tcW w:w="3119" w:type="dxa"/>
            <w:hideMark/>
          </w:tcPr>
          <w:p w14:paraId="61F6F8CA" w14:textId="77777777" w:rsidR="00B315B3" w:rsidRPr="00A3210E" w:rsidRDefault="00B315B3" w:rsidP="00162019">
            <w:pPr>
              <w:spacing w:line="259" w:lineRule="auto"/>
              <w:rPr>
                <w:sz w:val="24"/>
                <w:lang w:val="en-NZ"/>
              </w:rPr>
            </w:pPr>
          </w:p>
        </w:tc>
        <w:tc>
          <w:tcPr>
            <w:tcW w:w="2555" w:type="dxa"/>
            <w:gridSpan w:val="2"/>
          </w:tcPr>
          <w:p w14:paraId="5AB3532B" w14:textId="77777777" w:rsidR="00B315B3" w:rsidRPr="00A3210E" w:rsidRDefault="00B315B3" w:rsidP="00162019">
            <w:pPr>
              <w:rPr>
                <w:sz w:val="24"/>
                <w:lang w:val="en-NZ"/>
              </w:rPr>
            </w:pPr>
          </w:p>
        </w:tc>
        <w:tc>
          <w:tcPr>
            <w:tcW w:w="2555" w:type="dxa"/>
          </w:tcPr>
          <w:p w14:paraId="2C8A8724" w14:textId="77777777" w:rsidR="00B315B3" w:rsidRPr="00A3210E" w:rsidRDefault="00B315B3" w:rsidP="00162019">
            <w:pPr>
              <w:rPr>
                <w:sz w:val="24"/>
                <w:lang w:val="en-NZ"/>
              </w:rPr>
            </w:pPr>
          </w:p>
        </w:tc>
      </w:tr>
    </w:tbl>
    <w:p w14:paraId="36B178FA" w14:textId="77777777" w:rsidR="00B03262" w:rsidRDefault="00B03262" w:rsidP="00B03262">
      <w:pPr>
        <w:rPr>
          <w:sz w:val="24"/>
          <w:lang w:val="en-NZ"/>
        </w:rPr>
      </w:pPr>
      <w:r w:rsidRPr="00FC20BE">
        <w:rPr>
          <w:noProof/>
          <w:color w:val="F89C27" w:themeColor="accent5"/>
          <w:lang w:val="en-NZ" w:eastAsia="en-NZ"/>
        </w:rPr>
        <w:lastRenderedPageBreak/>
        <mc:AlternateContent>
          <mc:Choice Requires="wps">
            <w:drawing>
              <wp:anchor distT="0" distB="0" distL="114300" distR="114300" simplePos="0" relativeHeight="251670528" behindDoc="0" locked="0" layoutInCell="1" allowOverlap="1" wp14:anchorId="3D62014E" wp14:editId="64524C12">
                <wp:simplePos x="0" y="0"/>
                <wp:positionH relativeFrom="column">
                  <wp:posOffset>-31750</wp:posOffset>
                </wp:positionH>
                <wp:positionV relativeFrom="paragraph">
                  <wp:posOffset>5715</wp:posOffset>
                </wp:positionV>
                <wp:extent cx="5925185" cy="735965"/>
                <wp:effectExtent l="0" t="0" r="0" b="6985"/>
                <wp:wrapTopAndBottom/>
                <wp:docPr id="16" name="Rounded Rectangle 15"/>
                <wp:cNvGraphicFramePr/>
                <a:graphic xmlns:a="http://schemas.openxmlformats.org/drawingml/2006/main">
                  <a:graphicData uri="http://schemas.microsoft.com/office/word/2010/wordprocessingShape">
                    <wps:wsp>
                      <wps:cNvSpPr/>
                      <wps:spPr>
                        <a:xfrm>
                          <a:off x="0" y="0"/>
                          <a:ext cx="5925185" cy="735965"/>
                        </a:xfrm>
                        <a:custGeom>
                          <a:avLst/>
                          <a:gdLst>
                            <a:gd name="connsiteX0" fmla="*/ 0 w 6115050"/>
                            <a:gd name="connsiteY0" fmla="*/ 249773 h 984250"/>
                            <a:gd name="connsiteX1" fmla="*/ 249773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8" fmla="*/ 0 w 6115050"/>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0 w 6115050"/>
                            <a:gd name="connsiteY0" fmla="*/ 734477 h 984250"/>
                            <a:gd name="connsiteX1" fmla="*/ 11648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0 w 6115050"/>
                            <a:gd name="connsiteY0" fmla="*/ 734477 h 984250"/>
                            <a:gd name="connsiteX1" fmla="*/ 7510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722 w 6115772"/>
                            <a:gd name="connsiteY0" fmla="*/ 734477 h 984250"/>
                            <a:gd name="connsiteX1" fmla="*/ 722 w 6115772"/>
                            <a:gd name="connsiteY1" fmla="*/ 0 h 984250"/>
                            <a:gd name="connsiteX2" fmla="*/ 5865999 w 6115772"/>
                            <a:gd name="connsiteY2" fmla="*/ 0 h 984250"/>
                            <a:gd name="connsiteX3" fmla="*/ 6115772 w 6115772"/>
                            <a:gd name="connsiteY3" fmla="*/ 249773 h 984250"/>
                            <a:gd name="connsiteX4" fmla="*/ 6115772 w 6115772"/>
                            <a:gd name="connsiteY4" fmla="*/ 734477 h 984250"/>
                            <a:gd name="connsiteX5" fmla="*/ 5865999 w 6115772"/>
                            <a:gd name="connsiteY5" fmla="*/ 984250 h 984250"/>
                            <a:gd name="connsiteX6" fmla="*/ 250495 w 6115772"/>
                            <a:gd name="connsiteY6" fmla="*/ 984250 h 984250"/>
                            <a:gd name="connsiteX7" fmla="*/ 722 w 6115772"/>
                            <a:gd name="connsiteY7" fmla="*/ 734477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15772" h="984250">
                              <a:moveTo>
                                <a:pt x="722" y="734477"/>
                              </a:moveTo>
                              <a:cubicBezTo>
                                <a:pt x="3225" y="489651"/>
                                <a:pt x="-1781" y="244826"/>
                                <a:pt x="722" y="0"/>
                              </a:cubicBezTo>
                              <a:lnTo>
                                <a:pt x="5865999" y="0"/>
                              </a:lnTo>
                              <a:cubicBezTo>
                                <a:pt x="6003945" y="0"/>
                                <a:pt x="6115772" y="111827"/>
                                <a:pt x="6115772" y="249773"/>
                              </a:cubicBezTo>
                              <a:lnTo>
                                <a:pt x="6115772" y="734477"/>
                              </a:lnTo>
                              <a:cubicBezTo>
                                <a:pt x="6115772" y="872423"/>
                                <a:pt x="6003945" y="984250"/>
                                <a:pt x="5865999" y="984250"/>
                              </a:cubicBezTo>
                              <a:lnTo>
                                <a:pt x="250495" y="984250"/>
                              </a:lnTo>
                              <a:cubicBezTo>
                                <a:pt x="112549" y="984250"/>
                                <a:pt x="722" y="872423"/>
                                <a:pt x="722" y="734477"/>
                              </a:cubicBezTo>
                              <a:close/>
                            </a:path>
                          </a:pathLst>
                        </a:custGeom>
                        <a:gradFill flip="none" rotWithShape="1">
                          <a:gsLst>
                            <a:gs pos="64000">
                              <a:schemeClr val="accent5"/>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784A2" w14:textId="77777777" w:rsidR="00B03262" w:rsidRDefault="00B03262" w:rsidP="00B03262">
                            <w:pPr>
                              <w:pStyle w:val="Heading1"/>
                              <w:rPr>
                                <w:color w:val="FFFFFF" w:themeColor="background1"/>
                              </w:rPr>
                            </w:pPr>
                            <w:r>
                              <w:rPr>
                                <w:color w:val="FFFFFF" w:themeColor="background1"/>
                              </w:rPr>
                              <w:t>Engagement activity action plan</w:t>
                            </w:r>
                          </w:p>
                          <w:p w14:paraId="24784339" w14:textId="77777777" w:rsidR="00B03262" w:rsidRDefault="00B03262" w:rsidP="00B03262"/>
                          <w:p w14:paraId="34B7ABAA" w14:textId="77777777" w:rsidR="00B03262" w:rsidRDefault="00B03262" w:rsidP="00B03262"/>
                          <w:p w14:paraId="054156F4" w14:textId="77777777" w:rsidR="00B03262" w:rsidRDefault="00B03262" w:rsidP="00B03262"/>
                        </w:txbxContent>
                      </wps:txbx>
                      <wps:bodyPr rot="0" spcFirstLastPara="0" vertOverflow="overflow" horzOverflow="overflow" vert="horz" wrap="square" lIns="32400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014E" id="_x0000_s1037" style="position:absolute;margin-left:-2.5pt;margin-top:.45pt;width:466.55pt;height:5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72,98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" adj="-11796480,,5400" path="m722,734477c3225,489651,-1781,244826,722,l5865999,v137946,,249773,111827,249773,249773l6115772,734477v,137946,-111827,249773,-249773,249773l250495,984250c112549,984250,722,872423,722,734477xe" fillcolor="#f89c27 [3208]" stroked="f" strokeweight="1pt">
                <v:fill color2="#ffcb04 [3209]" rotate="t" angle="90" colors="0 #f89c27;41943f #f89c27" focus="100%" type="gradient">
                  <o:fill v:ext="view" type="gradientUnscaled"/>
                </v:fill>
                <v:stroke joinstyle="miter"/>
                <v:formulas/>
                <v:path arrowok="t" o:connecttype="custom" o:connectlocs="700,549199;700,0;5683196,0;5925185,186766;5925185,549199;5683196,735965;242689,735965;700,549199" o:connectangles="0,0,0,0,0,0,0,0" textboxrect="0,0,6115772,984250"/>
                <v:textbox inset="9mm,1mm,,0">
                  <w:txbxContent>
                    <w:p w14:paraId="7D0784A2" w14:textId="77777777" w:rsidR="00B03262" w:rsidRDefault="00B03262" w:rsidP="00B03262">
                      <w:pPr>
                        <w:pStyle w:val="Heading1"/>
                        <w:rPr>
                          <w:color w:val="FFFFFF" w:themeColor="background1"/>
                        </w:rPr>
                      </w:pPr>
                      <w:r>
                        <w:rPr>
                          <w:color w:val="FFFFFF" w:themeColor="background1"/>
                        </w:rPr>
                        <w:t>Engagement activity action plan</w:t>
                      </w:r>
                    </w:p>
                    <w:p w14:paraId="24784339" w14:textId="77777777" w:rsidR="00B03262" w:rsidRDefault="00B03262" w:rsidP="00B03262"/>
                    <w:p w14:paraId="34B7ABAA" w14:textId="77777777" w:rsidR="00B03262" w:rsidRDefault="00B03262" w:rsidP="00B03262"/>
                    <w:p w14:paraId="054156F4" w14:textId="77777777" w:rsidR="00B03262" w:rsidRDefault="00B03262" w:rsidP="00B03262"/>
                  </w:txbxContent>
                </v:textbox>
                <w10:wrap type="topAndBottom"/>
              </v:shape>
            </w:pict>
          </mc:Fallback>
        </mc:AlternateContent>
      </w:r>
      <w:r w:rsidRPr="00F60B22">
        <w:rPr>
          <w:sz w:val="24"/>
          <w:lang w:val="en-NZ"/>
        </w:rPr>
        <w:t xml:space="preserve"> </w:t>
      </w:r>
    </w:p>
    <w:p w14:paraId="517ADA59" w14:textId="77777777" w:rsidR="00B03262" w:rsidRDefault="00B03262" w:rsidP="00B03262">
      <w:pPr>
        <w:rPr>
          <w:sz w:val="24"/>
          <w:lang w:val="en-NZ"/>
        </w:rPr>
      </w:pPr>
      <w:r w:rsidRPr="00977117">
        <w:rPr>
          <w:sz w:val="24"/>
          <w:lang w:val="en-NZ"/>
        </w:rPr>
        <w:t>Which activities are a priority for your business to help you bridge the skills gap?</w:t>
      </w:r>
    </w:p>
    <w:p w14:paraId="711765C4" w14:textId="77777777" w:rsidR="00B03262" w:rsidRPr="00D5721E" w:rsidRDefault="00B03262" w:rsidP="00B03262"/>
    <w:tbl>
      <w:tblPr>
        <w:tblStyle w:val="TableGridLight1"/>
        <w:tblW w:w="14596" w:type="dxa"/>
        <w:tblLayout w:type="fixed"/>
        <w:tblLook w:val="04A0" w:firstRow="1" w:lastRow="0" w:firstColumn="1" w:lastColumn="0" w:noHBand="0" w:noVBand="1"/>
      </w:tblPr>
      <w:tblGrid>
        <w:gridCol w:w="3539"/>
        <w:gridCol w:w="2126"/>
        <w:gridCol w:w="3119"/>
        <w:gridCol w:w="1701"/>
        <w:gridCol w:w="4111"/>
      </w:tblGrid>
      <w:tr w:rsidR="00B03262" w:rsidRPr="008473A0" w14:paraId="68E114B1" w14:textId="77777777" w:rsidTr="00162019">
        <w:trPr>
          <w:trHeight w:val="593"/>
        </w:trPr>
        <w:tc>
          <w:tcPr>
            <w:tcW w:w="3539" w:type="dxa"/>
          </w:tcPr>
          <w:p w14:paraId="29A7FD73" w14:textId="77777777" w:rsidR="00B03262" w:rsidRPr="006D1C5D" w:rsidRDefault="00B03262" w:rsidP="00162019">
            <w:pPr>
              <w:suppressAutoHyphens w:val="0"/>
              <w:autoSpaceDE/>
              <w:autoSpaceDN/>
              <w:adjustRightInd/>
              <w:spacing w:after="240"/>
              <w:contextualSpacing/>
              <w:textAlignment w:val="auto"/>
              <w:rPr>
                <w:rFonts w:asciiTheme="majorHAnsi" w:eastAsia="MS Gothic" w:hAnsiTheme="majorHAnsi" w:cs="Times New Roman"/>
                <w:b/>
                <w:bCs/>
                <w:color w:val="F89C27" w:themeColor="accent5"/>
                <w:kern w:val="32"/>
                <w:sz w:val="24"/>
                <w:szCs w:val="24"/>
                <w:lang w:val="en-NZ"/>
              </w:rPr>
            </w:pPr>
            <w:r w:rsidRPr="006D1C5D">
              <w:rPr>
                <w:rFonts w:asciiTheme="majorHAnsi" w:eastAsia="MS Gothic" w:hAnsiTheme="majorHAnsi" w:cs="Times New Roman"/>
                <w:b/>
                <w:color w:val="F89C27" w:themeColor="accent5"/>
                <w:kern w:val="32"/>
                <w:sz w:val="24"/>
                <w:szCs w:val="24"/>
                <w:lang w:val="en-NZ"/>
              </w:rPr>
              <w:t>Activity</w:t>
            </w:r>
          </w:p>
        </w:tc>
        <w:tc>
          <w:tcPr>
            <w:tcW w:w="2126" w:type="dxa"/>
          </w:tcPr>
          <w:p w14:paraId="2CB2F853" w14:textId="77777777" w:rsidR="00B03262" w:rsidRPr="006D1C5D" w:rsidRDefault="00B03262" w:rsidP="00162019">
            <w:pPr>
              <w:suppressAutoHyphens w:val="0"/>
              <w:autoSpaceDE/>
              <w:autoSpaceDN/>
              <w:adjustRightInd/>
              <w:spacing w:after="240"/>
              <w:contextualSpacing/>
              <w:textAlignment w:val="auto"/>
              <w:rPr>
                <w:rFonts w:asciiTheme="majorHAnsi" w:eastAsia="MS Gothic" w:hAnsiTheme="majorHAnsi" w:cs="Times New Roman"/>
                <w:b/>
                <w:bCs/>
                <w:color w:val="F89C27" w:themeColor="accent5"/>
                <w:kern w:val="32"/>
                <w:sz w:val="24"/>
                <w:szCs w:val="26"/>
                <w:lang w:val="en-NZ"/>
              </w:rPr>
            </w:pPr>
            <w:r w:rsidRPr="006D1C5D">
              <w:rPr>
                <w:rFonts w:asciiTheme="majorHAnsi" w:eastAsia="MS Gothic" w:hAnsiTheme="majorHAnsi" w:cs="Times New Roman"/>
                <w:b/>
                <w:color w:val="F89C27" w:themeColor="accent5"/>
                <w:kern w:val="32"/>
                <w:sz w:val="24"/>
                <w:szCs w:val="26"/>
                <w:lang w:val="en-NZ"/>
              </w:rPr>
              <w:t>Why? What’s the purpose?</w:t>
            </w:r>
          </w:p>
        </w:tc>
        <w:tc>
          <w:tcPr>
            <w:tcW w:w="3119" w:type="dxa"/>
          </w:tcPr>
          <w:p w14:paraId="68ED4FEE" w14:textId="77777777" w:rsidR="00B03262" w:rsidRPr="006D1C5D" w:rsidRDefault="00B03262" w:rsidP="00162019">
            <w:pPr>
              <w:suppressAutoHyphens w:val="0"/>
              <w:autoSpaceDE/>
              <w:autoSpaceDN/>
              <w:adjustRightInd/>
              <w:spacing w:after="240"/>
              <w:contextualSpacing/>
              <w:textAlignment w:val="auto"/>
              <w:rPr>
                <w:rFonts w:asciiTheme="majorHAnsi" w:eastAsia="MS Gothic" w:hAnsiTheme="majorHAnsi" w:cs="Times New Roman"/>
                <w:b/>
                <w:bCs/>
                <w:color w:val="F89C27" w:themeColor="accent5"/>
                <w:kern w:val="32"/>
                <w:sz w:val="24"/>
                <w:szCs w:val="26"/>
                <w:lang w:val="en-NZ"/>
              </w:rPr>
            </w:pPr>
            <w:r w:rsidRPr="006D1C5D">
              <w:rPr>
                <w:rFonts w:asciiTheme="majorHAnsi" w:eastAsia="MS Gothic" w:hAnsiTheme="majorHAnsi" w:cs="Times New Roman"/>
                <w:b/>
                <w:color w:val="F89C27" w:themeColor="accent5"/>
                <w:kern w:val="32"/>
                <w:sz w:val="24"/>
                <w:szCs w:val="26"/>
                <w:lang w:val="en-NZ"/>
              </w:rPr>
              <w:t>When? Frequency?</w:t>
            </w:r>
          </w:p>
        </w:tc>
        <w:tc>
          <w:tcPr>
            <w:tcW w:w="1701" w:type="dxa"/>
          </w:tcPr>
          <w:p w14:paraId="73205E1C" w14:textId="77777777" w:rsidR="00B03262" w:rsidRPr="006D1C5D" w:rsidRDefault="00B03262" w:rsidP="00162019">
            <w:pPr>
              <w:suppressAutoHyphens w:val="0"/>
              <w:autoSpaceDE/>
              <w:autoSpaceDN/>
              <w:adjustRightInd/>
              <w:spacing w:after="240"/>
              <w:contextualSpacing/>
              <w:textAlignment w:val="auto"/>
              <w:rPr>
                <w:rFonts w:asciiTheme="majorHAnsi" w:eastAsia="MS Gothic" w:hAnsiTheme="majorHAnsi" w:cs="Times New Roman"/>
                <w:b/>
                <w:bCs/>
                <w:color w:val="F89C27" w:themeColor="accent5"/>
                <w:kern w:val="32"/>
                <w:sz w:val="24"/>
                <w:szCs w:val="26"/>
                <w:lang w:val="en-NZ"/>
              </w:rPr>
            </w:pPr>
            <w:r w:rsidRPr="006D1C5D">
              <w:rPr>
                <w:rFonts w:asciiTheme="majorHAnsi" w:eastAsia="MS Gothic" w:hAnsiTheme="majorHAnsi" w:cs="Times New Roman"/>
                <w:b/>
                <w:color w:val="F89C27" w:themeColor="accent5"/>
                <w:kern w:val="32"/>
                <w:sz w:val="24"/>
                <w:szCs w:val="26"/>
                <w:lang w:val="en-NZ"/>
              </w:rPr>
              <w:t>Who is the target audience?</w:t>
            </w:r>
          </w:p>
        </w:tc>
        <w:tc>
          <w:tcPr>
            <w:tcW w:w="4111" w:type="dxa"/>
          </w:tcPr>
          <w:p w14:paraId="3BC753A7" w14:textId="77777777" w:rsidR="00B03262" w:rsidRPr="006D1C5D" w:rsidRDefault="00B03262" w:rsidP="00162019">
            <w:pPr>
              <w:suppressAutoHyphens w:val="0"/>
              <w:autoSpaceDE/>
              <w:autoSpaceDN/>
              <w:adjustRightInd/>
              <w:spacing w:after="240"/>
              <w:contextualSpacing/>
              <w:textAlignment w:val="auto"/>
              <w:rPr>
                <w:rFonts w:asciiTheme="majorHAnsi" w:eastAsia="MS Gothic" w:hAnsiTheme="majorHAnsi" w:cs="Times New Roman"/>
                <w:b/>
                <w:bCs/>
                <w:color w:val="F89C27" w:themeColor="accent5"/>
                <w:kern w:val="32"/>
                <w:sz w:val="24"/>
                <w:szCs w:val="26"/>
                <w:lang w:val="en-NZ"/>
              </w:rPr>
            </w:pPr>
            <w:r w:rsidRPr="006D1C5D">
              <w:rPr>
                <w:rFonts w:asciiTheme="majorHAnsi" w:eastAsia="MS Gothic" w:hAnsiTheme="majorHAnsi" w:cs="Times New Roman"/>
                <w:b/>
                <w:color w:val="F89C27" w:themeColor="accent5"/>
                <w:kern w:val="32"/>
                <w:sz w:val="24"/>
                <w:szCs w:val="26"/>
                <w:lang w:val="en-NZ"/>
              </w:rPr>
              <w:t>What support do I need (internal and external)</w:t>
            </w:r>
          </w:p>
        </w:tc>
      </w:tr>
      <w:tr w:rsidR="00B03262" w:rsidRPr="008473A0" w14:paraId="5CB47F20" w14:textId="77777777" w:rsidTr="00162019">
        <w:trPr>
          <w:trHeight w:val="638"/>
        </w:trPr>
        <w:tc>
          <w:tcPr>
            <w:tcW w:w="3539" w:type="dxa"/>
          </w:tcPr>
          <w:p w14:paraId="1DE3C124" w14:textId="77777777" w:rsidR="00B03262" w:rsidRPr="00905A4F" w:rsidRDefault="00B03262" w:rsidP="00162019">
            <w:pPr>
              <w:spacing w:after="0"/>
              <w:rPr>
                <w:sz w:val="24"/>
                <w:szCs w:val="24"/>
                <w:lang w:val="en-NZ"/>
              </w:rPr>
            </w:pPr>
            <w:r w:rsidRPr="00905A4F">
              <w:rPr>
                <w:szCs w:val="24"/>
                <w:lang w:val="en-NZ"/>
              </w:rPr>
              <w:t>e.g. Presentation at assembly</w:t>
            </w:r>
          </w:p>
        </w:tc>
        <w:tc>
          <w:tcPr>
            <w:tcW w:w="2126" w:type="dxa"/>
          </w:tcPr>
          <w:p w14:paraId="457538B3" w14:textId="77777777" w:rsidR="00B03262" w:rsidRPr="00D5721E" w:rsidRDefault="00B03262" w:rsidP="00162019">
            <w:pPr>
              <w:spacing w:after="0"/>
              <w:rPr>
                <w:lang w:val="en-NZ"/>
              </w:rPr>
            </w:pPr>
            <w:r>
              <w:rPr>
                <w:lang w:val="en-NZ"/>
              </w:rPr>
              <w:t>Awareness of workplace</w:t>
            </w:r>
          </w:p>
        </w:tc>
        <w:tc>
          <w:tcPr>
            <w:tcW w:w="3119" w:type="dxa"/>
          </w:tcPr>
          <w:p w14:paraId="3D0D14D4" w14:textId="77777777" w:rsidR="00B03262" w:rsidRPr="00D5721E" w:rsidRDefault="00B03262" w:rsidP="00162019">
            <w:pPr>
              <w:spacing w:after="0"/>
              <w:rPr>
                <w:lang w:val="en-NZ"/>
              </w:rPr>
            </w:pPr>
            <w:r>
              <w:rPr>
                <w:lang w:val="en-NZ"/>
              </w:rPr>
              <w:t>Term 3/Every term</w:t>
            </w:r>
          </w:p>
        </w:tc>
        <w:tc>
          <w:tcPr>
            <w:tcW w:w="1701" w:type="dxa"/>
          </w:tcPr>
          <w:p w14:paraId="39E4CEC6" w14:textId="77777777" w:rsidR="00B03262" w:rsidRPr="00D5721E" w:rsidRDefault="00B03262" w:rsidP="00162019">
            <w:pPr>
              <w:spacing w:after="0"/>
              <w:rPr>
                <w:lang w:val="en-NZ"/>
              </w:rPr>
            </w:pPr>
            <w:r>
              <w:rPr>
                <w:lang w:val="en-NZ"/>
              </w:rPr>
              <w:t>Year 10</w:t>
            </w:r>
          </w:p>
        </w:tc>
        <w:tc>
          <w:tcPr>
            <w:tcW w:w="4111" w:type="dxa"/>
          </w:tcPr>
          <w:p w14:paraId="19DD5FE4" w14:textId="77777777" w:rsidR="00B03262" w:rsidRPr="00D5721E" w:rsidRDefault="00B03262" w:rsidP="00162019">
            <w:pPr>
              <w:spacing w:after="0"/>
              <w:rPr>
                <w:lang w:val="en-NZ"/>
              </w:rPr>
            </w:pPr>
            <w:r w:rsidRPr="00D5721E">
              <w:rPr>
                <w:lang w:val="en-NZ"/>
              </w:rPr>
              <w:t>Ferndale High</w:t>
            </w:r>
            <w:r>
              <w:rPr>
                <w:lang w:val="en-NZ"/>
              </w:rPr>
              <w:t xml:space="preserve"> career advisor, Matt from Marketing</w:t>
            </w:r>
          </w:p>
        </w:tc>
      </w:tr>
      <w:tr w:rsidR="00B03262" w:rsidRPr="008473A0" w14:paraId="5848A656" w14:textId="77777777" w:rsidTr="00162019">
        <w:trPr>
          <w:trHeight w:val="774"/>
        </w:trPr>
        <w:tc>
          <w:tcPr>
            <w:tcW w:w="3539" w:type="dxa"/>
          </w:tcPr>
          <w:p w14:paraId="137DCB8A" w14:textId="77777777" w:rsidR="00B03262" w:rsidRPr="00905A4F" w:rsidRDefault="00B03262" w:rsidP="00162019">
            <w:pPr>
              <w:spacing w:before="360"/>
              <w:outlineLvl w:val="1"/>
              <w:rPr>
                <w:b/>
                <w:sz w:val="24"/>
                <w:szCs w:val="24"/>
                <w:lang w:val="en-NZ"/>
              </w:rPr>
            </w:pPr>
            <w:r w:rsidRPr="00905A4F">
              <w:rPr>
                <w:sz w:val="24"/>
                <w:szCs w:val="24"/>
                <w:lang w:val="en-NZ"/>
              </w:rPr>
              <w:t>Classroom talk</w:t>
            </w:r>
          </w:p>
        </w:tc>
        <w:tc>
          <w:tcPr>
            <w:tcW w:w="2126" w:type="dxa"/>
          </w:tcPr>
          <w:p w14:paraId="5BF62999" w14:textId="77777777" w:rsidR="00B03262" w:rsidRPr="008473A0" w:rsidRDefault="00B03262" w:rsidP="00162019">
            <w:pPr>
              <w:spacing w:before="360"/>
              <w:outlineLvl w:val="1"/>
              <w:rPr>
                <w:b/>
                <w:color w:val="C73E84" w:themeColor="text2"/>
                <w:sz w:val="20"/>
                <w:szCs w:val="20"/>
                <w:lang w:val="en-NZ"/>
              </w:rPr>
            </w:pPr>
          </w:p>
        </w:tc>
        <w:tc>
          <w:tcPr>
            <w:tcW w:w="3119" w:type="dxa"/>
          </w:tcPr>
          <w:p w14:paraId="0DA6C2D4" w14:textId="77777777" w:rsidR="00B03262" w:rsidRPr="008473A0" w:rsidRDefault="00B03262" w:rsidP="00162019">
            <w:pPr>
              <w:spacing w:before="360"/>
              <w:outlineLvl w:val="1"/>
              <w:rPr>
                <w:b/>
                <w:color w:val="C73E84" w:themeColor="text2"/>
                <w:sz w:val="20"/>
                <w:szCs w:val="20"/>
                <w:lang w:val="en-NZ"/>
              </w:rPr>
            </w:pPr>
          </w:p>
        </w:tc>
        <w:tc>
          <w:tcPr>
            <w:tcW w:w="1701" w:type="dxa"/>
          </w:tcPr>
          <w:p w14:paraId="518CF63D" w14:textId="77777777" w:rsidR="00B03262" w:rsidRPr="008473A0" w:rsidRDefault="00B03262" w:rsidP="00162019">
            <w:pPr>
              <w:spacing w:before="360"/>
              <w:outlineLvl w:val="1"/>
              <w:rPr>
                <w:b/>
                <w:color w:val="C73E84" w:themeColor="text2"/>
                <w:sz w:val="20"/>
                <w:szCs w:val="20"/>
                <w:lang w:val="en-NZ"/>
              </w:rPr>
            </w:pPr>
          </w:p>
        </w:tc>
        <w:tc>
          <w:tcPr>
            <w:tcW w:w="4111" w:type="dxa"/>
          </w:tcPr>
          <w:p w14:paraId="27CF56FB" w14:textId="77777777" w:rsidR="00B03262" w:rsidRPr="008473A0" w:rsidRDefault="00B03262" w:rsidP="00162019">
            <w:pPr>
              <w:spacing w:before="360"/>
              <w:outlineLvl w:val="1"/>
              <w:rPr>
                <w:b/>
                <w:color w:val="C73E84" w:themeColor="text2"/>
                <w:sz w:val="20"/>
                <w:szCs w:val="20"/>
                <w:lang w:val="en-NZ"/>
              </w:rPr>
            </w:pPr>
          </w:p>
        </w:tc>
      </w:tr>
      <w:tr w:rsidR="00B03262" w:rsidRPr="008473A0" w14:paraId="7988C7C2" w14:textId="77777777" w:rsidTr="00162019">
        <w:trPr>
          <w:trHeight w:val="774"/>
        </w:trPr>
        <w:tc>
          <w:tcPr>
            <w:tcW w:w="3539" w:type="dxa"/>
          </w:tcPr>
          <w:p w14:paraId="76221232" w14:textId="77777777" w:rsidR="00B03262" w:rsidRPr="00905A4F" w:rsidRDefault="00B03262" w:rsidP="00162019">
            <w:pPr>
              <w:spacing w:before="360"/>
              <w:outlineLvl w:val="1"/>
              <w:rPr>
                <w:b/>
                <w:sz w:val="24"/>
                <w:szCs w:val="24"/>
                <w:lang w:val="en-NZ"/>
              </w:rPr>
            </w:pPr>
            <w:r w:rsidRPr="00905A4F">
              <w:rPr>
                <w:sz w:val="24"/>
                <w:szCs w:val="24"/>
                <w:lang w:val="en-NZ"/>
              </w:rPr>
              <w:t>Sponsorship of event</w:t>
            </w:r>
          </w:p>
        </w:tc>
        <w:tc>
          <w:tcPr>
            <w:tcW w:w="2126" w:type="dxa"/>
          </w:tcPr>
          <w:p w14:paraId="14210A05" w14:textId="77777777" w:rsidR="00B03262" w:rsidRPr="008473A0" w:rsidRDefault="00B03262" w:rsidP="00162019">
            <w:pPr>
              <w:spacing w:before="360"/>
              <w:outlineLvl w:val="1"/>
              <w:rPr>
                <w:b/>
                <w:color w:val="C73E84" w:themeColor="text2"/>
                <w:sz w:val="20"/>
                <w:szCs w:val="20"/>
                <w:lang w:val="en-NZ"/>
              </w:rPr>
            </w:pPr>
          </w:p>
        </w:tc>
        <w:tc>
          <w:tcPr>
            <w:tcW w:w="3119" w:type="dxa"/>
          </w:tcPr>
          <w:p w14:paraId="528A0D0D" w14:textId="77777777" w:rsidR="00B03262" w:rsidRPr="008473A0" w:rsidRDefault="00B03262" w:rsidP="00162019">
            <w:pPr>
              <w:spacing w:before="360"/>
              <w:outlineLvl w:val="1"/>
              <w:rPr>
                <w:b/>
                <w:color w:val="C73E84" w:themeColor="text2"/>
                <w:sz w:val="20"/>
                <w:szCs w:val="20"/>
                <w:lang w:val="en-NZ"/>
              </w:rPr>
            </w:pPr>
          </w:p>
        </w:tc>
        <w:tc>
          <w:tcPr>
            <w:tcW w:w="1701" w:type="dxa"/>
          </w:tcPr>
          <w:p w14:paraId="15237E26" w14:textId="77777777" w:rsidR="00B03262" w:rsidRPr="008473A0" w:rsidRDefault="00B03262" w:rsidP="00162019">
            <w:pPr>
              <w:spacing w:before="360"/>
              <w:outlineLvl w:val="1"/>
              <w:rPr>
                <w:b/>
                <w:color w:val="C73E84" w:themeColor="text2"/>
                <w:sz w:val="20"/>
                <w:szCs w:val="20"/>
                <w:lang w:val="en-NZ"/>
              </w:rPr>
            </w:pPr>
          </w:p>
        </w:tc>
        <w:tc>
          <w:tcPr>
            <w:tcW w:w="4111" w:type="dxa"/>
          </w:tcPr>
          <w:p w14:paraId="0DAB23CA" w14:textId="77777777" w:rsidR="00B03262" w:rsidRPr="008473A0" w:rsidRDefault="00B03262" w:rsidP="00162019">
            <w:pPr>
              <w:spacing w:before="360"/>
              <w:outlineLvl w:val="1"/>
              <w:rPr>
                <w:b/>
                <w:color w:val="C73E84" w:themeColor="text2"/>
                <w:sz w:val="20"/>
                <w:szCs w:val="20"/>
                <w:lang w:val="en-NZ"/>
              </w:rPr>
            </w:pPr>
          </w:p>
        </w:tc>
      </w:tr>
      <w:tr w:rsidR="00B03262" w:rsidRPr="008473A0" w14:paraId="2BD73D5F" w14:textId="77777777" w:rsidTr="00162019">
        <w:trPr>
          <w:trHeight w:val="774"/>
        </w:trPr>
        <w:tc>
          <w:tcPr>
            <w:tcW w:w="3539" w:type="dxa"/>
          </w:tcPr>
          <w:p w14:paraId="0F645358" w14:textId="77777777" w:rsidR="00B03262" w:rsidRPr="00905A4F" w:rsidRDefault="00B03262" w:rsidP="00162019">
            <w:pPr>
              <w:spacing w:before="360"/>
              <w:outlineLvl w:val="1"/>
              <w:rPr>
                <w:b/>
                <w:sz w:val="24"/>
                <w:szCs w:val="24"/>
                <w:lang w:val="en-NZ"/>
              </w:rPr>
            </w:pPr>
            <w:r w:rsidRPr="00905A4F">
              <w:rPr>
                <w:sz w:val="24"/>
                <w:szCs w:val="24"/>
                <w:lang w:val="en-NZ"/>
              </w:rPr>
              <w:t>Sponsorship – ongoing</w:t>
            </w:r>
          </w:p>
        </w:tc>
        <w:tc>
          <w:tcPr>
            <w:tcW w:w="2126" w:type="dxa"/>
          </w:tcPr>
          <w:p w14:paraId="16DDFFCF" w14:textId="77777777" w:rsidR="00B03262" w:rsidRPr="008473A0" w:rsidRDefault="00B03262" w:rsidP="00162019">
            <w:pPr>
              <w:spacing w:before="360"/>
              <w:outlineLvl w:val="1"/>
              <w:rPr>
                <w:b/>
                <w:color w:val="C73E84" w:themeColor="text2"/>
                <w:sz w:val="20"/>
                <w:szCs w:val="20"/>
                <w:lang w:val="en-NZ"/>
              </w:rPr>
            </w:pPr>
          </w:p>
        </w:tc>
        <w:tc>
          <w:tcPr>
            <w:tcW w:w="3119" w:type="dxa"/>
          </w:tcPr>
          <w:p w14:paraId="5DAB5B73" w14:textId="77777777" w:rsidR="00B03262" w:rsidRPr="008473A0" w:rsidRDefault="00B03262" w:rsidP="00162019">
            <w:pPr>
              <w:spacing w:before="360"/>
              <w:outlineLvl w:val="1"/>
              <w:rPr>
                <w:b/>
                <w:color w:val="C73E84" w:themeColor="text2"/>
                <w:sz w:val="20"/>
                <w:szCs w:val="20"/>
                <w:lang w:val="en-NZ"/>
              </w:rPr>
            </w:pPr>
          </w:p>
        </w:tc>
        <w:tc>
          <w:tcPr>
            <w:tcW w:w="1701" w:type="dxa"/>
          </w:tcPr>
          <w:p w14:paraId="11E02DE9" w14:textId="77777777" w:rsidR="00B03262" w:rsidRPr="008473A0" w:rsidRDefault="00B03262" w:rsidP="00162019">
            <w:pPr>
              <w:spacing w:before="360"/>
              <w:outlineLvl w:val="1"/>
              <w:rPr>
                <w:b/>
                <w:color w:val="C73E84" w:themeColor="text2"/>
                <w:sz w:val="20"/>
                <w:szCs w:val="20"/>
                <w:lang w:val="en-NZ"/>
              </w:rPr>
            </w:pPr>
          </w:p>
        </w:tc>
        <w:tc>
          <w:tcPr>
            <w:tcW w:w="4111" w:type="dxa"/>
          </w:tcPr>
          <w:p w14:paraId="604E0308" w14:textId="77777777" w:rsidR="00B03262" w:rsidRPr="008473A0" w:rsidRDefault="00B03262" w:rsidP="00162019">
            <w:pPr>
              <w:spacing w:before="360"/>
              <w:outlineLvl w:val="1"/>
              <w:rPr>
                <w:b/>
                <w:color w:val="C73E84" w:themeColor="text2"/>
                <w:sz w:val="20"/>
                <w:szCs w:val="20"/>
                <w:lang w:val="en-NZ"/>
              </w:rPr>
            </w:pPr>
          </w:p>
        </w:tc>
      </w:tr>
      <w:tr w:rsidR="00B03262" w:rsidRPr="008473A0" w14:paraId="7820BAEC" w14:textId="77777777" w:rsidTr="00162019">
        <w:trPr>
          <w:trHeight w:val="774"/>
        </w:trPr>
        <w:tc>
          <w:tcPr>
            <w:tcW w:w="3539" w:type="dxa"/>
          </w:tcPr>
          <w:p w14:paraId="7B5A3BD3" w14:textId="77777777" w:rsidR="00B03262" w:rsidRPr="00905A4F" w:rsidRDefault="00B03262" w:rsidP="00162019">
            <w:pPr>
              <w:spacing w:before="360"/>
              <w:outlineLvl w:val="1"/>
              <w:rPr>
                <w:b/>
                <w:sz w:val="24"/>
                <w:szCs w:val="24"/>
                <w:lang w:val="en-NZ"/>
              </w:rPr>
            </w:pPr>
            <w:r w:rsidRPr="00905A4F">
              <w:rPr>
                <w:sz w:val="24"/>
                <w:szCs w:val="24"/>
                <w:lang w:val="en-NZ"/>
              </w:rPr>
              <w:t>Career expo</w:t>
            </w:r>
          </w:p>
        </w:tc>
        <w:tc>
          <w:tcPr>
            <w:tcW w:w="2126" w:type="dxa"/>
          </w:tcPr>
          <w:p w14:paraId="4FB61772" w14:textId="77777777" w:rsidR="00B03262" w:rsidRPr="008473A0" w:rsidRDefault="00B03262" w:rsidP="00162019">
            <w:pPr>
              <w:spacing w:before="360"/>
              <w:outlineLvl w:val="1"/>
              <w:rPr>
                <w:b/>
                <w:color w:val="C73E84" w:themeColor="text2"/>
                <w:sz w:val="20"/>
                <w:szCs w:val="20"/>
                <w:lang w:val="en-NZ"/>
              </w:rPr>
            </w:pPr>
          </w:p>
        </w:tc>
        <w:tc>
          <w:tcPr>
            <w:tcW w:w="3119" w:type="dxa"/>
          </w:tcPr>
          <w:p w14:paraId="17AE4BC1" w14:textId="77777777" w:rsidR="00B03262" w:rsidRPr="008473A0" w:rsidRDefault="00B03262" w:rsidP="00162019">
            <w:pPr>
              <w:spacing w:before="360"/>
              <w:outlineLvl w:val="1"/>
              <w:rPr>
                <w:b/>
                <w:color w:val="C73E84" w:themeColor="text2"/>
                <w:sz w:val="20"/>
                <w:szCs w:val="20"/>
                <w:lang w:val="en-NZ"/>
              </w:rPr>
            </w:pPr>
          </w:p>
        </w:tc>
        <w:tc>
          <w:tcPr>
            <w:tcW w:w="1701" w:type="dxa"/>
          </w:tcPr>
          <w:p w14:paraId="149CEEB4" w14:textId="77777777" w:rsidR="00B03262" w:rsidRPr="008473A0" w:rsidRDefault="00B03262" w:rsidP="00162019">
            <w:pPr>
              <w:spacing w:before="360"/>
              <w:outlineLvl w:val="1"/>
              <w:rPr>
                <w:b/>
                <w:color w:val="C73E84" w:themeColor="text2"/>
                <w:sz w:val="20"/>
                <w:szCs w:val="20"/>
                <w:lang w:val="en-NZ"/>
              </w:rPr>
            </w:pPr>
          </w:p>
        </w:tc>
        <w:tc>
          <w:tcPr>
            <w:tcW w:w="4111" w:type="dxa"/>
          </w:tcPr>
          <w:p w14:paraId="637E1CB8" w14:textId="77777777" w:rsidR="00B03262" w:rsidRPr="008473A0" w:rsidRDefault="00B03262" w:rsidP="00162019">
            <w:pPr>
              <w:spacing w:before="360"/>
              <w:outlineLvl w:val="1"/>
              <w:rPr>
                <w:b/>
                <w:color w:val="C73E84" w:themeColor="text2"/>
                <w:sz w:val="20"/>
                <w:szCs w:val="20"/>
                <w:lang w:val="en-NZ"/>
              </w:rPr>
            </w:pPr>
          </w:p>
        </w:tc>
      </w:tr>
      <w:tr w:rsidR="00B03262" w:rsidRPr="008473A0" w14:paraId="68A6FF4A" w14:textId="77777777" w:rsidTr="00162019">
        <w:trPr>
          <w:trHeight w:val="774"/>
        </w:trPr>
        <w:tc>
          <w:tcPr>
            <w:tcW w:w="3539" w:type="dxa"/>
          </w:tcPr>
          <w:p w14:paraId="1AAFE826" w14:textId="77777777" w:rsidR="00B03262" w:rsidRPr="00905A4F" w:rsidRDefault="00B03262" w:rsidP="00162019">
            <w:pPr>
              <w:spacing w:before="360"/>
              <w:outlineLvl w:val="1"/>
              <w:rPr>
                <w:b/>
                <w:sz w:val="24"/>
                <w:szCs w:val="24"/>
                <w:lang w:val="en-NZ"/>
              </w:rPr>
            </w:pPr>
            <w:r w:rsidRPr="00905A4F">
              <w:rPr>
                <w:sz w:val="24"/>
                <w:szCs w:val="24"/>
                <w:lang w:val="en-NZ"/>
              </w:rPr>
              <w:t>Industry Big Day Out event</w:t>
            </w:r>
          </w:p>
        </w:tc>
        <w:tc>
          <w:tcPr>
            <w:tcW w:w="2126" w:type="dxa"/>
          </w:tcPr>
          <w:p w14:paraId="6969A962" w14:textId="77777777" w:rsidR="00B03262" w:rsidRPr="008473A0" w:rsidRDefault="00B03262" w:rsidP="00162019">
            <w:pPr>
              <w:spacing w:before="360"/>
              <w:outlineLvl w:val="1"/>
              <w:rPr>
                <w:b/>
                <w:color w:val="C73E84" w:themeColor="text2"/>
                <w:sz w:val="20"/>
                <w:szCs w:val="20"/>
                <w:lang w:val="en-NZ"/>
              </w:rPr>
            </w:pPr>
          </w:p>
        </w:tc>
        <w:tc>
          <w:tcPr>
            <w:tcW w:w="3119" w:type="dxa"/>
          </w:tcPr>
          <w:p w14:paraId="1593FB8E" w14:textId="77777777" w:rsidR="00B03262" w:rsidRPr="008473A0" w:rsidRDefault="00B03262" w:rsidP="00162019">
            <w:pPr>
              <w:spacing w:before="360"/>
              <w:outlineLvl w:val="1"/>
              <w:rPr>
                <w:b/>
                <w:color w:val="C73E84" w:themeColor="text2"/>
                <w:sz w:val="20"/>
                <w:szCs w:val="20"/>
                <w:lang w:val="en-NZ"/>
              </w:rPr>
            </w:pPr>
          </w:p>
        </w:tc>
        <w:tc>
          <w:tcPr>
            <w:tcW w:w="1701" w:type="dxa"/>
          </w:tcPr>
          <w:p w14:paraId="69264017" w14:textId="77777777" w:rsidR="00B03262" w:rsidRPr="008473A0" w:rsidRDefault="00B03262" w:rsidP="00162019">
            <w:pPr>
              <w:spacing w:before="360"/>
              <w:outlineLvl w:val="1"/>
              <w:rPr>
                <w:b/>
                <w:color w:val="C73E84" w:themeColor="text2"/>
                <w:sz w:val="20"/>
                <w:szCs w:val="20"/>
                <w:lang w:val="en-NZ"/>
              </w:rPr>
            </w:pPr>
          </w:p>
        </w:tc>
        <w:tc>
          <w:tcPr>
            <w:tcW w:w="4111" w:type="dxa"/>
          </w:tcPr>
          <w:p w14:paraId="7B759376" w14:textId="77777777" w:rsidR="00B03262" w:rsidRPr="008473A0" w:rsidRDefault="00B03262" w:rsidP="00162019">
            <w:pPr>
              <w:spacing w:before="360"/>
              <w:outlineLvl w:val="1"/>
              <w:rPr>
                <w:b/>
                <w:color w:val="C73E84" w:themeColor="text2"/>
                <w:sz w:val="20"/>
                <w:szCs w:val="20"/>
                <w:lang w:val="en-NZ"/>
              </w:rPr>
            </w:pPr>
          </w:p>
        </w:tc>
      </w:tr>
      <w:tr w:rsidR="00B03262" w:rsidRPr="008473A0" w14:paraId="152EE3F5" w14:textId="77777777" w:rsidTr="00162019">
        <w:trPr>
          <w:trHeight w:val="774"/>
        </w:trPr>
        <w:tc>
          <w:tcPr>
            <w:tcW w:w="3539" w:type="dxa"/>
          </w:tcPr>
          <w:p w14:paraId="699CA999" w14:textId="77777777" w:rsidR="00B03262" w:rsidRPr="00905A4F" w:rsidRDefault="00B03262" w:rsidP="00162019">
            <w:pPr>
              <w:spacing w:before="360"/>
              <w:outlineLvl w:val="1"/>
              <w:rPr>
                <w:b/>
                <w:sz w:val="24"/>
                <w:szCs w:val="24"/>
                <w:lang w:val="en-NZ"/>
              </w:rPr>
            </w:pPr>
            <w:r w:rsidRPr="00905A4F">
              <w:rPr>
                <w:sz w:val="24"/>
                <w:szCs w:val="24"/>
                <w:lang w:val="en-NZ"/>
              </w:rPr>
              <w:t>Workplace visit</w:t>
            </w:r>
          </w:p>
        </w:tc>
        <w:tc>
          <w:tcPr>
            <w:tcW w:w="2126" w:type="dxa"/>
          </w:tcPr>
          <w:p w14:paraId="3A234C1E" w14:textId="77777777" w:rsidR="00B03262" w:rsidRPr="008473A0" w:rsidRDefault="00B03262" w:rsidP="00162019">
            <w:pPr>
              <w:spacing w:before="360"/>
              <w:outlineLvl w:val="1"/>
              <w:rPr>
                <w:b/>
                <w:color w:val="C73E84" w:themeColor="text2"/>
                <w:sz w:val="20"/>
                <w:szCs w:val="20"/>
                <w:lang w:val="en-NZ"/>
              </w:rPr>
            </w:pPr>
          </w:p>
        </w:tc>
        <w:tc>
          <w:tcPr>
            <w:tcW w:w="3119" w:type="dxa"/>
          </w:tcPr>
          <w:p w14:paraId="772BE633" w14:textId="77777777" w:rsidR="00B03262" w:rsidRPr="008473A0" w:rsidRDefault="00B03262" w:rsidP="00162019">
            <w:pPr>
              <w:spacing w:before="360"/>
              <w:outlineLvl w:val="1"/>
              <w:rPr>
                <w:b/>
                <w:color w:val="C73E84" w:themeColor="text2"/>
                <w:sz w:val="20"/>
                <w:szCs w:val="20"/>
                <w:lang w:val="en-NZ"/>
              </w:rPr>
            </w:pPr>
          </w:p>
        </w:tc>
        <w:tc>
          <w:tcPr>
            <w:tcW w:w="1701" w:type="dxa"/>
          </w:tcPr>
          <w:p w14:paraId="6A2B216B" w14:textId="77777777" w:rsidR="00B03262" w:rsidRPr="008473A0" w:rsidRDefault="00B03262" w:rsidP="00162019">
            <w:pPr>
              <w:spacing w:before="360"/>
              <w:outlineLvl w:val="1"/>
              <w:rPr>
                <w:b/>
                <w:color w:val="C73E84" w:themeColor="text2"/>
                <w:sz w:val="20"/>
                <w:szCs w:val="20"/>
                <w:lang w:val="en-NZ"/>
              </w:rPr>
            </w:pPr>
          </w:p>
        </w:tc>
        <w:tc>
          <w:tcPr>
            <w:tcW w:w="4111" w:type="dxa"/>
          </w:tcPr>
          <w:p w14:paraId="13ADFF7C" w14:textId="77777777" w:rsidR="00B03262" w:rsidRPr="008473A0" w:rsidRDefault="00B03262" w:rsidP="00162019">
            <w:pPr>
              <w:spacing w:before="360"/>
              <w:outlineLvl w:val="1"/>
              <w:rPr>
                <w:b/>
                <w:color w:val="C73E84" w:themeColor="text2"/>
                <w:sz w:val="20"/>
                <w:szCs w:val="20"/>
                <w:lang w:val="en-NZ"/>
              </w:rPr>
            </w:pPr>
          </w:p>
        </w:tc>
      </w:tr>
      <w:tr w:rsidR="00B03262" w:rsidRPr="008473A0" w14:paraId="607999B3" w14:textId="77777777" w:rsidTr="00162019">
        <w:trPr>
          <w:trHeight w:val="774"/>
        </w:trPr>
        <w:tc>
          <w:tcPr>
            <w:tcW w:w="3539" w:type="dxa"/>
          </w:tcPr>
          <w:p w14:paraId="42EBF26A" w14:textId="77777777" w:rsidR="00B03262" w:rsidRPr="00905A4F" w:rsidRDefault="00B03262" w:rsidP="00162019">
            <w:pPr>
              <w:spacing w:before="360"/>
              <w:outlineLvl w:val="1"/>
              <w:rPr>
                <w:b/>
                <w:sz w:val="24"/>
                <w:szCs w:val="24"/>
                <w:lang w:val="en-NZ"/>
              </w:rPr>
            </w:pPr>
            <w:r w:rsidRPr="00905A4F">
              <w:rPr>
                <w:sz w:val="24"/>
                <w:szCs w:val="24"/>
                <w:lang w:val="en-NZ"/>
              </w:rPr>
              <w:t>Industry field event</w:t>
            </w:r>
          </w:p>
        </w:tc>
        <w:tc>
          <w:tcPr>
            <w:tcW w:w="2126" w:type="dxa"/>
          </w:tcPr>
          <w:p w14:paraId="70BFA020" w14:textId="77777777" w:rsidR="00B03262" w:rsidRPr="008473A0" w:rsidRDefault="00B03262" w:rsidP="00162019">
            <w:pPr>
              <w:spacing w:before="360"/>
              <w:outlineLvl w:val="1"/>
              <w:rPr>
                <w:b/>
                <w:color w:val="C73E84" w:themeColor="text2"/>
                <w:sz w:val="20"/>
                <w:szCs w:val="20"/>
                <w:lang w:val="en-NZ"/>
              </w:rPr>
            </w:pPr>
          </w:p>
        </w:tc>
        <w:tc>
          <w:tcPr>
            <w:tcW w:w="3119" w:type="dxa"/>
          </w:tcPr>
          <w:p w14:paraId="026EE0BE" w14:textId="77777777" w:rsidR="00B03262" w:rsidRPr="008473A0" w:rsidRDefault="00B03262" w:rsidP="00162019">
            <w:pPr>
              <w:spacing w:before="360"/>
              <w:outlineLvl w:val="1"/>
              <w:rPr>
                <w:b/>
                <w:color w:val="C73E84" w:themeColor="text2"/>
                <w:sz w:val="20"/>
                <w:szCs w:val="20"/>
                <w:lang w:val="en-NZ"/>
              </w:rPr>
            </w:pPr>
          </w:p>
        </w:tc>
        <w:tc>
          <w:tcPr>
            <w:tcW w:w="1701" w:type="dxa"/>
          </w:tcPr>
          <w:p w14:paraId="72B088E6" w14:textId="77777777" w:rsidR="00B03262" w:rsidRPr="008473A0" w:rsidRDefault="00B03262" w:rsidP="00162019">
            <w:pPr>
              <w:spacing w:before="360"/>
              <w:outlineLvl w:val="1"/>
              <w:rPr>
                <w:b/>
                <w:color w:val="C73E84" w:themeColor="text2"/>
                <w:sz w:val="20"/>
                <w:szCs w:val="20"/>
                <w:lang w:val="en-NZ"/>
              </w:rPr>
            </w:pPr>
          </w:p>
        </w:tc>
        <w:tc>
          <w:tcPr>
            <w:tcW w:w="4111" w:type="dxa"/>
          </w:tcPr>
          <w:p w14:paraId="7980E261" w14:textId="77777777" w:rsidR="00B03262" w:rsidRPr="008473A0" w:rsidRDefault="00B03262" w:rsidP="00162019">
            <w:pPr>
              <w:spacing w:before="360"/>
              <w:outlineLvl w:val="1"/>
              <w:rPr>
                <w:b/>
                <w:color w:val="C73E84" w:themeColor="text2"/>
                <w:sz w:val="20"/>
                <w:szCs w:val="20"/>
                <w:lang w:val="en-NZ"/>
              </w:rPr>
            </w:pPr>
          </w:p>
        </w:tc>
      </w:tr>
      <w:tr w:rsidR="00B03262" w:rsidRPr="008473A0" w14:paraId="2A117D1C" w14:textId="77777777" w:rsidTr="00162019">
        <w:trPr>
          <w:trHeight w:val="774"/>
        </w:trPr>
        <w:tc>
          <w:tcPr>
            <w:tcW w:w="3539" w:type="dxa"/>
          </w:tcPr>
          <w:p w14:paraId="340A489C" w14:textId="77777777" w:rsidR="00B03262" w:rsidRPr="00905A4F" w:rsidRDefault="00B03262" w:rsidP="00162019">
            <w:pPr>
              <w:spacing w:before="360"/>
              <w:outlineLvl w:val="1"/>
              <w:rPr>
                <w:b/>
                <w:sz w:val="24"/>
                <w:szCs w:val="24"/>
                <w:lang w:val="en-NZ"/>
              </w:rPr>
            </w:pPr>
            <w:r w:rsidRPr="00905A4F">
              <w:rPr>
                <w:sz w:val="24"/>
                <w:szCs w:val="24"/>
                <w:lang w:val="en-NZ"/>
              </w:rPr>
              <w:lastRenderedPageBreak/>
              <w:t>Gateway work experience</w:t>
            </w:r>
          </w:p>
        </w:tc>
        <w:tc>
          <w:tcPr>
            <w:tcW w:w="2126" w:type="dxa"/>
          </w:tcPr>
          <w:p w14:paraId="099067AF" w14:textId="77777777" w:rsidR="00B03262" w:rsidRPr="008473A0" w:rsidRDefault="00B03262" w:rsidP="00162019">
            <w:pPr>
              <w:spacing w:before="360"/>
              <w:outlineLvl w:val="1"/>
              <w:rPr>
                <w:b/>
                <w:color w:val="C73E84" w:themeColor="text2"/>
                <w:sz w:val="20"/>
                <w:szCs w:val="20"/>
                <w:lang w:val="en-NZ"/>
              </w:rPr>
            </w:pPr>
          </w:p>
        </w:tc>
        <w:tc>
          <w:tcPr>
            <w:tcW w:w="3119" w:type="dxa"/>
          </w:tcPr>
          <w:p w14:paraId="03E66458" w14:textId="77777777" w:rsidR="00B03262" w:rsidRPr="008473A0" w:rsidRDefault="00B03262" w:rsidP="00162019">
            <w:pPr>
              <w:spacing w:before="360"/>
              <w:outlineLvl w:val="1"/>
              <w:rPr>
                <w:b/>
                <w:color w:val="C73E84" w:themeColor="text2"/>
                <w:sz w:val="20"/>
                <w:szCs w:val="20"/>
                <w:lang w:val="en-NZ"/>
              </w:rPr>
            </w:pPr>
          </w:p>
        </w:tc>
        <w:tc>
          <w:tcPr>
            <w:tcW w:w="1701" w:type="dxa"/>
          </w:tcPr>
          <w:p w14:paraId="38A42730" w14:textId="77777777" w:rsidR="00B03262" w:rsidRPr="008473A0" w:rsidRDefault="00B03262" w:rsidP="00162019">
            <w:pPr>
              <w:spacing w:before="360"/>
              <w:outlineLvl w:val="1"/>
              <w:rPr>
                <w:b/>
                <w:color w:val="C73E84" w:themeColor="text2"/>
                <w:sz w:val="20"/>
                <w:szCs w:val="20"/>
                <w:lang w:val="en-NZ"/>
              </w:rPr>
            </w:pPr>
          </w:p>
        </w:tc>
        <w:tc>
          <w:tcPr>
            <w:tcW w:w="4111" w:type="dxa"/>
          </w:tcPr>
          <w:p w14:paraId="0C801E27" w14:textId="77777777" w:rsidR="00B03262" w:rsidRPr="008473A0" w:rsidRDefault="00B03262" w:rsidP="00162019">
            <w:pPr>
              <w:spacing w:before="360"/>
              <w:outlineLvl w:val="1"/>
              <w:rPr>
                <w:b/>
                <w:color w:val="C73E84" w:themeColor="text2"/>
                <w:sz w:val="20"/>
                <w:szCs w:val="20"/>
                <w:lang w:val="en-NZ"/>
              </w:rPr>
            </w:pPr>
          </w:p>
        </w:tc>
      </w:tr>
      <w:tr w:rsidR="00B03262" w:rsidRPr="008473A0" w14:paraId="1095A979" w14:textId="77777777" w:rsidTr="00162019">
        <w:trPr>
          <w:trHeight w:val="774"/>
        </w:trPr>
        <w:tc>
          <w:tcPr>
            <w:tcW w:w="3539" w:type="dxa"/>
          </w:tcPr>
          <w:p w14:paraId="7BF964D3" w14:textId="77777777" w:rsidR="00B03262" w:rsidRPr="00905A4F" w:rsidRDefault="00B03262" w:rsidP="00162019">
            <w:pPr>
              <w:spacing w:before="360"/>
              <w:outlineLvl w:val="1"/>
              <w:rPr>
                <w:b/>
                <w:sz w:val="24"/>
                <w:szCs w:val="24"/>
                <w:lang w:val="en-NZ"/>
              </w:rPr>
            </w:pPr>
            <w:r w:rsidRPr="00905A4F">
              <w:rPr>
                <w:sz w:val="24"/>
                <w:szCs w:val="24"/>
                <w:lang w:val="en-NZ"/>
              </w:rPr>
              <w:t>Work experience</w:t>
            </w:r>
          </w:p>
        </w:tc>
        <w:tc>
          <w:tcPr>
            <w:tcW w:w="2126" w:type="dxa"/>
          </w:tcPr>
          <w:p w14:paraId="299DE1B3" w14:textId="77777777" w:rsidR="00B03262" w:rsidRPr="008473A0" w:rsidRDefault="00B03262" w:rsidP="00162019">
            <w:pPr>
              <w:spacing w:before="360"/>
              <w:outlineLvl w:val="1"/>
              <w:rPr>
                <w:b/>
                <w:color w:val="C73E84" w:themeColor="text2"/>
                <w:sz w:val="20"/>
                <w:szCs w:val="20"/>
                <w:lang w:val="en-NZ"/>
              </w:rPr>
            </w:pPr>
          </w:p>
        </w:tc>
        <w:tc>
          <w:tcPr>
            <w:tcW w:w="3119" w:type="dxa"/>
          </w:tcPr>
          <w:p w14:paraId="28E84AFF" w14:textId="77777777" w:rsidR="00B03262" w:rsidRPr="008473A0" w:rsidRDefault="00B03262" w:rsidP="00162019">
            <w:pPr>
              <w:spacing w:before="360"/>
              <w:outlineLvl w:val="1"/>
              <w:rPr>
                <w:b/>
                <w:color w:val="C73E84" w:themeColor="text2"/>
                <w:sz w:val="20"/>
                <w:szCs w:val="20"/>
                <w:lang w:val="en-NZ"/>
              </w:rPr>
            </w:pPr>
          </w:p>
        </w:tc>
        <w:tc>
          <w:tcPr>
            <w:tcW w:w="1701" w:type="dxa"/>
          </w:tcPr>
          <w:p w14:paraId="7291F09A" w14:textId="77777777" w:rsidR="00B03262" w:rsidRPr="008473A0" w:rsidRDefault="00B03262" w:rsidP="00162019">
            <w:pPr>
              <w:spacing w:before="360"/>
              <w:outlineLvl w:val="1"/>
              <w:rPr>
                <w:b/>
                <w:color w:val="C73E84" w:themeColor="text2"/>
                <w:sz w:val="20"/>
                <w:szCs w:val="20"/>
                <w:lang w:val="en-NZ"/>
              </w:rPr>
            </w:pPr>
          </w:p>
        </w:tc>
        <w:tc>
          <w:tcPr>
            <w:tcW w:w="4111" w:type="dxa"/>
          </w:tcPr>
          <w:p w14:paraId="63C82739" w14:textId="77777777" w:rsidR="00B03262" w:rsidRPr="008473A0" w:rsidRDefault="00B03262" w:rsidP="00162019">
            <w:pPr>
              <w:spacing w:before="360"/>
              <w:outlineLvl w:val="1"/>
              <w:rPr>
                <w:b/>
                <w:color w:val="C73E84" w:themeColor="text2"/>
                <w:sz w:val="20"/>
                <w:szCs w:val="20"/>
                <w:lang w:val="en-NZ"/>
              </w:rPr>
            </w:pPr>
          </w:p>
        </w:tc>
      </w:tr>
      <w:tr w:rsidR="00B03262" w:rsidRPr="008473A0" w14:paraId="4CD7825C" w14:textId="77777777" w:rsidTr="00162019">
        <w:trPr>
          <w:trHeight w:val="774"/>
        </w:trPr>
        <w:tc>
          <w:tcPr>
            <w:tcW w:w="3539" w:type="dxa"/>
          </w:tcPr>
          <w:p w14:paraId="589352C9" w14:textId="77777777" w:rsidR="00B03262" w:rsidRPr="00905A4F" w:rsidRDefault="00B03262" w:rsidP="00162019">
            <w:pPr>
              <w:spacing w:before="360"/>
              <w:outlineLvl w:val="1"/>
              <w:rPr>
                <w:b/>
                <w:sz w:val="24"/>
                <w:szCs w:val="24"/>
                <w:lang w:val="en-NZ"/>
              </w:rPr>
            </w:pPr>
            <w:r w:rsidRPr="00905A4F">
              <w:rPr>
                <w:sz w:val="24"/>
                <w:szCs w:val="24"/>
                <w:lang w:val="en-NZ"/>
              </w:rPr>
              <w:t>Job shadowing</w:t>
            </w:r>
          </w:p>
        </w:tc>
        <w:tc>
          <w:tcPr>
            <w:tcW w:w="2126" w:type="dxa"/>
          </w:tcPr>
          <w:p w14:paraId="26DBBBF8" w14:textId="77777777" w:rsidR="00B03262" w:rsidRPr="008473A0" w:rsidRDefault="00B03262" w:rsidP="00162019">
            <w:pPr>
              <w:spacing w:before="360"/>
              <w:outlineLvl w:val="1"/>
              <w:rPr>
                <w:b/>
                <w:color w:val="C73E84" w:themeColor="text2"/>
                <w:sz w:val="20"/>
                <w:szCs w:val="20"/>
                <w:lang w:val="en-NZ"/>
              </w:rPr>
            </w:pPr>
          </w:p>
        </w:tc>
        <w:tc>
          <w:tcPr>
            <w:tcW w:w="3119" w:type="dxa"/>
          </w:tcPr>
          <w:p w14:paraId="56C6CF7E" w14:textId="77777777" w:rsidR="00B03262" w:rsidRPr="008473A0" w:rsidRDefault="00B03262" w:rsidP="00162019">
            <w:pPr>
              <w:spacing w:before="360"/>
              <w:outlineLvl w:val="1"/>
              <w:rPr>
                <w:b/>
                <w:color w:val="C73E84" w:themeColor="text2"/>
                <w:sz w:val="20"/>
                <w:szCs w:val="20"/>
                <w:lang w:val="en-NZ"/>
              </w:rPr>
            </w:pPr>
          </w:p>
        </w:tc>
        <w:tc>
          <w:tcPr>
            <w:tcW w:w="1701" w:type="dxa"/>
          </w:tcPr>
          <w:p w14:paraId="2412E9AB" w14:textId="77777777" w:rsidR="00B03262" w:rsidRPr="008473A0" w:rsidRDefault="00B03262" w:rsidP="00162019">
            <w:pPr>
              <w:spacing w:before="360"/>
              <w:outlineLvl w:val="1"/>
              <w:rPr>
                <w:b/>
                <w:color w:val="C73E84" w:themeColor="text2"/>
                <w:sz w:val="20"/>
                <w:szCs w:val="20"/>
                <w:lang w:val="en-NZ"/>
              </w:rPr>
            </w:pPr>
          </w:p>
        </w:tc>
        <w:tc>
          <w:tcPr>
            <w:tcW w:w="4111" w:type="dxa"/>
          </w:tcPr>
          <w:p w14:paraId="049B173F" w14:textId="77777777" w:rsidR="00B03262" w:rsidRPr="008473A0" w:rsidRDefault="00B03262" w:rsidP="00162019">
            <w:pPr>
              <w:spacing w:before="360"/>
              <w:outlineLvl w:val="1"/>
              <w:rPr>
                <w:b/>
                <w:color w:val="C73E84" w:themeColor="text2"/>
                <w:sz w:val="20"/>
                <w:szCs w:val="20"/>
                <w:lang w:val="en-NZ"/>
              </w:rPr>
            </w:pPr>
          </w:p>
        </w:tc>
      </w:tr>
      <w:tr w:rsidR="00B03262" w:rsidRPr="008473A0" w14:paraId="055A0B05" w14:textId="77777777" w:rsidTr="00162019">
        <w:trPr>
          <w:trHeight w:val="774"/>
        </w:trPr>
        <w:tc>
          <w:tcPr>
            <w:tcW w:w="3539" w:type="dxa"/>
          </w:tcPr>
          <w:p w14:paraId="02B0DF4A" w14:textId="77777777" w:rsidR="00B03262" w:rsidRPr="00905A4F" w:rsidRDefault="00B03262" w:rsidP="00162019">
            <w:pPr>
              <w:spacing w:before="360"/>
              <w:outlineLvl w:val="1"/>
              <w:rPr>
                <w:b/>
                <w:sz w:val="24"/>
                <w:szCs w:val="24"/>
                <w:lang w:val="en-NZ"/>
              </w:rPr>
            </w:pPr>
            <w:r w:rsidRPr="00905A4F">
              <w:rPr>
                <w:sz w:val="24"/>
                <w:szCs w:val="24"/>
                <w:lang w:val="en-NZ"/>
              </w:rPr>
              <w:t xml:space="preserve">Career mentoring – </w:t>
            </w:r>
            <w:r>
              <w:rPr>
                <w:sz w:val="24"/>
                <w:szCs w:val="24"/>
                <w:lang w:val="en-NZ"/>
              </w:rPr>
              <w:br/>
            </w:r>
            <w:r w:rsidRPr="00905A4F">
              <w:rPr>
                <w:sz w:val="24"/>
                <w:szCs w:val="24"/>
                <w:lang w:val="en-NZ"/>
              </w:rPr>
              <w:t>face to face</w:t>
            </w:r>
          </w:p>
        </w:tc>
        <w:tc>
          <w:tcPr>
            <w:tcW w:w="2126" w:type="dxa"/>
          </w:tcPr>
          <w:p w14:paraId="5672C185" w14:textId="77777777" w:rsidR="00B03262" w:rsidRPr="008473A0" w:rsidRDefault="00B03262" w:rsidP="00162019">
            <w:pPr>
              <w:spacing w:before="360"/>
              <w:outlineLvl w:val="1"/>
              <w:rPr>
                <w:b/>
                <w:color w:val="C73E84" w:themeColor="text2"/>
                <w:sz w:val="20"/>
                <w:szCs w:val="20"/>
                <w:lang w:val="en-NZ"/>
              </w:rPr>
            </w:pPr>
          </w:p>
        </w:tc>
        <w:tc>
          <w:tcPr>
            <w:tcW w:w="3119" w:type="dxa"/>
          </w:tcPr>
          <w:p w14:paraId="0B76E888" w14:textId="77777777" w:rsidR="00B03262" w:rsidRPr="008473A0" w:rsidRDefault="00B03262" w:rsidP="00162019">
            <w:pPr>
              <w:spacing w:before="360"/>
              <w:outlineLvl w:val="1"/>
              <w:rPr>
                <w:b/>
                <w:color w:val="C73E84" w:themeColor="text2"/>
                <w:sz w:val="20"/>
                <w:szCs w:val="20"/>
                <w:lang w:val="en-NZ"/>
              </w:rPr>
            </w:pPr>
          </w:p>
        </w:tc>
        <w:tc>
          <w:tcPr>
            <w:tcW w:w="1701" w:type="dxa"/>
          </w:tcPr>
          <w:p w14:paraId="6BC37262" w14:textId="77777777" w:rsidR="00B03262" w:rsidRPr="008473A0" w:rsidRDefault="00B03262" w:rsidP="00162019">
            <w:pPr>
              <w:spacing w:before="360"/>
              <w:outlineLvl w:val="1"/>
              <w:rPr>
                <w:b/>
                <w:color w:val="C73E84" w:themeColor="text2"/>
                <w:sz w:val="20"/>
                <w:szCs w:val="20"/>
                <w:lang w:val="en-NZ"/>
              </w:rPr>
            </w:pPr>
          </w:p>
        </w:tc>
        <w:tc>
          <w:tcPr>
            <w:tcW w:w="4111" w:type="dxa"/>
          </w:tcPr>
          <w:p w14:paraId="440816A8" w14:textId="77777777" w:rsidR="00B03262" w:rsidRPr="008473A0" w:rsidRDefault="00B03262" w:rsidP="00162019">
            <w:pPr>
              <w:spacing w:before="360"/>
              <w:outlineLvl w:val="1"/>
              <w:rPr>
                <w:b/>
                <w:color w:val="C73E84" w:themeColor="text2"/>
                <w:sz w:val="20"/>
                <w:szCs w:val="20"/>
                <w:lang w:val="en-NZ"/>
              </w:rPr>
            </w:pPr>
          </w:p>
        </w:tc>
      </w:tr>
      <w:tr w:rsidR="00B03262" w:rsidRPr="008473A0" w14:paraId="7E133EAF" w14:textId="77777777" w:rsidTr="00162019">
        <w:trPr>
          <w:trHeight w:val="774"/>
        </w:trPr>
        <w:tc>
          <w:tcPr>
            <w:tcW w:w="3539" w:type="dxa"/>
          </w:tcPr>
          <w:p w14:paraId="6A656614" w14:textId="77777777" w:rsidR="00B03262" w:rsidRPr="00905A4F" w:rsidRDefault="00B03262" w:rsidP="00162019">
            <w:pPr>
              <w:spacing w:before="360"/>
              <w:outlineLvl w:val="1"/>
              <w:rPr>
                <w:b/>
                <w:sz w:val="24"/>
                <w:szCs w:val="24"/>
                <w:lang w:val="en-NZ"/>
              </w:rPr>
            </w:pPr>
            <w:r w:rsidRPr="00905A4F">
              <w:rPr>
                <w:sz w:val="24"/>
                <w:szCs w:val="24"/>
                <w:lang w:val="en-NZ"/>
              </w:rPr>
              <w:t>Career mentoring – online</w:t>
            </w:r>
          </w:p>
        </w:tc>
        <w:tc>
          <w:tcPr>
            <w:tcW w:w="2126" w:type="dxa"/>
          </w:tcPr>
          <w:p w14:paraId="4F09EDFF" w14:textId="77777777" w:rsidR="00B03262" w:rsidRPr="008473A0" w:rsidRDefault="00B03262" w:rsidP="00162019">
            <w:pPr>
              <w:spacing w:before="360"/>
              <w:outlineLvl w:val="1"/>
              <w:rPr>
                <w:b/>
                <w:color w:val="C73E84" w:themeColor="text2"/>
                <w:sz w:val="20"/>
                <w:szCs w:val="20"/>
                <w:lang w:val="en-NZ"/>
              </w:rPr>
            </w:pPr>
          </w:p>
        </w:tc>
        <w:tc>
          <w:tcPr>
            <w:tcW w:w="3119" w:type="dxa"/>
          </w:tcPr>
          <w:p w14:paraId="4AFC3C95" w14:textId="77777777" w:rsidR="00B03262" w:rsidRPr="008473A0" w:rsidRDefault="00B03262" w:rsidP="00162019">
            <w:pPr>
              <w:spacing w:before="360"/>
              <w:outlineLvl w:val="1"/>
              <w:rPr>
                <w:b/>
                <w:color w:val="C73E84" w:themeColor="text2"/>
                <w:sz w:val="20"/>
                <w:szCs w:val="20"/>
                <w:lang w:val="en-NZ"/>
              </w:rPr>
            </w:pPr>
          </w:p>
        </w:tc>
        <w:tc>
          <w:tcPr>
            <w:tcW w:w="1701" w:type="dxa"/>
          </w:tcPr>
          <w:p w14:paraId="49ACFE04" w14:textId="77777777" w:rsidR="00B03262" w:rsidRPr="008473A0" w:rsidRDefault="00B03262" w:rsidP="00162019">
            <w:pPr>
              <w:spacing w:before="360"/>
              <w:outlineLvl w:val="1"/>
              <w:rPr>
                <w:b/>
                <w:color w:val="C73E84" w:themeColor="text2"/>
                <w:sz w:val="20"/>
                <w:szCs w:val="20"/>
                <w:lang w:val="en-NZ"/>
              </w:rPr>
            </w:pPr>
          </w:p>
        </w:tc>
        <w:tc>
          <w:tcPr>
            <w:tcW w:w="4111" w:type="dxa"/>
          </w:tcPr>
          <w:p w14:paraId="0C99A9C9" w14:textId="77777777" w:rsidR="00B03262" w:rsidRPr="008473A0" w:rsidRDefault="00B03262" w:rsidP="00162019">
            <w:pPr>
              <w:spacing w:before="360"/>
              <w:outlineLvl w:val="1"/>
              <w:rPr>
                <w:b/>
                <w:color w:val="C73E84" w:themeColor="text2"/>
                <w:sz w:val="20"/>
                <w:szCs w:val="20"/>
                <w:lang w:val="en-NZ"/>
              </w:rPr>
            </w:pPr>
          </w:p>
        </w:tc>
      </w:tr>
      <w:tr w:rsidR="00B03262" w:rsidRPr="008473A0" w14:paraId="56CF6136" w14:textId="77777777" w:rsidTr="00162019">
        <w:trPr>
          <w:trHeight w:val="774"/>
        </w:trPr>
        <w:tc>
          <w:tcPr>
            <w:tcW w:w="3539" w:type="dxa"/>
          </w:tcPr>
          <w:p w14:paraId="4358C865" w14:textId="77777777" w:rsidR="00B03262" w:rsidRPr="00905A4F" w:rsidRDefault="00B03262" w:rsidP="00162019">
            <w:pPr>
              <w:spacing w:before="360"/>
              <w:outlineLvl w:val="1"/>
              <w:rPr>
                <w:b/>
                <w:sz w:val="24"/>
                <w:szCs w:val="24"/>
                <w:lang w:val="en-NZ"/>
              </w:rPr>
            </w:pPr>
            <w:r w:rsidRPr="00905A4F">
              <w:rPr>
                <w:sz w:val="24"/>
                <w:szCs w:val="24"/>
                <w:lang w:val="en-NZ"/>
              </w:rPr>
              <w:t>Mock job interview</w:t>
            </w:r>
          </w:p>
        </w:tc>
        <w:tc>
          <w:tcPr>
            <w:tcW w:w="2126" w:type="dxa"/>
          </w:tcPr>
          <w:p w14:paraId="400C983E" w14:textId="77777777" w:rsidR="00B03262" w:rsidRPr="008473A0" w:rsidRDefault="00B03262" w:rsidP="00162019">
            <w:pPr>
              <w:spacing w:before="360"/>
              <w:outlineLvl w:val="1"/>
              <w:rPr>
                <w:b/>
                <w:color w:val="C73E84" w:themeColor="text2"/>
                <w:sz w:val="20"/>
                <w:szCs w:val="20"/>
                <w:lang w:val="en-NZ"/>
              </w:rPr>
            </w:pPr>
          </w:p>
        </w:tc>
        <w:tc>
          <w:tcPr>
            <w:tcW w:w="3119" w:type="dxa"/>
          </w:tcPr>
          <w:p w14:paraId="3E395C4A" w14:textId="77777777" w:rsidR="00B03262" w:rsidRPr="008473A0" w:rsidRDefault="00B03262" w:rsidP="00162019">
            <w:pPr>
              <w:spacing w:before="360"/>
              <w:outlineLvl w:val="1"/>
              <w:rPr>
                <w:b/>
                <w:color w:val="C73E84" w:themeColor="text2"/>
                <w:sz w:val="20"/>
                <w:szCs w:val="20"/>
                <w:lang w:val="en-NZ"/>
              </w:rPr>
            </w:pPr>
          </w:p>
        </w:tc>
        <w:tc>
          <w:tcPr>
            <w:tcW w:w="1701" w:type="dxa"/>
          </w:tcPr>
          <w:p w14:paraId="39964D96" w14:textId="77777777" w:rsidR="00B03262" w:rsidRPr="008473A0" w:rsidRDefault="00B03262" w:rsidP="00162019">
            <w:pPr>
              <w:spacing w:before="360"/>
              <w:outlineLvl w:val="1"/>
              <w:rPr>
                <w:b/>
                <w:color w:val="C73E84" w:themeColor="text2"/>
                <w:sz w:val="20"/>
                <w:szCs w:val="20"/>
                <w:lang w:val="en-NZ"/>
              </w:rPr>
            </w:pPr>
          </w:p>
        </w:tc>
        <w:tc>
          <w:tcPr>
            <w:tcW w:w="4111" w:type="dxa"/>
          </w:tcPr>
          <w:p w14:paraId="562B5100" w14:textId="77777777" w:rsidR="00B03262" w:rsidRPr="008473A0" w:rsidRDefault="00B03262" w:rsidP="00162019">
            <w:pPr>
              <w:spacing w:before="360"/>
              <w:outlineLvl w:val="1"/>
              <w:rPr>
                <w:b/>
                <w:color w:val="C73E84" w:themeColor="text2"/>
                <w:sz w:val="20"/>
                <w:szCs w:val="20"/>
                <w:lang w:val="en-NZ"/>
              </w:rPr>
            </w:pPr>
          </w:p>
        </w:tc>
      </w:tr>
      <w:tr w:rsidR="00B03262" w:rsidRPr="008473A0" w14:paraId="712729E3" w14:textId="77777777" w:rsidTr="00162019">
        <w:trPr>
          <w:trHeight w:val="774"/>
        </w:trPr>
        <w:tc>
          <w:tcPr>
            <w:tcW w:w="3539" w:type="dxa"/>
          </w:tcPr>
          <w:p w14:paraId="6CD14A41" w14:textId="77777777" w:rsidR="00B03262" w:rsidRPr="00905A4F" w:rsidRDefault="00B03262" w:rsidP="00162019">
            <w:pPr>
              <w:spacing w:before="360"/>
              <w:outlineLvl w:val="1"/>
              <w:rPr>
                <w:b/>
                <w:sz w:val="24"/>
                <w:szCs w:val="24"/>
                <w:lang w:val="en-NZ"/>
              </w:rPr>
            </w:pPr>
            <w:r w:rsidRPr="00905A4F">
              <w:rPr>
                <w:sz w:val="24"/>
                <w:szCs w:val="24"/>
                <w:lang w:val="en-NZ"/>
              </w:rPr>
              <w:t xml:space="preserve">Curriculum planning </w:t>
            </w:r>
          </w:p>
        </w:tc>
        <w:tc>
          <w:tcPr>
            <w:tcW w:w="2126" w:type="dxa"/>
          </w:tcPr>
          <w:p w14:paraId="341A8032" w14:textId="77777777" w:rsidR="00B03262" w:rsidRPr="008473A0" w:rsidRDefault="00B03262" w:rsidP="00162019">
            <w:pPr>
              <w:spacing w:before="360"/>
              <w:outlineLvl w:val="1"/>
              <w:rPr>
                <w:b/>
                <w:color w:val="C73E84" w:themeColor="text2"/>
                <w:sz w:val="20"/>
                <w:szCs w:val="20"/>
                <w:lang w:val="en-NZ"/>
              </w:rPr>
            </w:pPr>
          </w:p>
        </w:tc>
        <w:tc>
          <w:tcPr>
            <w:tcW w:w="3119" w:type="dxa"/>
          </w:tcPr>
          <w:p w14:paraId="77B4DD3F" w14:textId="77777777" w:rsidR="00B03262" w:rsidRPr="008473A0" w:rsidRDefault="00B03262" w:rsidP="00162019">
            <w:pPr>
              <w:spacing w:before="360"/>
              <w:outlineLvl w:val="1"/>
              <w:rPr>
                <w:b/>
                <w:color w:val="C73E84" w:themeColor="text2"/>
                <w:sz w:val="20"/>
                <w:szCs w:val="20"/>
                <w:lang w:val="en-NZ"/>
              </w:rPr>
            </w:pPr>
          </w:p>
        </w:tc>
        <w:tc>
          <w:tcPr>
            <w:tcW w:w="1701" w:type="dxa"/>
          </w:tcPr>
          <w:p w14:paraId="7098A6FB" w14:textId="77777777" w:rsidR="00B03262" w:rsidRPr="008473A0" w:rsidRDefault="00B03262" w:rsidP="00162019">
            <w:pPr>
              <w:spacing w:before="360"/>
              <w:outlineLvl w:val="1"/>
              <w:rPr>
                <w:b/>
                <w:color w:val="C73E84" w:themeColor="text2"/>
                <w:sz w:val="20"/>
                <w:szCs w:val="20"/>
                <w:lang w:val="en-NZ"/>
              </w:rPr>
            </w:pPr>
          </w:p>
        </w:tc>
        <w:tc>
          <w:tcPr>
            <w:tcW w:w="4111" w:type="dxa"/>
          </w:tcPr>
          <w:p w14:paraId="2B4AD702" w14:textId="77777777" w:rsidR="00B03262" w:rsidRPr="008473A0" w:rsidRDefault="00B03262" w:rsidP="00162019">
            <w:pPr>
              <w:spacing w:before="360"/>
              <w:outlineLvl w:val="1"/>
              <w:rPr>
                <w:b/>
                <w:color w:val="C73E84" w:themeColor="text2"/>
                <w:sz w:val="20"/>
                <w:szCs w:val="20"/>
                <w:lang w:val="en-NZ"/>
              </w:rPr>
            </w:pPr>
          </w:p>
        </w:tc>
      </w:tr>
      <w:tr w:rsidR="00B03262" w:rsidRPr="008473A0" w14:paraId="59EA9D34" w14:textId="77777777" w:rsidTr="00162019">
        <w:trPr>
          <w:trHeight w:val="774"/>
        </w:trPr>
        <w:tc>
          <w:tcPr>
            <w:tcW w:w="3539" w:type="dxa"/>
          </w:tcPr>
          <w:p w14:paraId="067ED238" w14:textId="77777777" w:rsidR="00B03262" w:rsidRPr="00905A4F" w:rsidRDefault="00B03262" w:rsidP="00162019">
            <w:pPr>
              <w:spacing w:before="360"/>
              <w:outlineLvl w:val="1"/>
              <w:rPr>
                <w:b/>
                <w:sz w:val="24"/>
                <w:szCs w:val="24"/>
                <w:lang w:val="en-NZ"/>
              </w:rPr>
            </w:pPr>
            <w:r w:rsidRPr="00905A4F">
              <w:rPr>
                <w:sz w:val="24"/>
                <w:szCs w:val="24"/>
                <w:lang w:val="en-NZ"/>
              </w:rPr>
              <w:t>Resource creation</w:t>
            </w:r>
          </w:p>
        </w:tc>
        <w:tc>
          <w:tcPr>
            <w:tcW w:w="2126" w:type="dxa"/>
          </w:tcPr>
          <w:p w14:paraId="4A535F6C" w14:textId="77777777" w:rsidR="00B03262" w:rsidRPr="008473A0" w:rsidRDefault="00B03262" w:rsidP="00162019">
            <w:pPr>
              <w:spacing w:before="360"/>
              <w:outlineLvl w:val="1"/>
              <w:rPr>
                <w:b/>
                <w:color w:val="C73E84" w:themeColor="text2"/>
                <w:sz w:val="20"/>
                <w:szCs w:val="20"/>
                <w:lang w:val="en-NZ"/>
              </w:rPr>
            </w:pPr>
          </w:p>
        </w:tc>
        <w:tc>
          <w:tcPr>
            <w:tcW w:w="3119" w:type="dxa"/>
          </w:tcPr>
          <w:p w14:paraId="7B808B19" w14:textId="77777777" w:rsidR="00B03262" w:rsidRPr="008473A0" w:rsidRDefault="00B03262" w:rsidP="00162019">
            <w:pPr>
              <w:spacing w:before="360"/>
              <w:outlineLvl w:val="1"/>
              <w:rPr>
                <w:b/>
                <w:color w:val="C73E84" w:themeColor="text2"/>
                <w:sz w:val="20"/>
                <w:szCs w:val="20"/>
                <w:lang w:val="en-NZ"/>
              </w:rPr>
            </w:pPr>
          </w:p>
        </w:tc>
        <w:tc>
          <w:tcPr>
            <w:tcW w:w="1701" w:type="dxa"/>
          </w:tcPr>
          <w:p w14:paraId="0D652842" w14:textId="77777777" w:rsidR="00B03262" w:rsidRPr="008473A0" w:rsidRDefault="00B03262" w:rsidP="00162019">
            <w:pPr>
              <w:spacing w:before="360"/>
              <w:outlineLvl w:val="1"/>
              <w:rPr>
                <w:b/>
                <w:color w:val="C73E84" w:themeColor="text2"/>
                <w:sz w:val="20"/>
                <w:szCs w:val="20"/>
                <w:lang w:val="en-NZ"/>
              </w:rPr>
            </w:pPr>
          </w:p>
        </w:tc>
        <w:tc>
          <w:tcPr>
            <w:tcW w:w="4111" w:type="dxa"/>
          </w:tcPr>
          <w:p w14:paraId="7CC62E49" w14:textId="77777777" w:rsidR="00B03262" w:rsidRPr="008473A0" w:rsidRDefault="00B03262" w:rsidP="00162019">
            <w:pPr>
              <w:spacing w:before="360"/>
              <w:outlineLvl w:val="1"/>
              <w:rPr>
                <w:b/>
                <w:color w:val="C73E84" w:themeColor="text2"/>
                <w:sz w:val="20"/>
                <w:szCs w:val="20"/>
                <w:lang w:val="en-NZ"/>
              </w:rPr>
            </w:pPr>
          </w:p>
        </w:tc>
      </w:tr>
      <w:tr w:rsidR="00B03262" w:rsidRPr="008473A0" w14:paraId="044BB697" w14:textId="77777777" w:rsidTr="00162019">
        <w:trPr>
          <w:trHeight w:val="774"/>
        </w:trPr>
        <w:tc>
          <w:tcPr>
            <w:tcW w:w="3539" w:type="dxa"/>
          </w:tcPr>
          <w:p w14:paraId="189DC94E" w14:textId="77777777" w:rsidR="00B03262" w:rsidRPr="00905A4F" w:rsidRDefault="00B03262" w:rsidP="00162019">
            <w:pPr>
              <w:spacing w:before="360"/>
              <w:outlineLvl w:val="1"/>
              <w:rPr>
                <w:b/>
                <w:sz w:val="24"/>
                <w:szCs w:val="24"/>
                <w:lang w:val="en-NZ"/>
              </w:rPr>
            </w:pPr>
            <w:r w:rsidRPr="00905A4F">
              <w:rPr>
                <w:sz w:val="24"/>
                <w:szCs w:val="24"/>
                <w:lang w:val="en-NZ"/>
              </w:rPr>
              <w:t>Industry association planning</w:t>
            </w:r>
          </w:p>
        </w:tc>
        <w:tc>
          <w:tcPr>
            <w:tcW w:w="2126" w:type="dxa"/>
          </w:tcPr>
          <w:p w14:paraId="78408103" w14:textId="77777777" w:rsidR="00B03262" w:rsidRPr="008473A0" w:rsidRDefault="00B03262" w:rsidP="00162019">
            <w:pPr>
              <w:spacing w:before="360"/>
              <w:outlineLvl w:val="1"/>
              <w:rPr>
                <w:b/>
                <w:color w:val="C73E84" w:themeColor="text2"/>
                <w:sz w:val="20"/>
                <w:szCs w:val="20"/>
                <w:lang w:val="en-NZ"/>
              </w:rPr>
            </w:pPr>
          </w:p>
        </w:tc>
        <w:tc>
          <w:tcPr>
            <w:tcW w:w="3119" w:type="dxa"/>
          </w:tcPr>
          <w:p w14:paraId="5DA23B76" w14:textId="77777777" w:rsidR="00B03262" w:rsidRPr="008473A0" w:rsidRDefault="00B03262" w:rsidP="00162019">
            <w:pPr>
              <w:spacing w:before="360"/>
              <w:outlineLvl w:val="1"/>
              <w:rPr>
                <w:b/>
                <w:color w:val="C73E84" w:themeColor="text2"/>
                <w:sz w:val="20"/>
                <w:szCs w:val="20"/>
                <w:lang w:val="en-NZ"/>
              </w:rPr>
            </w:pPr>
          </w:p>
        </w:tc>
        <w:tc>
          <w:tcPr>
            <w:tcW w:w="1701" w:type="dxa"/>
          </w:tcPr>
          <w:p w14:paraId="33D002F2" w14:textId="77777777" w:rsidR="00B03262" w:rsidRPr="008473A0" w:rsidRDefault="00B03262" w:rsidP="00162019">
            <w:pPr>
              <w:spacing w:before="360"/>
              <w:outlineLvl w:val="1"/>
              <w:rPr>
                <w:b/>
                <w:color w:val="C73E84" w:themeColor="text2"/>
                <w:sz w:val="20"/>
                <w:szCs w:val="20"/>
                <w:lang w:val="en-NZ"/>
              </w:rPr>
            </w:pPr>
          </w:p>
        </w:tc>
        <w:tc>
          <w:tcPr>
            <w:tcW w:w="4111" w:type="dxa"/>
          </w:tcPr>
          <w:p w14:paraId="4E0DD907" w14:textId="77777777" w:rsidR="00B03262" w:rsidRPr="008473A0" w:rsidRDefault="00B03262" w:rsidP="00162019">
            <w:pPr>
              <w:spacing w:before="360"/>
              <w:outlineLvl w:val="1"/>
              <w:rPr>
                <w:b/>
                <w:color w:val="C73E84" w:themeColor="text2"/>
                <w:sz w:val="20"/>
                <w:szCs w:val="20"/>
                <w:lang w:val="en-NZ"/>
              </w:rPr>
            </w:pPr>
          </w:p>
        </w:tc>
      </w:tr>
      <w:tr w:rsidR="00B03262" w:rsidRPr="008473A0" w14:paraId="4C31EAEE" w14:textId="77777777" w:rsidTr="00162019">
        <w:trPr>
          <w:trHeight w:val="774"/>
        </w:trPr>
        <w:tc>
          <w:tcPr>
            <w:tcW w:w="3539" w:type="dxa"/>
          </w:tcPr>
          <w:p w14:paraId="67A8788C" w14:textId="77777777" w:rsidR="00B03262" w:rsidRPr="00905A4F" w:rsidRDefault="00B03262" w:rsidP="00162019">
            <w:pPr>
              <w:spacing w:before="360"/>
              <w:outlineLvl w:val="1"/>
              <w:rPr>
                <w:b/>
                <w:sz w:val="24"/>
                <w:szCs w:val="24"/>
                <w:lang w:val="en-NZ"/>
              </w:rPr>
            </w:pPr>
            <w:r w:rsidRPr="00905A4F">
              <w:rPr>
                <w:sz w:val="24"/>
                <w:szCs w:val="24"/>
                <w:lang w:val="en-NZ"/>
              </w:rPr>
              <w:t>Work inspiration programme</w:t>
            </w:r>
          </w:p>
        </w:tc>
        <w:tc>
          <w:tcPr>
            <w:tcW w:w="2126" w:type="dxa"/>
          </w:tcPr>
          <w:p w14:paraId="45258DD1" w14:textId="77777777" w:rsidR="00B03262" w:rsidRPr="008473A0" w:rsidRDefault="00B03262" w:rsidP="00162019">
            <w:pPr>
              <w:spacing w:before="360"/>
              <w:outlineLvl w:val="1"/>
              <w:rPr>
                <w:b/>
                <w:color w:val="C73E84" w:themeColor="text2"/>
                <w:sz w:val="20"/>
                <w:szCs w:val="20"/>
                <w:lang w:val="en-NZ"/>
              </w:rPr>
            </w:pPr>
          </w:p>
        </w:tc>
        <w:tc>
          <w:tcPr>
            <w:tcW w:w="3119" w:type="dxa"/>
          </w:tcPr>
          <w:p w14:paraId="4CBE6789" w14:textId="77777777" w:rsidR="00B03262" w:rsidRPr="008473A0" w:rsidRDefault="00B03262" w:rsidP="00162019">
            <w:pPr>
              <w:spacing w:before="360"/>
              <w:outlineLvl w:val="1"/>
              <w:rPr>
                <w:b/>
                <w:color w:val="C73E84" w:themeColor="text2"/>
                <w:sz w:val="20"/>
                <w:szCs w:val="20"/>
                <w:lang w:val="en-NZ"/>
              </w:rPr>
            </w:pPr>
          </w:p>
        </w:tc>
        <w:tc>
          <w:tcPr>
            <w:tcW w:w="1701" w:type="dxa"/>
          </w:tcPr>
          <w:p w14:paraId="3F96E017" w14:textId="77777777" w:rsidR="00B03262" w:rsidRPr="008473A0" w:rsidRDefault="00B03262" w:rsidP="00162019">
            <w:pPr>
              <w:spacing w:before="360"/>
              <w:outlineLvl w:val="1"/>
              <w:rPr>
                <w:b/>
                <w:color w:val="C73E84" w:themeColor="text2"/>
                <w:sz w:val="20"/>
                <w:szCs w:val="20"/>
                <w:lang w:val="en-NZ"/>
              </w:rPr>
            </w:pPr>
          </w:p>
        </w:tc>
        <w:tc>
          <w:tcPr>
            <w:tcW w:w="4111" w:type="dxa"/>
          </w:tcPr>
          <w:p w14:paraId="1A1FACB9" w14:textId="77777777" w:rsidR="00B03262" w:rsidRPr="008473A0" w:rsidRDefault="00B03262" w:rsidP="00162019">
            <w:pPr>
              <w:spacing w:before="360"/>
              <w:outlineLvl w:val="1"/>
              <w:rPr>
                <w:b/>
                <w:color w:val="C73E84" w:themeColor="text2"/>
                <w:sz w:val="20"/>
                <w:szCs w:val="20"/>
                <w:lang w:val="en-NZ"/>
              </w:rPr>
            </w:pPr>
          </w:p>
        </w:tc>
      </w:tr>
      <w:tr w:rsidR="00B03262" w:rsidRPr="008473A0" w14:paraId="49A749C0" w14:textId="77777777" w:rsidTr="00162019">
        <w:trPr>
          <w:trHeight w:val="774"/>
        </w:trPr>
        <w:tc>
          <w:tcPr>
            <w:tcW w:w="3539" w:type="dxa"/>
          </w:tcPr>
          <w:p w14:paraId="320E8F5E" w14:textId="77777777" w:rsidR="00B03262" w:rsidRPr="00905A4F" w:rsidRDefault="00B03262" w:rsidP="00162019">
            <w:pPr>
              <w:spacing w:before="360"/>
              <w:outlineLvl w:val="1"/>
              <w:rPr>
                <w:b/>
                <w:sz w:val="24"/>
                <w:szCs w:val="24"/>
                <w:lang w:val="en-NZ"/>
              </w:rPr>
            </w:pPr>
            <w:r w:rsidRPr="00905A4F">
              <w:rPr>
                <w:sz w:val="24"/>
                <w:szCs w:val="24"/>
                <w:lang w:val="en-NZ"/>
              </w:rPr>
              <w:t>STAR programme</w:t>
            </w:r>
          </w:p>
        </w:tc>
        <w:tc>
          <w:tcPr>
            <w:tcW w:w="2126" w:type="dxa"/>
          </w:tcPr>
          <w:p w14:paraId="739ED9FE" w14:textId="77777777" w:rsidR="00B03262" w:rsidRPr="008473A0" w:rsidRDefault="00B03262" w:rsidP="00162019">
            <w:pPr>
              <w:spacing w:before="360"/>
              <w:outlineLvl w:val="1"/>
              <w:rPr>
                <w:b/>
                <w:color w:val="C73E84" w:themeColor="text2"/>
                <w:sz w:val="20"/>
                <w:szCs w:val="20"/>
                <w:lang w:val="en-NZ"/>
              </w:rPr>
            </w:pPr>
          </w:p>
        </w:tc>
        <w:tc>
          <w:tcPr>
            <w:tcW w:w="3119" w:type="dxa"/>
          </w:tcPr>
          <w:p w14:paraId="301DE51A" w14:textId="77777777" w:rsidR="00B03262" w:rsidRPr="008473A0" w:rsidRDefault="00B03262" w:rsidP="00162019">
            <w:pPr>
              <w:spacing w:before="360"/>
              <w:outlineLvl w:val="1"/>
              <w:rPr>
                <w:b/>
                <w:color w:val="C73E84" w:themeColor="text2"/>
                <w:sz w:val="20"/>
                <w:szCs w:val="20"/>
                <w:lang w:val="en-NZ"/>
              </w:rPr>
            </w:pPr>
          </w:p>
        </w:tc>
        <w:tc>
          <w:tcPr>
            <w:tcW w:w="1701" w:type="dxa"/>
          </w:tcPr>
          <w:p w14:paraId="05EAEBCB" w14:textId="77777777" w:rsidR="00B03262" w:rsidRPr="008473A0" w:rsidRDefault="00B03262" w:rsidP="00162019">
            <w:pPr>
              <w:spacing w:before="360"/>
              <w:outlineLvl w:val="1"/>
              <w:rPr>
                <w:b/>
                <w:color w:val="C73E84" w:themeColor="text2"/>
                <w:sz w:val="20"/>
                <w:szCs w:val="20"/>
                <w:lang w:val="en-NZ"/>
              </w:rPr>
            </w:pPr>
          </w:p>
        </w:tc>
        <w:tc>
          <w:tcPr>
            <w:tcW w:w="4111" w:type="dxa"/>
          </w:tcPr>
          <w:p w14:paraId="206479F4" w14:textId="77777777" w:rsidR="00B03262" w:rsidRPr="008473A0" w:rsidRDefault="00B03262" w:rsidP="00162019">
            <w:pPr>
              <w:spacing w:before="360"/>
              <w:outlineLvl w:val="1"/>
              <w:rPr>
                <w:b/>
                <w:color w:val="C73E84" w:themeColor="text2"/>
                <w:sz w:val="20"/>
                <w:szCs w:val="20"/>
                <w:lang w:val="en-NZ"/>
              </w:rPr>
            </w:pPr>
          </w:p>
        </w:tc>
      </w:tr>
      <w:tr w:rsidR="00B03262" w:rsidRPr="008473A0" w14:paraId="68B1723E" w14:textId="77777777" w:rsidTr="00162019">
        <w:trPr>
          <w:trHeight w:val="774"/>
        </w:trPr>
        <w:tc>
          <w:tcPr>
            <w:tcW w:w="3539" w:type="dxa"/>
          </w:tcPr>
          <w:p w14:paraId="31C528DC" w14:textId="77777777" w:rsidR="00B03262" w:rsidRPr="00905A4F" w:rsidRDefault="00B03262" w:rsidP="00162019">
            <w:pPr>
              <w:spacing w:before="360"/>
              <w:outlineLvl w:val="1"/>
              <w:rPr>
                <w:b/>
                <w:sz w:val="24"/>
                <w:szCs w:val="24"/>
                <w:lang w:val="en-NZ"/>
              </w:rPr>
            </w:pPr>
            <w:r w:rsidRPr="00905A4F">
              <w:rPr>
                <w:sz w:val="24"/>
                <w:szCs w:val="24"/>
                <w:lang w:val="en-NZ"/>
              </w:rPr>
              <w:t>Internship</w:t>
            </w:r>
          </w:p>
        </w:tc>
        <w:tc>
          <w:tcPr>
            <w:tcW w:w="2126" w:type="dxa"/>
          </w:tcPr>
          <w:p w14:paraId="73BD5F27" w14:textId="77777777" w:rsidR="00B03262" w:rsidRPr="008473A0" w:rsidRDefault="00B03262" w:rsidP="00162019">
            <w:pPr>
              <w:spacing w:before="360"/>
              <w:outlineLvl w:val="1"/>
              <w:rPr>
                <w:b/>
                <w:color w:val="C73E84" w:themeColor="text2"/>
                <w:sz w:val="20"/>
                <w:szCs w:val="20"/>
                <w:lang w:val="en-NZ"/>
              </w:rPr>
            </w:pPr>
          </w:p>
        </w:tc>
        <w:tc>
          <w:tcPr>
            <w:tcW w:w="3119" w:type="dxa"/>
          </w:tcPr>
          <w:p w14:paraId="42F85633" w14:textId="77777777" w:rsidR="00B03262" w:rsidRPr="008473A0" w:rsidRDefault="00B03262" w:rsidP="00162019">
            <w:pPr>
              <w:spacing w:before="360"/>
              <w:outlineLvl w:val="1"/>
              <w:rPr>
                <w:b/>
                <w:color w:val="C73E84" w:themeColor="text2"/>
                <w:sz w:val="20"/>
                <w:szCs w:val="20"/>
                <w:lang w:val="en-NZ"/>
              </w:rPr>
            </w:pPr>
          </w:p>
        </w:tc>
        <w:tc>
          <w:tcPr>
            <w:tcW w:w="1701" w:type="dxa"/>
          </w:tcPr>
          <w:p w14:paraId="4C0FC642" w14:textId="77777777" w:rsidR="00B03262" w:rsidRPr="008473A0" w:rsidRDefault="00B03262" w:rsidP="00162019">
            <w:pPr>
              <w:spacing w:before="360"/>
              <w:outlineLvl w:val="1"/>
              <w:rPr>
                <w:b/>
                <w:color w:val="C73E84" w:themeColor="text2"/>
                <w:sz w:val="20"/>
                <w:szCs w:val="20"/>
                <w:lang w:val="en-NZ"/>
              </w:rPr>
            </w:pPr>
          </w:p>
        </w:tc>
        <w:tc>
          <w:tcPr>
            <w:tcW w:w="4111" w:type="dxa"/>
          </w:tcPr>
          <w:p w14:paraId="1435A2C1" w14:textId="0A2932A4" w:rsidR="00B03262" w:rsidRPr="008473A0" w:rsidRDefault="00B03262" w:rsidP="00162019">
            <w:pPr>
              <w:spacing w:before="360"/>
              <w:outlineLvl w:val="1"/>
              <w:rPr>
                <w:b/>
                <w:color w:val="C73E84" w:themeColor="text2"/>
                <w:sz w:val="20"/>
                <w:szCs w:val="20"/>
                <w:lang w:val="en-NZ"/>
              </w:rPr>
            </w:pPr>
          </w:p>
        </w:tc>
      </w:tr>
      <w:tr w:rsidR="00B03262" w:rsidRPr="008473A0" w14:paraId="7CC0590E" w14:textId="77777777" w:rsidTr="00162019">
        <w:trPr>
          <w:trHeight w:val="774"/>
        </w:trPr>
        <w:tc>
          <w:tcPr>
            <w:tcW w:w="3539" w:type="dxa"/>
          </w:tcPr>
          <w:p w14:paraId="7A78B433" w14:textId="77777777" w:rsidR="00B03262" w:rsidRPr="00905A4F" w:rsidRDefault="00B03262" w:rsidP="00162019">
            <w:pPr>
              <w:spacing w:before="360"/>
              <w:outlineLvl w:val="1"/>
              <w:rPr>
                <w:b/>
                <w:sz w:val="24"/>
                <w:szCs w:val="24"/>
                <w:lang w:val="en-NZ"/>
              </w:rPr>
            </w:pPr>
            <w:r w:rsidRPr="00905A4F">
              <w:rPr>
                <w:sz w:val="24"/>
                <w:szCs w:val="24"/>
                <w:lang w:val="en-NZ"/>
              </w:rPr>
              <w:lastRenderedPageBreak/>
              <w:t>Cadetship</w:t>
            </w:r>
          </w:p>
        </w:tc>
        <w:tc>
          <w:tcPr>
            <w:tcW w:w="2126" w:type="dxa"/>
          </w:tcPr>
          <w:p w14:paraId="03A5F627" w14:textId="77777777" w:rsidR="00B03262" w:rsidRPr="008473A0" w:rsidRDefault="00B03262" w:rsidP="00162019">
            <w:pPr>
              <w:spacing w:before="360"/>
              <w:outlineLvl w:val="1"/>
              <w:rPr>
                <w:b/>
                <w:color w:val="C73E84" w:themeColor="text2"/>
                <w:sz w:val="20"/>
                <w:szCs w:val="20"/>
                <w:lang w:val="en-NZ"/>
              </w:rPr>
            </w:pPr>
          </w:p>
        </w:tc>
        <w:tc>
          <w:tcPr>
            <w:tcW w:w="3119" w:type="dxa"/>
          </w:tcPr>
          <w:p w14:paraId="10E0DFC2" w14:textId="77777777" w:rsidR="00B03262" w:rsidRPr="008473A0" w:rsidRDefault="00B03262" w:rsidP="00162019">
            <w:pPr>
              <w:spacing w:before="360"/>
              <w:outlineLvl w:val="1"/>
              <w:rPr>
                <w:b/>
                <w:color w:val="C73E84" w:themeColor="text2"/>
                <w:sz w:val="20"/>
                <w:szCs w:val="20"/>
                <w:lang w:val="en-NZ"/>
              </w:rPr>
            </w:pPr>
          </w:p>
        </w:tc>
        <w:tc>
          <w:tcPr>
            <w:tcW w:w="1701" w:type="dxa"/>
          </w:tcPr>
          <w:p w14:paraId="1DF4C1B0" w14:textId="77777777" w:rsidR="00B03262" w:rsidRPr="008473A0" w:rsidRDefault="00B03262" w:rsidP="00162019">
            <w:pPr>
              <w:spacing w:before="360"/>
              <w:outlineLvl w:val="1"/>
              <w:rPr>
                <w:b/>
                <w:color w:val="C73E84" w:themeColor="text2"/>
                <w:sz w:val="20"/>
                <w:szCs w:val="20"/>
                <w:lang w:val="en-NZ"/>
              </w:rPr>
            </w:pPr>
          </w:p>
        </w:tc>
        <w:tc>
          <w:tcPr>
            <w:tcW w:w="4111" w:type="dxa"/>
          </w:tcPr>
          <w:p w14:paraId="51B736DB" w14:textId="77777777" w:rsidR="00B03262" w:rsidRPr="008473A0" w:rsidRDefault="00B03262" w:rsidP="00162019">
            <w:pPr>
              <w:spacing w:before="360"/>
              <w:outlineLvl w:val="1"/>
              <w:rPr>
                <w:b/>
                <w:color w:val="C73E84" w:themeColor="text2"/>
                <w:sz w:val="20"/>
                <w:szCs w:val="20"/>
                <w:lang w:val="en-NZ"/>
              </w:rPr>
            </w:pPr>
          </w:p>
        </w:tc>
      </w:tr>
      <w:tr w:rsidR="00B03262" w:rsidRPr="008473A0" w14:paraId="061EDACE" w14:textId="77777777" w:rsidTr="00162019">
        <w:trPr>
          <w:trHeight w:val="774"/>
        </w:trPr>
        <w:tc>
          <w:tcPr>
            <w:tcW w:w="3539" w:type="dxa"/>
          </w:tcPr>
          <w:p w14:paraId="7A2564B2" w14:textId="77777777" w:rsidR="00B03262" w:rsidRPr="00905A4F" w:rsidRDefault="00B03262" w:rsidP="00162019">
            <w:pPr>
              <w:spacing w:before="360"/>
              <w:outlineLvl w:val="1"/>
              <w:rPr>
                <w:b/>
                <w:sz w:val="24"/>
                <w:szCs w:val="24"/>
                <w:lang w:val="en-NZ"/>
              </w:rPr>
            </w:pPr>
            <w:r w:rsidRPr="00905A4F">
              <w:rPr>
                <w:sz w:val="24"/>
                <w:szCs w:val="24"/>
                <w:lang w:val="en-NZ"/>
              </w:rPr>
              <w:t>Career champions</w:t>
            </w:r>
          </w:p>
        </w:tc>
        <w:tc>
          <w:tcPr>
            <w:tcW w:w="2126" w:type="dxa"/>
          </w:tcPr>
          <w:p w14:paraId="0794EF30" w14:textId="77777777" w:rsidR="00B03262" w:rsidRPr="008473A0" w:rsidRDefault="00B03262" w:rsidP="00162019">
            <w:pPr>
              <w:spacing w:before="360"/>
              <w:outlineLvl w:val="1"/>
              <w:rPr>
                <w:b/>
                <w:color w:val="C73E84" w:themeColor="text2"/>
                <w:sz w:val="20"/>
                <w:szCs w:val="20"/>
                <w:lang w:val="en-NZ"/>
              </w:rPr>
            </w:pPr>
          </w:p>
        </w:tc>
        <w:tc>
          <w:tcPr>
            <w:tcW w:w="3119" w:type="dxa"/>
          </w:tcPr>
          <w:p w14:paraId="77A8B4EA" w14:textId="77777777" w:rsidR="00B03262" w:rsidRPr="008473A0" w:rsidRDefault="00B03262" w:rsidP="00162019">
            <w:pPr>
              <w:spacing w:before="360"/>
              <w:outlineLvl w:val="1"/>
              <w:rPr>
                <w:b/>
                <w:color w:val="C73E84" w:themeColor="text2"/>
                <w:sz w:val="20"/>
                <w:szCs w:val="20"/>
                <w:lang w:val="en-NZ"/>
              </w:rPr>
            </w:pPr>
          </w:p>
        </w:tc>
        <w:tc>
          <w:tcPr>
            <w:tcW w:w="1701" w:type="dxa"/>
          </w:tcPr>
          <w:p w14:paraId="1E3162DB" w14:textId="77777777" w:rsidR="00B03262" w:rsidRPr="008473A0" w:rsidRDefault="00B03262" w:rsidP="00162019">
            <w:pPr>
              <w:spacing w:before="360"/>
              <w:outlineLvl w:val="1"/>
              <w:rPr>
                <w:b/>
                <w:color w:val="C73E84" w:themeColor="text2"/>
                <w:sz w:val="20"/>
                <w:szCs w:val="20"/>
                <w:lang w:val="en-NZ"/>
              </w:rPr>
            </w:pPr>
          </w:p>
        </w:tc>
        <w:tc>
          <w:tcPr>
            <w:tcW w:w="4111" w:type="dxa"/>
          </w:tcPr>
          <w:p w14:paraId="67AA2A1F" w14:textId="77777777" w:rsidR="00B03262" w:rsidRPr="008473A0" w:rsidRDefault="00B03262" w:rsidP="00162019">
            <w:pPr>
              <w:spacing w:before="360"/>
              <w:outlineLvl w:val="1"/>
              <w:rPr>
                <w:b/>
                <w:color w:val="C73E84" w:themeColor="text2"/>
                <w:sz w:val="20"/>
                <w:szCs w:val="20"/>
                <w:lang w:val="en-NZ"/>
              </w:rPr>
            </w:pPr>
          </w:p>
        </w:tc>
      </w:tr>
      <w:tr w:rsidR="00B03262" w:rsidRPr="008473A0" w14:paraId="350878C4" w14:textId="77777777" w:rsidTr="00162019">
        <w:trPr>
          <w:trHeight w:val="774"/>
        </w:trPr>
        <w:tc>
          <w:tcPr>
            <w:tcW w:w="3539" w:type="dxa"/>
          </w:tcPr>
          <w:p w14:paraId="68BCC7C2" w14:textId="77777777" w:rsidR="00B03262" w:rsidRPr="00905A4F" w:rsidRDefault="00B03262" w:rsidP="00162019">
            <w:pPr>
              <w:spacing w:before="360"/>
              <w:outlineLvl w:val="1"/>
              <w:rPr>
                <w:b/>
                <w:sz w:val="24"/>
                <w:szCs w:val="24"/>
                <w:lang w:val="en-NZ"/>
              </w:rPr>
            </w:pPr>
            <w:r w:rsidRPr="00905A4F">
              <w:rPr>
                <w:sz w:val="24"/>
                <w:szCs w:val="24"/>
                <w:lang w:val="en-NZ"/>
              </w:rPr>
              <w:t>Donations</w:t>
            </w:r>
          </w:p>
        </w:tc>
        <w:tc>
          <w:tcPr>
            <w:tcW w:w="2126" w:type="dxa"/>
          </w:tcPr>
          <w:p w14:paraId="2D483CC9" w14:textId="77777777" w:rsidR="00B03262" w:rsidRPr="008473A0" w:rsidRDefault="00B03262" w:rsidP="00162019">
            <w:pPr>
              <w:spacing w:before="360"/>
              <w:outlineLvl w:val="1"/>
              <w:rPr>
                <w:b/>
                <w:color w:val="C73E84" w:themeColor="text2"/>
                <w:sz w:val="20"/>
                <w:szCs w:val="20"/>
                <w:lang w:val="en-NZ"/>
              </w:rPr>
            </w:pPr>
          </w:p>
        </w:tc>
        <w:tc>
          <w:tcPr>
            <w:tcW w:w="3119" w:type="dxa"/>
          </w:tcPr>
          <w:p w14:paraId="4750C6A8" w14:textId="77777777" w:rsidR="00B03262" w:rsidRPr="008473A0" w:rsidRDefault="00B03262" w:rsidP="00162019">
            <w:pPr>
              <w:spacing w:before="360"/>
              <w:outlineLvl w:val="1"/>
              <w:rPr>
                <w:b/>
                <w:color w:val="C73E84" w:themeColor="text2"/>
                <w:sz w:val="20"/>
                <w:szCs w:val="20"/>
                <w:lang w:val="en-NZ"/>
              </w:rPr>
            </w:pPr>
          </w:p>
        </w:tc>
        <w:tc>
          <w:tcPr>
            <w:tcW w:w="1701" w:type="dxa"/>
          </w:tcPr>
          <w:p w14:paraId="00E1FA7E" w14:textId="77777777" w:rsidR="00B03262" w:rsidRPr="008473A0" w:rsidRDefault="00B03262" w:rsidP="00162019">
            <w:pPr>
              <w:spacing w:before="360"/>
              <w:outlineLvl w:val="1"/>
              <w:rPr>
                <w:b/>
                <w:color w:val="C73E84" w:themeColor="text2"/>
                <w:sz w:val="20"/>
                <w:szCs w:val="20"/>
                <w:lang w:val="en-NZ"/>
              </w:rPr>
            </w:pPr>
          </w:p>
        </w:tc>
        <w:tc>
          <w:tcPr>
            <w:tcW w:w="4111" w:type="dxa"/>
          </w:tcPr>
          <w:p w14:paraId="785376FB" w14:textId="77777777" w:rsidR="00B03262" w:rsidRPr="008473A0" w:rsidRDefault="00B03262" w:rsidP="00162019">
            <w:pPr>
              <w:spacing w:before="360"/>
              <w:outlineLvl w:val="1"/>
              <w:rPr>
                <w:b/>
                <w:color w:val="C73E84" w:themeColor="text2"/>
                <w:sz w:val="20"/>
                <w:szCs w:val="20"/>
                <w:lang w:val="en-NZ"/>
              </w:rPr>
            </w:pPr>
          </w:p>
        </w:tc>
      </w:tr>
      <w:tr w:rsidR="00B03262" w:rsidRPr="008473A0" w14:paraId="76047F19" w14:textId="77777777" w:rsidTr="00162019">
        <w:trPr>
          <w:trHeight w:val="774"/>
        </w:trPr>
        <w:tc>
          <w:tcPr>
            <w:tcW w:w="3539" w:type="dxa"/>
          </w:tcPr>
          <w:p w14:paraId="210DC6B4" w14:textId="77777777" w:rsidR="00B03262" w:rsidRPr="00905A4F" w:rsidRDefault="00B03262" w:rsidP="00162019">
            <w:pPr>
              <w:spacing w:before="360"/>
              <w:outlineLvl w:val="1"/>
              <w:rPr>
                <w:b/>
                <w:sz w:val="24"/>
                <w:szCs w:val="24"/>
                <w:lang w:val="en-NZ"/>
              </w:rPr>
            </w:pPr>
            <w:r w:rsidRPr="00905A4F">
              <w:rPr>
                <w:sz w:val="24"/>
                <w:szCs w:val="24"/>
                <w:lang w:val="en-NZ"/>
              </w:rPr>
              <w:t>Virtual visits/video</w:t>
            </w:r>
          </w:p>
        </w:tc>
        <w:tc>
          <w:tcPr>
            <w:tcW w:w="2126" w:type="dxa"/>
          </w:tcPr>
          <w:p w14:paraId="288CB684" w14:textId="77777777" w:rsidR="00B03262" w:rsidRPr="008473A0" w:rsidRDefault="00B03262" w:rsidP="00162019">
            <w:pPr>
              <w:spacing w:before="360"/>
              <w:outlineLvl w:val="1"/>
              <w:rPr>
                <w:b/>
                <w:color w:val="C73E84" w:themeColor="text2"/>
                <w:sz w:val="20"/>
                <w:szCs w:val="20"/>
                <w:lang w:val="en-NZ"/>
              </w:rPr>
            </w:pPr>
          </w:p>
        </w:tc>
        <w:tc>
          <w:tcPr>
            <w:tcW w:w="3119" w:type="dxa"/>
          </w:tcPr>
          <w:p w14:paraId="3942B89A" w14:textId="77777777" w:rsidR="00B03262" w:rsidRPr="008473A0" w:rsidRDefault="00B03262" w:rsidP="00162019">
            <w:pPr>
              <w:spacing w:before="360"/>
              <w:outlineLvl w:val="1"/>
              <w:rPr>
                <w:b/>
                <w:color w:val="C73E84" w:themeColor="text2"/>
                <w:sz w:val="20"/>
                <w:szCs w:val="20"/>
                <w:lang w:val="en-NZ"/>
              </w:rPr>
            </w:pPr>
          </w:p>
        </w:tc>
        <w:tc>
          <w:tcPr>
            <w:tcW w:w="1701" w:type="dxa"/>
          </w:tcPr>
          <w:p w14:paraId="4FB0ACD5" w14:textId="77777777" w:rsidR="00B03262" w:rsidRPr="008473A0" w:rsidRDefault="00B03262" w:rsidP="00162019">
            <w:pPr>
              <w:spacing w:before="360"/>
              <w:outlineLvl w:val="1"/>
              <w:rPr>
                <w:b/>
                <w:color w:val="C73E84" w:themeColor="text2"/>
                <w:sz w:val="20"/>
                <w:szCs w:val="20"/>
                <w:lang w:val="en-NZ"/>
              </w:rPr>
            </w:pPr>
          </w:p>
        </w:tc>
        <w:tc>
          <w:tcPr>
            <w:tcW w:w="4111" w:type="dxa"/>
          </w:tcPr>
          <w:p w14:paraId="47E34CC2" w14:textId="77777777" w:rsidR="00B03262" w:rsidRPr="008473A0" w:rsidRDefault="00B03262" w:rsidP="00162019">
            <w:pPr>
              <w:spacing w:before="360"/>
              <w:outlineLvl w:val="1"/>
              <w:rPr>
                <w:b/>
                <w:color w:val="C73E84" w:themeColor="text2"/>
                <w:sz w:val="20"/>
                <w:szCs w:val="20"/>
                <w:lang w:val="en-NZ"/>
              </w:rPr>
            </w:pPr>
          </w:p>
        </w:tc>
      </w:tr>
      <w:tr w:rsidR="00B03262" w:rsidRPr="008473A0" w14:paraId="22C3AC87" w14:textId="77777777" w:rsidTr="00162019">
        <w:trPr>
          <w:trHeight w:val="1221"/>
        </w:trPr>
        <w:tc>
          <w:tcPr>
            <w:tcW w:w="3539" w:type="dxa"/>
          </w:tcPr>
          <w:p w14:paraId="258CCD02" w14:textId="77777777" w:rsidR="00B03262" w:rsidRPr="00905A4F" w:rsidRDefault="00B03262" w:rsidP="00162019">
            <w:pPr>
              <w:spacing w:before="360"/>
              <w:outlineLvl w:val="1"/>
              <w:rPr>
                <w:b/>
                <w:sz w:val="24"/>
                <w:szCs w:val="24"/>
                <w:lang w:val="en-NZ"/>
              </w:rPr>
            </w:pPr>
            <w:r w:rsidRPr="00905A4F">
              <w:rPr>
                <w:sz w:val="24"/>
                <w:szCs w:val="24"/>
                <w:lang w:val="en-NZ"/>
              </w:rPr>
              <w:t>Competitions e.g. Young Enterprise Scheme</w:t>
            </w:r>
          </w:p>
        </w:tc>
        <w:tc>
          <w:tcPr>
            <w:tcW w:w="2126" w:type="dxa"/>
          </w:tcPr>
          <w:p w14:paraId="25A180FF" w14:textId="77777777" w:rsidR="00B03262" w:rsidRPr="008473A0" w:rsidRDefault="00B03262" w:rsidP="00162019">
            <w:pPr>
              <w:spacing w:before="360"/>
              <w:outlineLvl w:val="1"/>
              <w:rPr>
                <w:b/>
                <w:color w:val="C73E84" w:themeColor="text2"/>
                <w:sz w:val="20"/>
                <w:szCs w:val="20"/>
                <w:lang w:val="en-NZ"/>
              </w:rPr>
            </w:pPr>
          </w:p>
        </w:tc>
        <w:tc>
          <w:tcPr>
            <w:tcW w:w="3119" w:type="dxa"/>
          </w:tcPr>
          <w:p w14:paraId="3FDE841D" w14:textId="77777777" w:rsidR="00B03262" w:rsidRPr="008473A0" w:rsidRDefault="00B03262" w:rsidP="00162019">
            <w:pPr>
              <w:spacing w:before="360"/>
              <w:outlineLvl w:val="1"/>
              <w:rPr>
                <w:b/>
                <w:color w:val="C73E84" w:themeColor="text2"/>
                <w:sz w:val="20"/>
                <w:szCs w:val="20"/>
                <w:lang w:val="en-NZ"/>
              </w:rPr>
            </w:pPr>
          </w:p>
        </w:tc>
        <w:tc>
          <w:tcPr>
            <w:tcW w:w="1701" w:type="dxa"/>
          </w:tcPr>
          <w:p w14:paraId="567F1F54" w14:textId="77777777" w:rsidR="00B03262" w:rsidRPr="008473A0" w:rsidRDefault="00B03262" w:rsidP="00162019">
            <w:pPr>
              <w:spacing w:before="360"/>
              <w:outlineLvl w:val="1"/>
              <w:rPr>
                <w:b/>
                <w:color w:val="C73E84" w:themeColor="text2"/>
                <w:sz w:val="20"/>
                <w:szCs w:val="20"/>
                <w:lang w:val="en-NZ"/>
              </w:rPr>
            </w:pPr>
          </w:p>
        </w:tc>
        <w:tc>
          <w:tcPr>
            <w:tcW w:w="4111" w:type="dxa"/>
          </w:tcPr>
          <w:p w14:paraId="65E1CEB4" w14:textId="77777777" w:rsidR="00B03262" w:rsidRPr="008473A0" w:rsidRDefault="00B03262" w:rsidP="00162019">
            <w:pPr>
              <w:spacing w:before="360"/>
              <w:outlineLvl w:val="1"/>
              <w:rPr>
                <w:b/>
                <w:color w:val="C73E84" w:themeColor="text2"/>
                <w:sz w:val="20"/>
                <w:szCs w:val="20"/>
                <w:lang w:val="en-NZ"/>
              </w:rPr>
            </w:pPr>
          </w:p>
        </w:tc>
      </w:tr>
      <w:tr w:rsidR="00B03262" w:rsidRPr="008473A0" w14:paraId="21A685CE" w14:textId="77777777" w:rsidTr="00162019">
        <w:trPr>
          <w:trHeight w:val="1139"/>
        </w:trPr>
        <w:tc>
          <w:tcPr>
            <w:tcW w:w="3539" w:type="dxa"/>
          </w:tcPr>
          <w:p w14:paraId="47BE886A" w14:textId="77777777" w:rsidR="00B03262" w:rsidRPr="00905A4F" w:rsidRDefault="00B03262" w:rsidP="00162019">
            <w:pPr>
              <w:spacing w:before="360"/>
              <w:outlineLvl w:val="1"/>
              <w:rPr>
                <w:b/>
                <w:sz w:val="24"/>
                <w:szCs w:val="24"/>
                <w:lang w:val="en-NZ"/>
              </w:rPr>
            </w:pPr>
            <w:r w:rsidRPr="00905A4F">
              <w:rPr>
                <w:sz w:val="24"/>
                <w:szCs w:val="24"/>
                <w:lang w:val="en-NZ"/>
              </w:rPr>
              <w:t>Youth Employability Programme (YEP)</w:t>
            </w:r>
          </w:p>
        </w:tc>
        <w:tc>
          <w:tcPr>
            <w:tcW w:w="2126" w:type="dxa"/>
          </w:tcPr>
          <w:p w14:paraId="73842E62" w14:textId="77777777" w:rsidR="00B03262" w:rsidRPr="008473A0" w:rsidRDefault="00B03262" w:rsidP="00162019">
            <w:pPr>
              <w:spacing w:before="360"/>
              <w:outlineLvl w:val="1"/>
              <w:rPr>
                <w:b/>
                <w:color w:val="C73E84" w:themeColor="text2"/>
                <w:sz w:val="20"/>
                <w:szCs w:val="20"/>
                <w:lang w:val="en-NZ"/>
              </w:rPr>
            </w:pPr>
          </w:p>
        </w:tc>
        <w:tc>
          <w:tcPr>
            <w:tcW w:w="3119" w:type="dxa"/>
          </w:tcPr>
          <w:p w14:paraId="30F46AAD" w14:textId="77777777" w:rsidR="00B03262" w:rsidRPr="008473A0" w:rsidRDefault="00B03262" w:rsidP="00162019">
            <w:pPr>
              <w:spacing w:before="360"/>
              <w:outlineLvl w:val="1"/>
              <w:rPr>
                <w:b/>
                <w:color w:val="C73E84" w:themeColor="text2"/>
                <w:sz w:val="20"/>
                <w:szCs w:val="20"/>
                <w:lang w:val="en-NZ"/>
              </w:rPr>
            </w:pPr>
          </w:p>
        </w:tc>
        <w:tc>
          <w:tcPr>
            <w:tcW w:w="1701" w:type="dxa"/>
          </w:tcPr>
          <w:p w14:paraId="2BAD391A" w14:textId="77777777" w:rsidR="00B03262" w:rsidRPr="008473A0" w:rsidRDefault="00B03262" w:rsidP="00162019">
            <w:pPr>
              <w:spacing w:before="360"/>
              <w:outlineLvl w:val="1"/>
              <w:rPr>
                <w:b/>
                <w:color w:val="C73E84" w:themeColor="text2"/>
                <w:sz w:val="20"/>
                <w:szCs w:val="20"/>
                <w:lang w:val="en-NZ"/>
              </w:rPr>
            </w:pPr>
          </w:p>
        </w:tc>
        <w:tc>
          <w:tcPr>
            <w:tcW w:w="4111" w:type="dxa"/>
          </w:tcPr>
          <w:p w14:paraId="2F747483" w14:textId="77777777" w:rsidR="00B03262" w:rsidRPr="008473A0" w:rsidRDefault="00B03262" w:rsidP="00162019">
            <w:pPr>
              <w:spacing w:before="360"/>
              <w:outlineLvl w:val="1"/>
              <w:rPr>
                <w:b/>
                <w:color w:val="C73E84" w:themeColor="text2"/>
                <w:sz w:val="20"/>
                <w:szCs w:val="20"/>
                <w:lang w:val="en-NZ"/>
              </w:rPr>
            </w:pPr>
          </w:p>
        </w:tc>
      </w:tr>
    </w:tbl>
    <w:p w14:paraId="0C67FCDE" w14:textId="77777777" w:rsidR="00B03262" w:rsidRDefault="00B03262" w:rsidP="00B03262">
      <w:pPr>
        <w:rPr>
          <w:sz w:val="16"/>
          <w:szCs w:val="16"/>
          <w:lang w:val="en-NZ"/>
        </w:rPr>
      </w:pPr>
    </w:p>
    <w:p w14:paraId="0C5C79A3" w14:textId="685FBAF4" w:rsidR="00B03262" w:rsidRDefault="00B03262" w:rsidP="00B03262">
      <w:r w:rsidRPr="009318AD">
        <w:rPr>
          <w:sz w:val="16"/>
          <w:szCs w:val="16"/>
          <w:lang w:val="en-NZ"/>
        </w:rPr>
        <w:t>(Adapted from Construction Industry Council employer’s toolkit)</w:t>
      </w:r>
    </w:p>
    <w:p w14:paraId="49685560" w14:textId="1A14E000" w:rsidR="00B03262" w:rsidRPr="00B03262" w:rsidRDefault="00B03262" w:rsidP="00B03262">
      <w:pPr>
        <w:suppressAutoHyphens w:val="0"/>
        <w:autoSpaceDE/>
        <w:autoSpaceDN/>
        <w:adjustRightInd/>
        <w:spacing w:after="160"/>
        <w:textAlignment w:val="auto"/>
        <w:rPr>
          <w:rFonts w:eastAsia="MS Gothic"/>
          <w:b/>
          <w:bCs/>
          <w:color w:val="C73E84" w:themeColor="text2"/>
          <w:spacing w:val="-20"/>
          <w:kern w:val="32"/>
          <w:sz w:val="56"/>
          <w:szCs w:val="56"/>
        </w:rPr>
      </w:pPr>
      <w:r>
        <w:rPr>
          <w:b/>
          <w:color w:val="F89C27" w:themeColor="accent5"/>
          <w:sz w:val="12"/>
          <w:szCs w:val="56"/>
        </w:rPr>
        <w:br w:type="page"/>
      </w:r>
    </w:p>
    <w:p w14:paraId="42A00DAE" w14:textId="2048D60E" w:rsidR="00B03262" w:rsidRDefault="00B03262" w:rsidP="00B03262">
      <w:r>
        <w:rPr>
          <w:noProof/>
          <w:lang w:val="en-NZ" w:eastAsia="en-NZ"/>
        </w:rPr>
        <w:lastRenderedPageBreak/>
        <mc:AlternateContent>
          <mc:Choice Requires="wps">
            <w:drawing>
              <wp:anchor distT="0" distB="0" distL="114300" distR="114300" simplePos="0" relativeHeight="251672576" behindDoc="0" locked="0" layoutInCell="1" allowOverlap="1" wp14:anchorId="54ED24DA" wp14:editId="08463244">
                <wp:simplePos x="0" y="0"/>
                <wp:positionH relativeFrom="column">
                  <wp:posOffset>3810</wp:posOffset>
                </wp:positionH>
                <wp:positionV relativeFrom="paragraph">
                  <wp:posOffset>0</wp:posOffset>
                </wp:positionV>
                <wp:extent cx="5448300" cy="1047750"/>
                <wp:effectExtent l="0" t="0" r="0" b="0"/>
                <wp:wrapTopAndBottom/>
                <wp:docPr id="39" name="Rounded Rectangle 15"/>
                <wp:cNvGraphicFramePr/>
                <a:graphic xmlns:a="http://schemas.openxmlformats.org/drawingml/2006/main">
                  <a:graphicData uri="http://schemas.microsoft.com/office/word/2010/wordprocessingShape">
                    <wps:wsp>
                      <wps:cNvSpPr/>
                      <wps:spPr>
                        <a:xfrm>
                          <a:off x="0" y="0"/>
                          <a:ext cx="5448300" cy="1047750"/>
                        </a:xfrm>
                        <a:custGeom>
                          <a:avLst/>
                          <a:gdLst>
                            <a:gd name="connsiteX0" fmla="*/ 0 w 6115050"/>
                            <a:gd name="connsiteY0" fmla="*/ 249773 h 984250"/>
                            <a:gd name="connsiteX1" fmla="*/ 249773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8" fmla="*/ 0 w 6115050"/>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0 w 6115050"/>
                            <a:gd name="connsiteY0" fmla="*/ 734477 h 984250"/>
                            <a:gd name="connsiteX1" fmla="*/ 11648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0 w 6115050"/>
                            <a:gd name="connsiteY0" fmla="*/ 734477 h 984250"/>
                            <a:gd name="connsiteX1" fmla="*/ 7510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722 w 6115772"/>
                            <a:gd name="connsiteY0" fmla="*/ 734477 h 984250"/>
                            <a:gd name="connsiteX1" fmla="*/ 722 w 6115772"/>
                            <a:gd name="connsiteY1" fmla="*/ 0 h 984250"/>
                            <a:gd name="connsiteX2" fmla="*/ 5865999 w 6115772"/>
                            <a:gd name="connsiteY2" fmla="*/ 0 h 984250"/>
                            <a:gd name="connsiteX3" fmla="*/ 6115772 w 6115772"/>
                            <a:gd name="connsiteY3" fmla="*/ 249773 h 984250"/>
                            <a:gd name="connsiteX4" fmla="*/ 6115772 w 6115772"/>
                            <a:gd name="connsiteY4" fmla="*/ 734477 h 984250"/>
                            <a:gd name="connsiteX5" fmla="*/ 5865999 w 6115772"/>
                            <a:gd name="connsiteY5" fmla="*/ 984250 h 984250"/>
                            <a:gd name="connsiteX6" fmla="*/ 250495 w 6115772"/>
                            <a:gd name="connsiteY6" fmla="*/ 984250 h 984250"/>
                            <a:gd name="connsiteX7" fmla="*/ 722 w 6115772"/>
                            <a:gd name="connsiteY7" fmla="*/ 734477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15772" h="984250">
                              <a:moveTo>
                                <a:pt x="722" y="734477"/>
                              </a:moveTo>
                              <a:cubicBezTo>
                                <a:pt x="3225" y="489651"/>
                                <a:pt x="-1781" y="244826"/>
                                <a:pt x="722" y="0"/>
                              </a:cubicBezTo>
                              <a:lnTo>
                                <a:pt x="5865999" y="0"/>
                              </a:lnTo>
                              <a:cubicBezTo>
                                <a:pt x="6003945" y="0"/>
                                <a:pt x="6115772" y="111827"/>
                                <a:pt x="6115772" y="249773"/>
                              </a:cubicBezTo>
                              <a:lnTo>
                                <a:pt x="6115772" y="734477"/>
                              </a:lnTo>
                              <a:cubicBezTo>
                                <a:pt x="6115772" y="872423"/>
                                <a:pt x="6003945" y="984250"/>
                                <a:pt x="5865999" y="984250"/>
                              </a:cubicBezTo>
                              <a:lnTo>
                                <a:pt x="250495" y="984250"/>
                              </a:lnTo>
                              <a:cubicBezTo>
                                <a:pt x="112549" y="984250"/>
                                <a:pt x="722" y="872423"/>
                                <a:pt x="722" y="734477"/>
                              </a:cubicBezTo>
                              <a:close/>
                            </a:path>
                          </a:pathLst>
                        </a:custGeom>
                        <a:gradFill flip="none" rotWithShape="1">
                          <a:gsLst>
                            <a:gs pos="64000">
                              <a:schemeClr val="accent5"/>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0EA0C" w14:textId="77777777" w:rsidR="00E66EDF" w:rsidRDefault="008519D8" w:rsidP="00E66EDF">
                            <w:pPr>
                              <w:suppressAutoHyphens w:val="0"/>
                              <w:autoSpaceDE/>
                              <w:autoSpaceDN/>
                              <w:adjustRightInd/>
                              <w:spacing w:after="160"/>
                              <w:textAlignment w:val="auto"/>
                              <w:rPr>
                                <w:rFonts w:asciiTheme="majorHAnsi" w:hAnsiTheme="majorHAnsi" w:cstheme="majorHAnsi"/>
                                <w:b/>
                                <w:color w:val="FFFFFF" w:themeColor="background1"/>
                                <w:sz w:val="56"/>
                                <w:szCs w:val="56"/>
                                <w:lang w:val="en-US"/>
                              </w:rPr>
                            </w:pPr>
                            <w:r>
                              <w:rPr>
                                <w:rFonts w:asciiTheme="majorHAnsi" w:hAnsiTheme="majorHAnsi" w:cstheme="majorHAnsi"/>
                                <w:b/>
                                <w:color w:val="FFFFFF" w:themeColor="background1"/>
                                <w:sz w:val="56"/>
                                <w:szCs w:val="56"/>
                                <w:lang w:val="en-US"/>
                              </w:rPr>
                              <w:t>Measure your success</w:t>
                            </w:r>
                          </w:p>
                          <w:p w14:paraId="6A845C8D" w14:textId="083458E5" w:rsidR="00E66EDF" w:rsidRPr="00B315B3" w:rsidRDefault="00E66EDF" w:rsidP="00E66EDF">
                            <w:pPr>
                              <w:suppressAutoHyphens w:val="0"/>
                              <w:autoSpaceDE/>
                              <w:autoSpaceDN/>
                              <w:adjustRightInd/>
                              <w:spacing w:after="160"/>
                              <w:textAlignment w:val="auto"/>
                              <w:rPr>
                                <w:sz w:val="32"/>
                                <w:lang w:val="en-NZ"/>
                              </w:rPr>
                            </w:pPr>
                            <w:r>
                              <w:rPr>
                                <w:bCs/>
                                <w:sz w:val="32"/>
                                <w:lang w:val="en-NZ"/>
                              </w:rPr>
                              <w:t>Review your activities tool</w:t>
                            </w:r>
                          </w:p>
                          <w:p w14:paraId="0BFFAC5E" w14:textId="77777777" w:rsidR="00E66EDF" w:rsidRPr="00B03262" w:rsidRDefault="00E66EDF" w:rsidP="00B03262">
                            <w:pPr>
                              <w:suppressAutoHyphens w:val="0"/>
                              <w:autoSpaceDE/>
                              <w:autoSpaceDN/>
                              <w:adjustRightInd/>
                              <w:spacing w:after="160"/>
                              <w:textAlignment w:val="auto"/>
                              <w:rPr>
                                <w:rFonts w:asciiTheme="majorHAnsi" w:hAnsiTheme="majorHAnsi" w:cstheme="majorHAnsi"/>
                                <w:b/>
                                <w:color w:val="FFFFFF" w:themeColor="background1"/>
                                <w:sz w:val="56"/>
                                <w:szCs w:val="56"/>
                              </w:rPr>
                            </w:pPr>
                          </w:p>
                        </w:txbxContent>
                      </wps:txbx>
                      <wps:bodyPr rot="0" spcFirstLastPara="0" vertOverflow="overflow" horzOverflow="overflow" vert="horz" wrap="square" lIns="324000" tIns="72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24DA" id="_x0000_s1038" style="position:absolute;margin-left:.3pt;margin-top:0;width:429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72,98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" adj="-11796480,,5400" path="m722,734477c3225,489651,-1781,244826,722,l5865999,v137946,,249773,111827,249773,249773l6115772,734477v,137946,-111827,249773,-249773,249773l250495,984250c112549,984250,722,872423,722,734477xe" fillcolor="#f89c27 [3208]" stroked="f" strokeweight="1pt">
                <v:fill color2="#ffcb04 [3209]" rotate="t" angle="90" colors="0 #f89c27;41943f #f89c27" focus="100%" type="gradient">
                  <o:fill v:ext="view" type="gradientUnscaled"/>
                </v:fill>
                <v:stroke joinstyle="miter"/>
                <v:formulas/>
                <v:path arrowok="t" o:connecttype="custom" o:connectlocs="643,781863;643,0;5225787,0;5448300,265887;5448300,781863;5225787,1047750;223156,1047750;643,781863" o:connectangles="0,0,0,0,0,0,0,0" textboxrect="0,0,6115772,984250"/>
                <v:textbox inset="9mm,2mm,,0">
                  <w:txbxContent>
                    <w:p w14:paraId="01A0EA0C" w14:textId="77777777" w:rsidR="00E66EDF" w:rsidRDefault="008519D8" w:rsidP="00E66EDF">
                      <w:pPr>
                        <w:suppressAutoHyphens w:val="0"/>
                        <w:autoSpaceDE/>
                        <w:autoSpaceDN/>
                        <w:adjustRightInd/>
                        <w:spacing w:after="160"/>
                        <w:textAlignment w:val="auto"/>
                        <w:rPr>
                          <w:rFonts w:asciiTheme="majorHAnsi" w:hAnsiTheme="majorHAnsi" w:cstheme="majorHAnsi"/>
                          <w:b/>
                          <w:color w:val="FFFFFF" w:themeColor="background1"/>
                          <w:sz w:val="56"/>
                          <w:szCs w:val="56"/>
                          <w:lang w:val="en-US"/>
                        </w:rPr>
                      </w:pPr>
                      <w:r>
                        <w:rPr>
                          <w:rFonts w:asciiTheme="majorHAnsi" w:hAnsiTheme="majorHAnsi" w:cstheme="majorHAnsi"/>
                          <w:b/>
                          <w:color w:val="FFFFFF" w:themeColor="background1"/>
                          <w:sz w:val="56"/>
                          <w:szCs w:val="56"/>
                          <w:lang w:val="en-US"/>
                        </w:rPr>
                        <w:t>Measure your success</w:t>
                      </w:r>
                    </w:p>
                    <w:p w14:paraId="6A845C8D" w14:textId="083458E5" w:rsidR="00E66EDF" w:rsidRPr="00B315B3" w:rsidRDefault="00E66EDF" w:rsidP="00E66EDF">
                      <w:pPr>
                        <w:suppressAutoHyphens w:val="0"/>
                        <w:autoSpaceDE/>
                        <w:autoSpaceDN/>
                        <w:adjustRightInd/>
                        <w:spacing w:after="160"/>
                        <w:textAlignment w:val="auto"/>
                        <w:rPr>
                          <w:sz w:val="32"/>
                          <w:lang w:val="en-NZ"/>
                        </w:rPr>
                      </w:pPr>
                      <w:r>
                        <w:rPr>
                          <w:bCs/>
                          <w:sz w:val="32"/>
                          <w:lang w:val="en-NZ"/>
                        </w:rPr>
                        <w:t>Review your activities tool</w:t>
                      </w:r>
                    </w:p>
                    <w:p w14:paraId="0BFFAC5E" w14:textId="77777777" w:rsidR="00E66EDF" w:rsidRPr="00B03262" w:rsidRDefault="00E66EDF" w:rsidP="00B03262">
                      <w:pPr>
                        <w:suppressAutoHyphens w:val="0"/>
                        <w:autoSpaceDE/>
                        <w:autoSpaceDN/>
                        <w:adjustRightInd/>
                        <w:spacing w:after="160"/>
                        <w:textAlignment w:val="auto"/>
                        <w:rPr>
                          <w:rFonts w:asciiTheme="majorHAnsi" w:hAnsiTheme="majorHAnsi" w:cstheme="majorHAnsi"/>
                          <w:b/>
                          <w:color w:val="FFFFFF" w:themeColor="background1"/>
                          <w:sz w:val="56"/>
                          <w:szCs w:val="56"/>
                        </w:rPr>
                      </w:pPr>
                    </w:p>
                  </w:txbxContent>
                </v:textbox>
                <w10:wrap type="topAndBottom"/>
              </v:shape>
            </w:pict>
          </mc:Fallback>
        </mc:AlternateContent>
      </w:r>
    </w:p>
    <w:p w14:paraId="6B2877F4" w14:textId="7AA0ED6C" w:rsidR="00B03262" w:rsidRPr="00B03262" w:rsidRDefault="00B03262" w:rsidP="00B03262">
      <w:pPr>
        <w:rPr>
          <w:sz w:val="24"/>
          <w:lang w:val="en-NZ"/>
        </w:rPr>
      </w:pPr>
      <w:r w:rsidRPr="00280C65">
        <w:rPr>
          <w:sz w:val="24"/>
          <w:lang w:val="en-NZ"/>
        </w:rPr>
        <w:t xml:space="preserve">The </w:t>
      </w:r>
      <w:r>
        <w:rPr>
          <w:sz w:val="24"/>
          <w:lang w:val="en-NZ"/>
        </w:rPr>
        <w:t xml:space="preserve">bottom line – how do you know it is </w:t>
      </w:r>
      <w:r w:rsidRPr="00280C65">
        <w:rPr>
          <w:sz w:val="24"/>
          <w:lang w:val="en-NZ"/>
        </w:rPr>
        <w:t>wor</w:t>
      </w:r>
      <w:r>
        <w:rPr>
          <w:sz w:val="24"/>
          <w:lang w:val="en-NZ"/>
        </w:rPr>
        <w:t>king? How will you improve? Whose support do you need?</w:t>
      </w:r>
    </w:p>
    <w:tbl>
      <w:tblPr>
        <w:tblStyle w:val="TableGridLight2"/>
        <w:tblW w:w="14662" w:type="dxa"/>
        <w:tblLook w:val="0420" w:firstRow="1" w:lastRow="0" w:firstColumn="0" w:lastColumn="0" w:noHBand="0" w:noVBand="1"/>
      </w:tblPr>
      <w:tblGrid>
        <w:gridCol w:w="3397"/>
        <w:gridCol w:w="2835"/>
        <w:gridCol w:w="3352"/>
        <w:gridCol w:w="2539"/>
        <w:gridCol w:w="2539"/>
      </w:tblGrid>
      <w:tr w:rsidR="00B03262" w:rsidRPr="00A3210E" w14:paraId="1B087286" w14:textId="77777777" w:rsidTr="00162019">
        <w:trPr>
          <w:trHeight w:val="920"/>
        </w:trPr>
        <w:tc>
          <w:tcPr>
            <w:tcW w:w="3397" w:type="dxa"/>
            <w:vAlign w:val="top"/>
            <w:hideMark/>
          </w:tcPr>
          <w:p w14:paraId="0A8EBCC9" w14:textId="77777777" w:rsidR="00B03262" w:rsidRPr="00280C65" w:rsidRDefault="00B03262" w:rsidP="00162019">
            <w:pPr>
              <w:pStyle w:val="Heading3"/>
              <w:outlineLvl w:val="2"/>
              <w:rPr>
                <w:color w:val="F89C27" w:themeColor="accent5"/>
                <w:lang w:val="en-NZ"/>
              </w:rPr>
            </w:pPr>
            <w:r w:rsidRPr="00280C65">
              <w:rPr>
                <w:color w:val="F89C27" w:themeColor="accent5"/>
              </w:rPr>
              <w:t>Activity</w:t>
            </w:r>
          </w:p>
        </w:tc>
        <w:tc>
          <w:tcPr>
            <w:tcW w:w="2835" w:type="dxa"/>
            <w:vAlign w:val="top"/>
            <w:hideMark/>
          </w:tcPr>
          <w:p w14:paraId="20ED294A" w14:textId="1A5781F8" w:rsidR="00B03262" w:rsidRPr="00280C65" w:rsidRDefault="004D5E74" w:rsidP="00162019">
            <w:pPr>
              <w:pStyle w:val="Heading3"/>
              <w:outlineLvl w:val="2"/>
              <w:rPr>
                <w:color w:val="F89C27" w:themeColor="accent5"/>
                <w:lang w:val="en-NZ"/>
              </w:rPr>
            </w:pPr>
            <w:r>
              <w:rPr>
                <w:color w:val="F89C27" w:themeColor="accent5"/>
              </w:rPr>
              <w:t>Success measures</w:t>
            </w:r>
          </w:p>
        </w:tc>
        <w:tc>
          <w:tcPr>
            <w:tcW w:w="3352" w:type="dxa"/>
            <w:vAlign w:val="top"/>
            <w:hideMark/>
          </w:tcPr>
          <w:p w14:paraId="4555AD30" w14:textId="77777777" w:rsidR="00B03262" w:rsidRPr="00280C65" w:rsidRDefault="00B03262" w:rsidP="00162019">
            <w:pPr>
              <w:pStyle w:val="Heading3"/>
              <w:outlineLvl w:val="2"/>
              <w:rPr>
                <w:color w:val="F89C27" w:themeColor="accent5"/>
                <w:lang w:val="en-NZ"/>
              </w:rPr>
            </w:pPr>
            <w:r w:rsidRPr="00280C65">
              <w:rPr>
                <w:color w:val="F89C27" w:themeColor="accent5"/>
              </w:rPr>
              <w:t>Results</w:t>
            </w:r>
          </w:p>
        </w:tc>
        <w:tc>
          <w:tcPr>
            <w:tcW w:w="2539" w:type="dxa"/>
            <w:vAlign w:val="top"/>
          </w:tcPr>
          <w:p w14:paraId="02E1D1D9" w14:textId="77777777" w:rsidR="00B03262" w:rsidRPr="00280C65" w:rsidRDefault="00B03262" w:rsidP="00162019">
            <w:pPr>
              <w:pStyle w:val="Heading3"/>
              <w:outlineLvl w:val="2"/>
              <w:rPr>
                <w:color w:val="F89C27" w:themeColor="accent5"/>
                <w:lang w:val="en-NZ"/>
              </w:rPr>
            </w:pPr>
            <w:r w:rsidRPr="00280C65">
              <w:rPr>
                <w:color w:val="F89C27" w:themeColor="accent5"/>
              </w:rPr>
              <w:t xml:space="preserve">Improvement </w:t>
            </w:r>
            <w:r>
              <w:rPr>
                <w:color w:val="F89C27" w:themeColor="accent5"/>
              </w:rPr>
              <w:t>a</w:t>
            </w:r>
            <w:r w:rsidRPr="00280C65">
              <w:rPr>
                <w:color w:val="F89C27" w:themeColor="accent5"/>
              </w:rPr>
              <w:t>ctions</w:t>
            </w:r>
          </w:p>
        </w:tc>
        <w:tc>
          <w:tcPr>
            <w:tcW w:w="2539" w:type="dxa"/>
            <w:vAlign w:val="top"/>
          </w:tcPr>
          <w:p w14:paraId="2C3C2948" w14:textId="023B873E" w:rsidR="00B03262" w:rsidRPr="00280C65" w:rsidRDefault="00B03262" w:rsidP="00162019">
            <w:pPr>
              <w:pStyle w:val="Heading3"/>
              <w:outlineLvl w:val="2"/>
              <w:rPr>
                <w:color w:val="F89C27" w:themeColor="accent5"/>
                <w:lang w:val="en-NZ"/>
              </w:rPr>
            </w:pPr>
            <w:r w:rsidRPr="00280C65">
              <w:rPr>
                <w:color w:val="F89C27" w:themeColor="accent5"/>
              </w:rPr>
              <w:t xml:space="preserve">What </w:t>
            </w:r>
            <w:r>
              <w:rPr>
                <w:color w:val="F89C27" w:themeColor="accent5"/>
              </w:rPr>
              <w:t>n</w:t>
            </w:r>
            <w:r w:rsidRPr="00280C65">
              <w:rPr>
                <w:color w:val="F89C27" w:themeColor="accent5"/>
              </w:rPr>
              <w:t>ext</w:t>
            </w:r>
            <w:r>
              <w:rPr>
                <w:color w:val="F89C27" w:themeColor="accent5"/>
              </w:rPr>
              <w:t xml:space="preserve">? </w:t>
            </w:r>
            <w:r>
              <w:rPr>
                <w:color w:val="F89C27" w:themeColor="accent5"/>
              </w:rPr>
              <w:br/>
            </w:r>
            <w:r w:rsidRPr="00280C65">
              <w:rPr>
                <w:color w:val="F89C27" w:themeColor="accent5"/>
              </w:rPr>
              <w:t xml:space="preserve">By </w:t>
            </w:r>
            <w:r>
              <w:rPr>
                <w:color w:val="F89C27" w:themeColor="accent5"/>
              </w:rPr>
              <w:t>w</w:t>
            </w:r>
            <w:r w:rsidRPr="00280C65">
              <w:rPr>
                <w:color w:val="F89C27" w:themeColor="accent5"/>
              </w:rPr>
              <w:t>hen</w:t>
            </w:r>
            <w:r w:rsidR="00A535A4">
              <w:rPr>
                <w:color w:val="F89C27" w:themeColor="accent5"/>
              </w:rPr>
              <w:t>?</w:t>
            </w:r>
          </w:p>
        </w:tc>
      </w:tr>
      <w:tr w:rsidR="00B03262" w:rsidRPr="00A3210E" w14:paraId="35C3A717" w14:textId="77777777" w:rsidTr="00162019">
        <w:trPr>
          <w:trHeight w:val="751"/>
        </w:trPr>
        <w:tc>
          <w:tcPr>
            <w:tcW w:w="3397" w:type="dxa"/>
            <w:hideMark/>
          </w:tcPr>
          <w:p w14:paraId="2E1E2E1C" w14:textId="77777777" w:rsidR="00B03262" w:rsidRPr="00A3210E" w:rsidRDefault="00B03262" w:rsidP="00162019">
            <w:pPr>
              <w:spacing w:line="259" w:lineRule="auto"/>
              <w:rPr>
                <w:sz w:val="24"/>
                <w:lang w:val="en-NZ"/>
              </w:rPr>
            </w:pPr>
          </w:p>
        </w:tc>
        <w:tc>
          <w:tcPr>
            <w:tcW w:w="2835" w:type="dxa"/>
            <w:hideMark/>
          </w:tcPr>
          <w:p w14:paraId="56DBC130" w14:textId="77777777" w:rsidR="00B03262" w:rsidRPr="00A3210E" w:rsidRDefault="00B03262" w:rsidP="00162019">
            <w:pPr>
              <w:spacing w:line="259" w:lineRule="auto"/>
              <w:rPr>
                <w:sz w:val="24"/>
                <w:lang w:val="en-NZ"/>
              </w:rPr>
            </w:pPr>
          </w:p>
        </w:tc>
        <w:tc>
          <w:tcPr>
            <w:tcW w:w="3352" w:type="dxa"/>
            <w:hideMark/>
          </w:tcPr>
          <w:p w14:paraId="478F202F" w14:textId="77777777" w:rsidR="00B03262" w:rsidRPr="00A3210E" w:rsidRDefault="00B03262" w:rsidP="00162019">
            <w:pPr>
              <w:spacing w:line="259" w:lineRule="auto"/>
              <w:rPr>
                <w:sz w:val="24"/>
                <w:lang w:val="en-NZ"/>
              </w:rPr>
            </w:pPr>
          </w:p>
        </w:tc>
        <w:tc>
          <w:tcPr>
            <w:tcW w:w="2539" w:type="dxa"/>
          </w:tcPr>
          <w:p w14:paraId="58D28B6E" w14:textId="77777777" w:rsidR="00B03262" w:rsidRPr="00A3210E" w:rsidRDefault="00B03262" w:rsidP="00162019">
            <w:pPr>
              <w:rPr>
                <w:sz w:val="24"/>
                <w:lang w:val="en-NZ"/>
              </w:rPr>
            </w:pPr>
          </w:p>
        </w:tc>
        <w:tc>
          <w:tcPr>
            <w:tcW w:w="2539" w:type="dxa"/>
          </w:tcPr>
          <w:p w14:paraId="203BEB6E" w14:textId="77777777" w:rsidR="00B03262" w:rsidRPr="00A3210E" w:rsidRDefault="00B03262" w:rsidP="00162019">
            <w:pPr>
              <w:rPr>
                <w:sz w:val="24"/>
                <w:lang w:val="en-NZ"/>
              </w:rPr>
            </w:pPr>
          </w:p>
        </w:tc>
      </w:tr>
      <w:tr w:rsidR="00B03262" w:rsidRPr="00A3210E" w14:paraId="3D81E400" w14:textId="77777777" w:rsidTr="00162019">
        <w:trPr>
          <w:trHeight w:val="751"/>
        </w:trPr>
        <w:tc>
          <w:tcPr>
            <w:tcW w:w="3397" w:type="dxa"/>
            <w:hideMark/>
          </w:tcPr>
          <w:p w14:paraId="2DEDE5D0" w14:textId="77777777" w:rsidR="00B03262" w:rsidRPr="00A3210E" w:rsidRDefault="00B03262" w:rsidP="00162019">
            <w:pPr>
              <w:spacing w:line="259" w:lineRule="auto"/>
              <w:rPr>
                <w:sz w:val="24"/>
                <w:lang w:val="en-NZ"/>
              </w:rPr>
            </w:pPr>
          </w:p>
        </w:tc>
        <w:tc>
          <w:tcPr>
            <w:tcW w:w="2835" w:type="dxa"/>
            <w:hideMark/>
          </w:tcPr>
          <w:p w14:paraId="1A9628D8" w14:textId="77777777" w:rsidR="00B03262" w:rsidRPr="00A3210E" w:rsidRDefault="00B03262" w:rsidP="00162019">
            <w:pPr>
              <w:spacing w:line="259" w:lineRule="auto"/>
              <w:rPr>
                <w:sz w:val="24"/>
                <w:lang w:val="en-NZ"/>
              </w:rPr>
            </w:pPr>
          </w:p>
        </w:tc>
        <w:tc>
          <w:tcPr>
            <w:tcW w:w="3352" w:type="dxa"/>
            <w:hideMark/>
          </w:tcPr>
          <w:p w14:paraId="0DA99680" w14:textId="77777777" w:rsidR="00B03262" w:rsidRPr="00A3210E" w:rsidRDefault="00B03262" w:rsidP="00162019">
            <w:pPr>
              <w:spacing w:line="259" w:lineRule="auto"/>
              <w:rPr>
                <w:sz w:val="24"/>
                <w:lang w:val="en-NZ"/>
              </w:rPr>
            </w:pPr>
          </w:p>
        </w:tc>
        <w:tc>
          <w:tcPr>
            <w:tcW w:w="2539" w:type="dxa"/>
          </w:tcPr>
          <w:p w14:paraId="3DFF7089" w14:textId="77777777" w:rsidR="00B03262" w:rsidRPr="00A3210E" w:rsidRDefault="00B03262" w:rsidP="00162019">
            <w:pPr>
              <w:rPr>
                <w:sz w:val="24"/>
                <w:lang w:val="en-NZ"/>
              </w:rPr>
            </w:pPr>
          </w:p>
        </w:tc>
        <w:tc>
          <w:tcPr>
            <w:tcW w:w="2539" w:type="dxa"/>
          </w:tcPr>
          <w:p w14:paraId="0B8D0EEA" w14:textId="77777777" w:rsidR="00B03262" w:rsidRPr="00A3210E" w:rsidRDefault="00B03262" w:rsidP="00162019">
            <w:pPr>
              <w:rPr>
                <w:sz w:val="24"/>
                <w:lang w:val="en-NZ"/>
              </w:rPr>
            </w:pPr>
          </w:p>
        </w:tc>
      </w:tr>
      <w:tr w:rsidR="00B03262" w:rsidRPr="00A3210E" w14:paraId="10BD71F9" w14:textId="77777777" w:rsidTr="00162019">
        <w:trPr>
          <w:trHeight w:val="751"/>
        </w:trPr>
        <w:tc>
          <w:tcPr>
            <w:tcW w:w="3397" w:type="dxa"/>
            <w:hideMark/>
          </w:tcPr>
          <w:p w14:paraId="3B14A84C" w14:textId="77777777" w:rsidR="00B03262" w:rsidRPr="00A3210E" w:rsidRDefault="00B03262" w:rsidP="00162019">
            <w:pPr>
              <w:spacing w:line="259" w:lineRule="auto"/>
              <w:rPr>
                <w:sz w:val="24"/>
                <w:lang w:val="en-NZ"/>
              </w:rPr>
            </w:pPr>
          </w:p>
        </w:tc>
        <w:tc>
          <w:tcPr>
            <w:tcW w:w="2835" w:type="dxa"/>
            <w:hideMark/>
          </w:tcPr>
          <w:p w14:paraId="22892C59" w14:textId="77777777" w:rsidR="00B03262" w:rsidRPr="00A3210E" w:rsidRDefault="00B03262" w:rsidP="00162019">
            <w:pPr>
              <w:spacing w:line="259" w:lineRule="auto"/>
              <w:rPr>
                <w:sz w:val="24"/>
                <w:lang w:val="en-NZ"/>
              </w:rPr>
            </w:pPr>
          </w:p>
        </w:tc>
        <w:tc>
          <w:tcPr>
            <w:tcW w:w="3352" w:type="dxa"/>
            <w:hideMark/>
          </w:tcPr>
          <w:p w14:paraId="037729C7" w14:textId="77777777" w:rsidR="00B03262" w:rsidRPr="00A3210E" w:rsidRDefault="00B03262" w:rsidP="00162019">
            <w:pPr>
              <w:spacing w:line="259" w:lineRule="auto"/>
              <w:rPr>
                <w:sz w:val="24"/>
                <w:lang w:val="en-NZ"/>
              </w:rPr>
            </w:pPr>
          </w:p>
        </w:tc>
        <w:tc>
          <w:tcPr>
            <w:tcW w:w="2539" w:type="dxa"/>
          </w:tcPr>
          <w:p w14:paraId="0D8A69CC" w14:textId="77777777" w:rsidR="00B03262" w:rsidRPr="00A3210E" w:rsidRDefault="00B03262" w:rsidP="00162019">
            <w:pPr>
              <w:rPr>
                <w:sz w:val="24"/>
                <w:lang w:val="en-NZ"/>
              </w:rPr>
            </w:pPr>
          </w:p>
        </w:tc>
        <w:tc>
          <w:tcPr>
            <w:tcW w:w="2539" w:type="dxa"/>
          </w:tcPr>
          <w:p w14:paraId="12097AEC" w14:textId="77777777" w:rsidR="00B03262" w:rsidRPr="00A3210E" w:rsidRDefault="00B03262" w:rsidP="00162019">
            <w:pPr>
              <w:rPr>
                <w:sz w:val="24"/>
                <w:lang w:val="en-NZ"/>
              </w:rPr>
            </w:pPr>
          </w:p>
        </w:tc>
      </w:tr>
      <w:tr w:rsidR="00B03262" w:rsidRPr="00A3210E" w14:paraId="78F376F2" w14:textId="77777777" w:rsidTr="00162019">
        <w:trPr>
          <w:trHeight w:val="751"/>
        </w:trPr>
        <w:tc>
          <w:tcPr>
            <w:tcW w:w="3397" w:type="dxa"/>
            <w:hideMark/>
          </w:tcPr>
          <w:p w14:paraId="4ECA26D0" w14:textId="77777777" w:rsidR="00B03262" w:rsidRPr="00A3210E" w:rsidRDefault="00B03262" w:rsidP="00162019">
            <w:pPr>
              <w:spacing w:line="259" w:lineRule="auto"/>
              <w:rPr>
                <w:sz w:val="24"/>
                <w:lang w:val="en-NZ"/>
              </w:rPr>
            </w:pPr>
          </w:p>
        </w:tc>
        <w:tc>
          <w:tcPr>
            <w:tcW w:w="2835" w:type="dxa"/>
            <w:hideMark/>
          </w:tcPr>
          <w:p w14:paraId="3C3FCCBC" w14:textId="77777777" w:rsidR="00B03262" w:rsidRPr="00A3210E" w:rsidRDefault="00B03262" w:rsidP="00162019">
            <w:pPr>
              <w:spacing w:line="259" w:lineRule="auto"/>
              <w:rPr>
                <w:sz w:val="24"/>
                <w:lang w:val="en-NZ"/>
              </w:rPr>
            </w:pPr>
          </w:p>
        </w:tc>
        <w:tc>
          <w:tcPr>
            <w:tcW w:w="3352" w:type="dxa"/>
            <w:hideMark/>
          </w:tcPr>
          <w:p w14:paraId="769E1399" w14:textId="77777777" w:rsidR="00B03262" w:rsidRPr="00A3210E" w:rsidRDefault="00B03262" w:rsidP="00162019">
            <w:pPr>
              <w:spacing w:line="259" w:lineRule="auto"/>
              <w:rPr>
                <w:sz w:val="24"/>
                <w:lang w:val="en-NZ"/>
              </w:rPr>
            </w:pPr>
          </w:p>
        </w:tc>
        <w:tc>
          <w:tcPr>
            <w:tcW w:w="2539" w:type="dxa"/>
          </w:tcPr>
          <w:p w14:paraId="2962C37A" w14:textId="77777777" w:rsidR="00B03262" w:rsidRPr="00A3210E" w:rsidRDefault="00B03262" w:rsidP="00162019">
            <w:pPr>
              <w:rPr>
                <w:sz w:val="24"/>
                <w:lang w:val="en-NZ"/>
              </w:rPr>
            </w:pPr>
          </w:p>
        </w:tc>
        <w:tc>
          <w:tcPr>
            <w:tcW w:w="2539" w:type="dxa"/>
          </w:tcPr>
          <w:p w14:paraId="4CF1F291" w14:textId="77777777" w:rsidR="00B03262" w:rsidRPr="00A3210E" w:rsidRDefault="00B03262" w:rsidP="00162019">
            <w:pPr>
              <w:rPr>
                <w:sz w:val="24"/>
                <w:lang w:val="en-NZ"/>
              </w:rPr>
            </w:pPr>
          </w:p>
        </w:tc>
      </w:tr>
      <w:tr w:rsidR="00B03262" w:rsidRPr="00A3210E" w14:paraId="346AAAE8" w14:textId="77777777" w:rsidTr="00162019">
        <w:trPr>
          <w:trHeight w:val="751"/>
        </w:trPr>
        <w:tc>
          <w:tcPr>
            <w:tcW w:w="3397" w:type="dxa"/>
            <w:hideMark/>
          </w:tcPr>
          <w:p w14:paraId="2F270CB0" w14:textId="77777777" w:rsidR="00B03262" w:rsidRPr="00A3210E" w:rsidRDefault="00B03262" w:rsidP="00162019">
            <w:pPr>
              <w:spacing w:line="259" w:lineRule="auto"/>
              <w:rPr>
                <w:sz w:val="24"/>
                <w:lang w:val="en-NZ"/>
              </w:rPr>
            </w:pPr>
          </w:p>
        </w:tc>
        <w:tc>
          <w:tcPr>
            <w:tcW w:w="2835" w:type="dxa"/>
            <w:hideMark/>
          </w:tcPr>
          <w:p w14:paraId="081E8FA3" w14:textId="77777777" w:rsidR="00B03262" w:rsidRPr="00A3210E" w:rsidRDefault="00B03262" w:rsidP="00162019">
            <w:pPr>
              <w:spacing w:line="259" w:lineRule="auto"/>
              <w:rPr>
                <w:sz w:val="24"/>
                <w:lang w:val="en-NZ"/>
              </w:rPr>
            </w:pPr>
          </w:p>
        </w:tc>
        <w:tc>
          <w:tcPr>
            <w:tcW w:w="3352" w:type="dxa"/>
            <w:hideMark/>
          </w:tcPr>
          <w:p w14:paraId="17790F93" w14:textId="77777777" w:rsidR="00B03262" w:rsidRPr="00A3210E" w:rsidRDefault="00B03262" w:rsidP="00162019">
            <w:pPr>
              <w:spacing w:line="259" w:lineRule="auto"/>
              <w:rPr>
                <w:sz w:val="24"/>
                <w:lang w:val="en-NZ"/>
              </w:rPr>
            </w:pPr>
          </w:p>
        </w:tc>
        <w:tc>
          <w:tcPr>
            <w:tcW w:w="2539" w:type="dxa"/>
          </w:tcPr>
          <w:p w14:paraId="1A572617" w14:textId="77777777" w:rsidR="00B03262" w:rsidRPr="00A3210E" w:rsidRDefault="00B03262" w:rsidP="00162019">
            <w:pPr>
              <w:rPr>
                <w:sz w:val="24"/>
                <w:lang w:val="en-NZ"/>
              </w:rPr>
            </w:pPr>
          </w:p>
        </w:tc>
        <w:tc>
          <w:tcPr>
            <w:tcW w:w="2539" w:type="dxa"/>
          </w:tcPr>
          <w:p w14:paraId="1C5CEFDD" w14:textId="77777777" w:rsidR="00B03262" w:rsidRPr="00A3210E" w:rsidRDefault="00B03262" w:rsidP="00162019">
            <w:pPr>
              <w:rPr>
                <w:sz w:val="24"/>
                <w:lang w:val="en-NZ"/>
              </w:rPr>
            </w:pPr>
          </w:p>
        </w:tc>
      </w:tr>
      <w:tr w:rsidR="00B03262" w:rsidRPr="00A3210E" w14:paraId="5D5C6C28" w14:textId="77777777" w:rsidTr="00162019">
        <w:trPr>
          <w:trHeight w:val="751"/>
        </w:trPr>
        <w:tc>
          <w:tcPr>
            <w:tcW w:w="3397" w:type="dxa"/>
            <w:hideMark/>
          </w:tcPr>
          <w:p w14:paraId="7B2B53E7" w14:textId="77777777" w:rsidR="00B03262" w:rsidRPr="00A3210E" w:rsidRDefault="00B03262" w:rsidP="00162019">
            <w:pPr>
              <w:rPr>
                <w:sz w:val="24"/>
                <w:lang w:val="en-NZ"/>
              </w:rPr>
            </w:pPr>
          </w:p>
        </w:tc>
        <w:tc>
          <w:tcPr>
            <w:tcW w:w="2835" w:type="dxa"/>
            <w:hideMark/>
          </w:tcPr>
          <w:p w14:paraId="483ECC03" w14:textId="77777777" w:rsidR="00B03262" w:rsidRPr="00A3210E" w:rsidRDefault="00B03262" w:rsidP="00162019">
            <w:pPr>
              <w:spacing w:line="259" w:lineRule="auto"/>
              <w:rPr>
                <w:sz w:val="24"/>
                <w:lang w:val="en-NZ"/>
              </w:rPr>
            </w:pPr>
          </w:p>
        </w:tc>
        <w:tc>
          <w:tcPr>
            <w:tcW w:w="3352" w:type="dxa"/>
            <w:hideMark/>
          </w:tcPr>
          <w:p w14:paraId="2C257C1D" w14:textId="77777777" w:rsidR="00B03262" w:rsidRPr="00A3210E" w:rsidRDefault="00B03262" w:rsidP="00162019">
            <w:pPr>
              <w:spacing w:line="259" w:lineRule="auto"/>
              <w:rPr>
                <w:sz w:val="24"/>
                <w:lang w:val="en-NZ"/>
              </w:rPr>
            </w:pPr>
          </w:p>
        </w:tc>
        <w:tc>
          <w:tcPr>
            <w:tcW w:w="2539" w:type="dxa"/>
          </w:tcPr>
          <w:p w14:paraId="35172307" w14:textId="77777777" w:rsidR="00B03262" w:rsidRPr="00A3210E" w:rsidRDefault="00B03262" w:rsidP="00162019">
            <w:pPr>
              <w:rPr>
                <w:sz w:val="24"/>
                <w:lang w:val="en-NZ"/>
              </w:rPr>
            </w:pPr>
          </w:p>
        </w:tc>
        <w:tc>
          <w:tcPr>
            <w:tcW w:w="2539" w:type="dxa"/>
          </w:tcPr>
          <w:p w14:paraId="53A789C0" w14:textId="77777777" w:rsidR="00B03262" w:rsidRPr="00A3210E" w:rsidRDefault="00B03262" w:rsidP="00162019">
            <w:pPr>
              <w:rPr>
                <w:sz w:val="24"/>
                <w:lang w:val="en-NZ"/>
              </w:rPr>
            </w:pPr>
          </w:p>
        </w:tc>
      </w:tr>
      <w:tr w:rsidR="00B03262" w:rsidRPr="00A3210E" w14:paraId="01365A99" w14:textId="77777777" w:rsidTr="00162019">
        <w:trPr>
          <w:trHeight w:val="751"/>
        </w:trPr>
        <w:tc>
          <w:tcPr>
            <w:tcW w:w="3397" w:type="dxa"/>
            <w:hideMark/>
          </w:tcPr>
          <w:p w14:paraId="3DAE1977" w14:textId="77777777" w:rsidR="00B03262" w:rsidRPr="00A3210E" w:rsidRDefault="00B03262" w:rsidP="00162019">
            <w:pPr>
              <w:spacing w:line="259" w:lineRule="auto"/>
              <w:rPr>
                <w:sz w:val="24"/>
                <w:lang w:val="en-NZ"/>
              </w:rPr>
            </w:pPr>
          </w:p>
        </w:tc>
        <w:tc>
          <w:tcPr>
            <w:tcW w:w="2835" w:type="dxa"/>
            <w:hideMark/>
          </w:tcPr>
          <w:p w14:paraId="5B13C963" w14:textId="77777777" w:rsidR="00B03262" w:rsidRPr="00A3210E" w:rsidRDefault="00B03262" w:rsidP="00162019">
            <w:pPr>
              <w:spacing w:line="259" w:lineRule="auto"/>
              <w:rPr>
                <w:sz w:val="24"/>
                <w:lang w:val="en-NZ"/>
              </w:rPr>
            </w:pPr>
          </w:p>
        </w:tc>
        <w:tc>
          <w:tcPr>
            <w:tcW w:w="3352" w:type="dxa"/>
            <w:hideMark/>
          </w:tcPr>
          <w:p w14:paraId="2121CF08" w14:textId="77777777" w:rsidR="00B03262" w:rsidRPr="00A3210E" w:rsidRDefault="00B03262" w:rsidP="00162019">
            <w:pPr>
              <w:spacing w:line="259" w:lineRule="auto"/>
              <w:rPr>
                <w:sz w:val="24"/>
                <w:lang w:val="en-NZ"/>
              </w:rPr>
            </w:pPr>
          </w:p>
        </w:tc>
        <w:tc>
          <w:tcPr>
            <w:tcW w:w="2539" w:type="dxa"/>
          </w:tcPr>
          <w:p w14:paraId="2910273F" w14:textId="77777777" w:rsidR="00B03262" w:rsidRPr="00A3210E" w:rsidRDefault="00B03262" w:rsidP="00162019">
            <w:pPr>
              <w:rPr>
                <w:sz w:val="24"/>
                <w:lang w:val="en-NZ"/>
              </w:rPr>
            </w:pPr>
          </w:p>
        </w:tc>
        <w:tc>
          <w:tcPr>
            <w:tcW w:w="2539" w:type="dxa"/>
          </w:tcPr>
          <w:p w14:paraId="6BBE5E59" w14:textId="77777777" w:rsidR="00B03262" w:rsidRPr="00A3210E" w:rsidRDefault="00B03262" w:rsidP="00162019">
            <w:pPr>
              <w:rPr>
                <w:sz w:val="24"/>
                <w:lang w:val="en-NZ"/>
              </w:rPr>
            </w:pPr>
          </w:p>
        </w:tc>
      </w:tr>
      <w:tr w:rsidR="00B03262" w:rsidRPr="00A3210E" w14:paraId="1341B76F" w14:textId="77777777" w:rsidTr="00162019">
        <w:trPr>
          <w:trHeight w:val="598"/>
        </w:trPr>
        <w:tc>
          <w:tcPr>
            <w:tcW w:w="3397" w:type="dxa"/>
          </w:tcPr>
          <w:p w14:paraId="1D3E402E" w14:textId="77777777" w:rsidR="00B03262" w:rsidRPr="00A3210E" w:rsidRDefault="00B03262" w:rsidP="00162019">
            <w:pPr>
              <w:rPr>
                <w:sz w:val="24"/>
                <w:lang w:val="en-NZ"/>
              </w:rPr>
            </w:pPr>
          </w:p>
        </w:tc>
        <w:tc>
          <w:tcPr>
            <w:tcW w:w="2835" w:type="dxa"/>
          </w:tcPr>
          <w:p w14:paraId="7830D8B6" w14:textId="77777777" w:rsidR="00B03262" w:rsidRPr="00A3210E" w:rsidRDefault="00B03262" w:rsidP="00162019">
            <w:pPr>
              <w:rPr>
                <w:sz w:val="24"/>
                <w:lang w:val="en-NZ"/>
              </w:rPr>
            </w:pPr>
          </w:p>
        </w:tc>
        <w:tc>
          <w:tcPr>
            <w:tcW w:w="3352" w:type="dxa"/>
          </w:tcPr>
          <w:p w14:paraId="04F6A5B6" w14:textId="77777777" w:rsidR="00B03262" w:rsidRPr="00A3210E" w:rsidRDefault="00B03262" w:rsidP="00162019">
            <w:pPr>
              <w:rPr>
                <w:sz w:val="24"/>
                <w:lang w:val="en-NZ"/>
              </w:rPr>
            </w:pPr>
          </w:p>
        </w:tc>
        <w:tc>
          <w:tcPr>
            <w:tcW w:w="2539" w:type="dxa"/>
          </w:tcPr>
          <w:p w14:paraId="053FDC10" w14:textId="77777777" w:rsidR="00B03262" w:rsidRPr="00A3210E" w:rsidRDefault="00B03262" w:rsidP="00162019">
            <w:pPr>
              <w:rPr>
                <w:sz w:val="24"/>
                <w:lang w:val="en-NZ"/>
              </w:rPr>
            </w:pPr>
          </w:p>
        </w:tc>
        <w:tc>
          <w:tcPr>
            <w:tcW w:w="2539" w:type="dxa"/>
          </w:tcPr>
          <w:p w14:paraId="7DE9F3FA" w14:textId="77777777" w:rsidR="00B03262" w:rsidRPr="00A3210E" w:rsidRDefault="00B03262" w:rsidP="00162019">
            <w:pPr>
              <w:rPr>
                <w:sz w:val="24"/>
                <w:lang w:val="en-NZ"/>
              </w:rPr>
            </w:pPr>
          </w:p>
        </w:tc>
      </w:tr>
    </w:tbl>
    <w:p w14:paraId="5FD4DD99" w14:textId="2313E66F" w:rsidR="005A0C9C" w:rsidRPr="00D5721E" w:rsidRDefault="00D5721E">
      <w:pPr>
        <w:suppressAutoHyphens w:val="0"/>
        <w:autoSpaceDE/>
        <w:autoSpaceDN/>
        <w:adjustRightInd/>
        <w:spacing w:after="160"/>
        <w:textAlignment w:val="auto"/>
        <w:rPr>
          <w:b/>
          <w:color w:val="F89C27" w:themeColor="accent5"/>
          <w:sz w:val="12"/>
          <w:szCs w:val="56"/>
        </w:rPr>
      </w:pPr>
      <w:r>
        <w:rPr>
          <w:noProof/>
          <w:lang w:val="en-NZ" w:eastAsia="en-NZ"/>
        </w:rPr>
        <w:lastRenderedPageBreak/>
        <mc:AlternateContent>
          <mc:Choice Requires="wps">
            <w:drawing>
              <wp:anchor distT="0" distB="0" distL="114300" distR="114300" simplePos="0" relativeHeight="251663360" behindDoc="0" locked="0" layoutInCell="1" allowOverlap="1" wp14:anchorId="52CD018B" wp14:editId="669B1E3D">
                <wp:simplePos x="0" y="0"/>
                <wp:positionH relativeFrom="column">
                  <wp:posOffset>-31750</wp:posOffset>
                </wp:positionH>
                <wp:positionV relativeFrom="paragraph">
                  <wp:posOffset>5715</wp:posOffset>
                </wp:positionV>
                <wp:extent cx="5925185" cy="735965"/>
                <wp:effectExtent l="0" t="0" r="0" b="6985"/>
                <wp:wrapTopAndBottom/>
                <wp:docPr id="14" name="Rounded Rectangle 15"/>
                <wp:cNvGraphicFramePr/>
                <a:graphic xmlns:a="http://schemas.openxmlformats.org/drawingml/2006/main">
                  <a:graphicData uri="http://schemas.microsoft.com/office/word/2010/wordprocessingShape">
                    <wps:wsp>
                      <wps:cNvSpPr/>
                      <wps:spPr>
                        <a:xfrm>
                          <a:off x="0" y="0"/>
                          <a:ext cx="5925185" cy="735965"/>
                        </a:xfrm>
                        <a:custGeom>
                          <a:avLst/>
                          <a:gdLst>
                            <a:gd name="connsiteX0" fmla="*/ 0 w 6115050"/>
                            <a:gd name="connsiteY0" fmla="*/ 249773 h 984250"/>
                            <a:gd name="connsiteX1" fmla="*/ 249773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8" fmla="*/ 0 w 6115050"/>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52834 w 6167884"/>
                            <a:gd name="connsiteY0" fmla="*/ 249773 h 984250"/>
                            <a:gd name="connsiteX1" fmla="*/ 64482 w 6167884"/>
                            <a:gd name="connsiteY1" fmla="*/ 0 h 984250"/>
                            <a:gd name="connsiteX2" fmla="*/ 5918111 w 6167884"/>
                            <a:gd name="connsiteY2" fmla="*/ 0 h 984250"/>
                            <a:gd name="connsiteX3" fmla="*/ 6167884 w 6167884"/>
                            <a:gd name="connsiteY3" fmla="*/ 249773 h 984250"/>
                            <a:gd name="connsiteX4" fmla="*/ 6167884 w 6167884"/>
                            <a:gd name="connsiteY4" fmla="*/ 734477 h 984250"/>
                            <a:gd name="connsiteX5" fmla="*/ 5918111 w 6167884"/>
                            <a:gd name="connsiteY5" fmla="*/ 984250 h 984250"/>
                            <a:gd name="connsiteX6" fmla="*/ 302607 w 6167884"/>
                            <a:gd name="connsiteY6" fmla="*/ 984250 h 984250"/>
                            <a:gd name="connsiteX7" fmla="*/ 52834 w 6167884"/>
                            <a:gd name="connsiteY7" fmla="*/ 734477 h 984250"/>
                            <a:gd name="connsiteX8" fmla="*/ 52834 w 6167884"/>
                            <a:gd name="connsiteY8" fmla="*/ 249773 h 984250"/>
                            <a:gd name="connsiteX0" fmla="*/ 0 w 6115050"/>
                            <a:gd name="connsiteY0" fmla="*/ 734477 h 984250"/>
                            <a:gd name="connsiteX1" fmla="*/ 11648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0 w 6115050"/>
                            <a:gd name="connsiteY0" fmla="*/ 734477 h 984250"/>
                            <a:gd name="connsiteX1" fmla="*/ 7510 w 6115050"/>
                            <a:gd name="connsiteY1" fmla="*/ 0 h 984250"/>
                            <a:gd name="connsiteX2" fmla="*/ 5865277 w 6115050"/>
                            <a:gd name="connsiteY2" fmla="*/ 0 h 984250"/>
                            <a:gd name="connsiteX3" fmla="*/ 6115050 w 6115050"/>
                            <a:gd name="connsiteY3" fmla="*/ 249773 h 984250"/>
                            <a:gd name="connsiteX4" fmla="*/ 6115050 w 6115050"/>
                            <a:gd name="connsiteY4" fmla="*/ 734477 h 984250"/>
                            <a:gd name="connsiteX5" fmla="*/ 5865277 w 6115050"/>
                            <a:gd name="connsiteY5" fmla="*/ 984250 h 984250"/>
                            <a:gd name="connsiteX6" fmla="*/ 249773 w 6115050"/>
                            <a:gd name="connsiteY6" fmla="*/ 984250 h 984250"/>
                            <a:gd name="connsiteX7" fmla="*/ 0 w 6115050"/>
                            <a:gd name="connsiteY7" fmla="*/ 734477 h 984250"/>
                            <a:gd name="connsiteX0" fmla="*/ 722 w 6115772"/>
                            <a:gd name="connsiteY0" fmla="*/ 734477 h 984250"/>
                            <a:gd name="connsiteX1" fmla="*/ 722 w 6115772"/>
                            <a:gd name="connsiteY1" fmla="*/ 0 h 984250"/>
                            <a:gd name="connsiteX2" fmla="*/ 5865999 w 6115772"/>
                            <a:gd name="connsiteY2" fmla="*/ 0 h 984250"/>
                            <a:gd name="connsiteX3" fmla="*/ 6115772 w 6115772"/>
                            <a:gd name="connsiteY3" fmla="*/ 249773 h 984250"/>
                            <a:gd name="connsiteX4" fmla="*/ 6115772 w 6115772"/>
                            <a:gd name="connsiteY4" fmla="*/ 734477 h 984250"/>
                            <a:gd name="connsiteX5" fmla="*/ 5865999 w 6115772"/>
                            <a:gd name="connsiteY5" fmla="*/ 984250 h 984250"/>
                            <a:gd name="connsiteX6" fmla="*/ 250495 w 6115772"/>
                            <a:gd name="connsiteY6" fmla="*/ 984250 h 984250"/>
                            <a:gd name="connsiteX7" fmla="*/ 722 w 6115772"/>
                            <a:gd name="connsiteY7" fmla="*/ 734477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15772" h="984250">
                              <a:moveTo>
                                <a:pt x="722" y="734477"/>
                              </a:moveTo>
                              <a:cubicBezTo>
                                <a:pt x="3225" y="489651"/>
                                <a:pt x="-1781" y="244826"/>
                                <a:pt x="722" y="0"/>
                              </a:cubicBezTo>
                              <a:lnTo>
                                <a:pt x="5865999" y="0"/>
                              </a:lnTo>
                              <a:cubicBezTo>
                                <a:pt x="6003945" y="0"/>
                                <a:pt x="6115772" y="111827"/>
                                <a:pt x="6115772" y="249773"/>
                              </a:cubicBezTo>
                              <a:lnTo>
                                <a:pt x="6115772" y="734477"/>
                              </a:lnTo>
                              <a:cubicBezTo>
                                <a:pt x="6115772" y="872423"/>
                                <a:pt x="6003945" y="984250"/>
                                <a:pt x="5865999" y="984250"/>
                              </a:cubicBezTo>
                              <a:lnTo>
                                <a:pt x="250495" y="984250"/>
                              </a:lnTo>
                              <a:cubicBezTo>
                                <a:pt x="112549" y="984250"/>
                                <a:pt x="722" y="872423"/>
                                <a:pt x="722" y="734477"/>
                              </a:cubicBezTo>
                              <a:close/>
                            </a:path>
                          </a:pathLst>
                        </a:custGeom>
                        <a:gradFill flip="none" rotWithShape="1">
                          <a:gsLst>
                            <a:gs pos="64000">
                              <a:schemeClr val="accent5"/>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84735" w14:textId="580AE247" w:rsidR="0050073A" w:rsidRPr="00CF465F" w:rsidRDefault="0050073A" w:rsidP="00CF465F">
                            <w:pPr>
                              <w:pStyle w:val="Heading1"/>
                              <w:rPr>
                                <w:rFonts w:ascii="Arial" w:hAnsi="Arial"/>
                                <w:color w:val="FFFFFF" w:themeColor="background1"/>
                                <w:szCs w:val="56"/>
                              </w:rPr>
                            </w:pPr>
                            <w:r w:rsidRPr="00FC20BE">
                              <w:rPr>
                                <w:rFonts w:ascii="Arial" w:hAnsi="Arial"/>
                                <w:color w:val="FFFFFF" w:themeColor="background1"/>
                                <w:szCs w:val="56"/>
                              </w:rPr>
                              <w:t xml:space="preserve">Who can help you directory </w:t>
                            </w:r>
                          </w:p>
                        </w:txbxContent>
                      </wps:txbx>
                      <wps:bodyPr rot="0" spcFirstLastPara="0" vertOverflow="overflow" horzOverflow="overflow" vert="horz" wrap="square" lIns="324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018B" id="_x0000_s1039" style="position:absolute;margin-left:-2.5pt;margin-top:.45pt;width:466.55pt;height:5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72,98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" adj="-11796480,,5400" path="m722,734477c3225,489651,-1781,244826,722,l5865999,v137946,,249773,111827,249773,249773l6115772,734477v,137946,-111827,249773,-249773,249773l250495,984250c112549,984250,722,872423,722,734477xe" fillcolor="#f89c27 [3208]" stroked="f" strokeweight="1pt">
                <v:fill color2="#ffcb04 [3209]" rotate="t" angle="90" colors="0 #f89c27;41943f #f89c27" focus="100%" type="gradient">
                  <o:fill v:ext="view" type="gradientUnscaled"/>
                </v:fill>
                <v:stroke joinstyle="miter"/>
                <v:formulas/>
                <v:path arrowok="t" o:connecttype="custom" o:connectlocs="700,549199;700,0;5683196,0;5925185,186766;5925185,549199;5683196,735965;242689,735965;700,549199" o:connectangles="0,0,0,0,0,0,0,0" textboxrect="0,0,6115772,984250"/>
                <v:textbox inset="9mm,0,,0">
                  <w:txbxContent>
                    <w:p w14:paraId="33784735" w14:textId="580AE247" w:rsidR="0050073A" w:rsidRPr="00CF465F" w:rsidRDefault="0050073A" w:rsidP="00CF465F">
                      <w:pPr>
                        <w:pStyle w:val="Heading1"/>
                        <w:rPr>
                          <w:rFonts w:ascii="Arial" w:hAnsi="Arial"/>
                          <w:color w:val="FFFFFF" w:themeColor="background1"/>
                          <w:szCs w:val="56"/>
                        </w:rPr>
                      </w:pPr>
                      <w:r w:rsidRPr="00FC20BE">
                        <w:rPr>
                          <w:rFonts w:ascii="Arial" w:hAnsi="Arial"/>
                          <w:color w:val="FFFFFF" w:themeColor="background1"/>
                          <w:szCs w:val="56"/>
                        </w:rPr>
                        <w:t xml:space="preserve">Who can help you directory </w:t>
                      </w:r>
                    </w:p>
                  </w:txbxContent>
                </v:textbox>
                <w10:wrap type="topAndBottom"/>
              </v:shape>
            </w:pict>
          </mc:Fallback>
        </mc:AlternateContent>
      </w:r>
    </w:p>
    <w:tbl>
      <w:tblPr>
        <w:tblStyle w:val="TableContemporary"/>
        <w:tblW w:w="14596" w:type="dxa"/>
        <w:tblLook w:val="04A0" w:firstRow="1" w:lastRow="0" w:firstColumn="1" w:lastColumn="0" w:noHBand="0" w:noVBand="1"/>
      </w:tblPr>
      <w:tblGrid>
        <w:gridCol w:w="4106"/>
        <w:gridCol w:w="5812"/>
        <w:gridCol w:w="4678"/>
      </w:tblGrid>
      <w:tr w:rsidR="005A0C9C" w:rsidRPr="005A0C9C" w14:paraId="37C8C3AF" w14:textId="77777777" w:rsidTr="00F16D95">
        <w:trPr>
          <w:cnfStyle w:val="100000000000" w:firstRow="1" w:lastRow="0" w:firstColumn="0" w:lastColumn="0" w:oddVBand="0" w:evenVBand="0" w:oddHBand="0" w:evenHBand="0" w:firstRowFirstColumn="0" w:firstRowLastColumn="0" w:lastRowFirstColumn="0" w:lastRowLastColumn="0"/>
        </w:trPr>
        <w:tc>
          <w:tcPr>
            <w:tcW w:w="4106" w:type="dxa"/>
          </w:tcPr>
          <w:p w14:paraId="04463032" w14:textId="77777777" w:rsidR="005A0C9C" w:rsidRPr="005A0C9C" w:rsidRDefault="005A0C9C" w:rsidP="00FC20BE">
            <w:pPr>
              <w:spacing w:before="360"/>
              <w:outlineLvl w:val="1"/>
              <w:rPr>
                <w:b w:val="0"/>
                <w:color w:val="F89C27" w:themeColor="accent5"/>
                <w:sz w:val="32"/>
                <w:lang w:val="en-NZ"/>
              </w:rPr>
            </w:pPr>
            <w:r w:rsidRPr="005A0C9C">
              <w:rPr>
                <w:color w:val="F89C27" w:themeColor="accent5"/>
                <w:sz w:val="32"/>
                <w:lang w:val="en-NZ"/>
              </w:rPr>
              <w:t>Agency</w:t>
            </w:r>
          </w:p>
        </w:tc>
        <w:tc>
          <w:tcPr>
            <w:tcW w:w="5812" w:type="dxa"/>
          </w:tcPr>
          <w:p w14:paraId="13B39A13" w14:textId="77777777" w:rsidR="005A0C9C" w:rsidRPr="005A0C9C" w:rsidRDefault="005A0C9C" w:rsidP="00FC20BE">
            <w:pPr>
              <w:spacing w:before="360"/>
              <w:outlineLvl w:val="1"/>
              <w:rPr>
                <w:b w:val="0"/>
                <w:color w:val="F89C27" w:themeColor="accent5"/>
                <w:sz w:val="32"/>
                <w:lang w:val="en-NZ"/>
              </w:rPr>
            </w:pPr>
            <w:r w:rsidRPr="005A0C9C">
              <w:rPr>
                <w:color w:val="F89C27" w:themeColor="accent5"/>
                <w:sz w:val="32"/>
                <w:lang w:val="en-NZ"/>
              </w:rPr>
              <w:t>Assistance</w:t>
            </w:r>
          </w:p>
        </w:tc>
        <w:tc>
          <w:tcPr>
            <w:tcW w:w="4678" w:type="dxa"/>
          </w:tcPr>
          <w:p w14:paraId="6C2A8F4F" w14:textId="77777777" w:rsidR="005A0C9C" w:rsidRPr="005A0C9C" w:rsidRDefault="005A0C9C" w:rsidP="00FC20BE">
            <w:pPr>
              <w:spacing w:before="360"/>
              <w:outlineLvl w:val="1"/>
              <w:rPr>
                <w:b w:val="0"/>
                <w:color w:val="F89C27" w:themeColor="accent5"/>
                <w:sz w:val="32"/>
                <w:lang w:val="en-NZ"/>
              </w:rPr>
            </w:pPr>
            <w:r w:rsidRPr="005A0C9C">
              <w:rPr>
                <w:color w:val="F89C27" w:themeColor="accent5"/>
                <w:sz w:val="32"/>
                <w:lang w:val="en-NZ"/>
              </w:rPr>
              <w:t>Contact details</w:t>
            </w:r>
          </w:p>
        </w:tc>
      </w:tr>
      <w:tr w:rsidR="005A0C9C" w:rsidRPr="005A0C9C" w14:paraId="03388530"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2C07DF53" w14:textId="77777777" w:rsidR="005A0C9C" w:rsidRPr="005A0C9C" w:rsidRDefault="005A0C9C" w:rsidP="00FC20BE">
            <w:pPr>
              <w:spacing w:after="0"/>
              <w:rPr>
                <w:b/>
                <w:sz w:val="28"/>
                <w:lang w:val="en-NZ"/>
              </w:rPr>
            </w:pPr>
            <w:r w:rsidRPr="005A0C9C">
              <w:rPr>
                <w:b/>
                <w:sz w:val="28"/>
                <w:lang w:val="en-NZ"/>
              </w:rPr>
              <w:t>Careers New Zealand</w:t>
            </w:r>
          </w:p>
          <w:p w14:paraId="450F4952" w14:textId="77777777" w:rsidR="005A0C9C" w:rsidRPr="005A0C9C" w:rsidRDefault="005A0C9C" w:rsidP="00FC20BE">
            <w:pPr>
              <w:spacing w:after="0"/>
              <w:rPr>
                <w:b/>
                <w:sz w:val="28"/>
                <w:lang w:val="en-NZ"/>
              </w:rPr>
            </w:pPr>
          </w:p>
        </w:tc>
        <w:tc>
          <w:tcPr>
            <w:tcW w:w="5812" w:type="dxa"/>
          </w:tcPr>
          <w:p w14:paraId="767CA447" w14:textId="77777777" w:rsidR="005A0C9C" w:rsidRPr="005A0C9C" w:rsidRDefault="005A0C9C" w:rsidP="005A0C9C">
            <w:pPr>
              <w:numPr>
                <w:ilvl w:val="0"/>
                <w:numId w:val="3"/>
              </w:numPr>
              <w:rPr>
                <w:sz w:val="24"/>
                <w:lang w:val="en-NZ"/>
              </w:rPr>
            </w:pPr>
            <w:r w:rsidRPr="005A0C9C">
              <w:rPr>
                <w:sz w:val="24"/>
                <w:lang w:val="en-NZ"/>
              </w:rPr>
              <w:t>Work Inspiration</w:t>
            </w:r>
          </w:p>
          <w:p w14:paraId="26B741AA" w14:textId="77777777" w:rsidR="005A0C9C" w:rsidRPr="005A0C9C" w:rsidRDefault="005A0C9C" w:rsidP="005A0C9C">
            <w:pPr>
              <w:numPr>
                <w:ilvl w:val="0"/>
                <w:numId w:val="3"/>
              </w:numPr>
              <w:rPr>
                <w:sz w:val="24"/>
                <w:lang w:val="en-NZ"/>
              </w:rPr>
            </w:pPr>
            <w:r w:rsidRPr="005A0C9C">
              <w:rPr>
                <w:sz w:val="24"/>
                <w:lang w:val="en-NZ"/>
              </w:rPr>
              <w:t>Building connections with schools</w:t>
            </w:r>
          </w:p>
          <w:p w14:paraId="5F5ED2A0" w14:textId="77777777" w:rsidR="005A0C9C" w:rsidRPr="005A0C9C" w:rsidRDefault="005A0C9C" w:rsidP="005A0C9C">
            <w:pPr>
              <w:numPr>
                <w:ilvl w:val="0"/>
                <w:numId w:val="3"/>
              </w:numPr>
              <w:rPr>
                <w:sz w:val="24"/>
                <w:lang w:val="en-NZ"/>
              </w:rPr>
            </w:pPr>
            <w:r w:rsidRPr="005A0C9C">
              <w:rPr>
                <w:sz w:val="24"/>
                <w:lang w:val="en-NZ"/>
              </w:rPr>
              <w:t>Industry, job and career advice</w:t>
            </w:r>
          </w:p>
          <w:p w14:paraId="53C322FC" w14:textId="77777777" w:rsidR="005A0C9C" w:rsidRPr="005A0C9C" w:rsidRDefault="005A0C9C" w:rsidP="005A0C9C">
            <w:pPr>
              <w:numPr>
                <w:ilvl w:val="0"/>
                <w:numId w:val="3"/>
              </w:numPr>
              <w:rPr>
                <w:sz w:val="24"/>
                <w:lang w:val="en-NZ"/>
              </w:rPr>
            </w:pPr>
            <w:r w:rsidRPr="005A0C9C">
              <w:rPr>
                <w:sz w:val="24"/>
                <w:lang w:val="en-NZ"/>
              </w:rPr>
              <w:t>Advice on working with young people</w:t>
            </w:r>
          </w:p>
          <w:p w14:paraId="0021F5BE" w14:textId="77777777" w:rsidR="005A0C9C" w:rsidRPr="005A0C9C" w:rsidRDefault="005A0C9C" w:rsidP="005A0C9C">
            <w:pPr>
              <w:numPr>
                <w:ilvl w:val="0"/>
                <w:numId w:val="3"/>
              </w:numPr>
              <w:rPr>
                <w:sz w:val="24"/>
                <w:lang w:val="en-NZ"/>
              </w:rPr>
            </w:pPr>
            <w:r w:rsidRPr="005A0C9C">
              <w:rPr>
                <w:sz w:val="24"/>
                <w:lang w:val="en-NZ"/>
              </w:rPr>
              <w:t>Labour market information</w:t>
            </w:r>
          </w:p>
          <w:p w14:paraId="31DD257C" w14:textId="77777777" w:rsidR="005A0C9C" w:rsidRPr="005A0C9C" w:rsidRDefault="005A0C9C" w:rsidP="005A0C9C">
            <w:pPr>
              <w:numPr>
                <w:ilvl w:val="0"/>
                <w:numId w:val="3"/>
              </w:numPr>
              <w:rPr>
                <w:sz w:val="24"/>
                <w:lang w:val="en-NZ"/>
              </w:rPr>
            </w:pPr>
            <w:r w:rsidRPr="005A0C9C">
              <w:rPr>
                <w:sz w:val="24"/>
                <w:lang w:val="en-NZ"/>
              </w:rPr>
              <w:t>Industry field events</w:t>
            </w:r>
          </w:p>
          <w:p w14:paraId="0BF3C704" w14:textId="77777777" w:rsidR="005A0C9C" w:rsidRPr="005A0C9C" w:rsidRDefault="005A0C9C" w:rsidP="005A0C9C">
            <w:pPr>
              <w:numPr>
                <w:ilvl w:val="0"/>
                <w:numId w:val="3"/>
              </w:numPr>
              <w:rPr>
                <w:sz w:val="24"/>
                <w:lang w:val="en-NZ"/>
              </w:rPr>
            </w:pPr>
            <w:r w:rsidRPr="005A0C9C">
              <w:rPr>
                <w:sz w:val="24"/>
                <w:lang w:val="en-NZ"/>
              </w:rPr>
              <w:t>Career expos</w:t>
            </w:r>
          </w:p>
          <w:p w14:paraId="22269276" w14:textId="77777777" w:rsidR="005A0C9C" w:rsidRPr="005A0C9C" w:rsidRDefault="005A0C9C" w:rsidP="005A0C9C">
            <w:pPr>
              <w:numPr>
                <w:ilvl w:val="0"/>
                <w:numId w:val="3"/>
              </w:numPr>
              <w:rPr>
                <w:sz w:val="24"/>
                <w:lang w:val="en-NZ"/>
              </w:rPr>
            </w:pPr>
            <w:r w:rsidRPr="005A0C9C">
              <w:rPr>
                <w:sz w:val="24"/>
                <w:lang w:val="en-NZ"/>
              </w:rPr>
              <w:t>Industry big day outs</w:t>
            </w:r>
          </w:p>
          <w:p w14:paraId="3CCD8093" w14:textId="77777777" w:rsidR="005A0C9C" w:rsidRPr="005A0C9C" w:rsidRDefault="005A0C9C" w:rsidP="005A0C9C">
            <w:pPr>
              <w:numPr>
                <w:ilvl w:val="0"/>
                <w:numId w:val="3"/>
              </w:numPr>
              <w:rPr>
                <w:sz w:val="24"/>
                <w:lang w:val="en-NZ"/>
              </w:rPr>
            </w:pPr>
            <w:r w:rsidRPr="005A0C9C">
              <w:rPr>
                <w:sz w:val="24"/>
                <w:lang w:val="en-NZ"/>
              </w:rPr>
              <w:t>Resource support</w:t>
            </w:r>
          </w:p>
          <w:p w14:paraId="32CA5AB9" w14:textId="77777777" w:rsidR="005A0C9C" w:rsidRPr="00FC20BE" w:rsidRDefault="005A0C9C" w:rsidP="00FC20BE">
            <w:pPr>
              <w:numPr>
                <w:ilvl w:val="0"/>
                <w:numId w:val="3"/>
              </w:numPr>
              <w:rPr>
                <w:sz w:val="24"/>
                <w:lang w:val="en-NZ"/>
              </w:rPr>
            </w:pPr>
            <w:r w:rsidRPr="005A0C9C">
              <w:rPr>
                <w:sz w:val="24"/>
                <w:lang w:val="en-NZ"/>
              </w:rPr>
              <w:t xml:space="preserve">Toolkits </w:t>
            </w:r>
          </w:p>
        </w:tc>
        <w:tc>
          <w:tcPr>
            <w:tcW w:w="4678" w:type="dxa"/>
          </w:tcPr>
          <w:p w14:paraId="18074473" w14:textId="77777777" w:rsidR="005A0C9C" w:rsidRPr="005A0C9C" w:rsidRDefault="005A0C9C" w:rsidP="00FC20BE">
            <w:pPr>
              <w:spacing w:after="0"/>
              <w:rPr>
                <w:sz w:val="24"/>
                <w:lang w:val="en-NZ"/>
              </w:rPr>
            </w:pPr>
            <w:r w:rsidRPr="005A0C9C">
              <w:rPr>
                <w:sz w:val="24"/>
                <w:lang w:val="en-NZ"/>
              </w:rPr>
              <w:t>0800 222 733</w:t>
            </w:r>
          </w:p>
          <w:p w14:paraId="69D9B010" w14:textId="77777777" w:rsidR="005A0C9C" w:rsidRPr="005A0C9C" w:rsidRDefault="00A17C08" w:rsidP="00FC20BE">
            <w:pPr>
              <w:spacing w:after="0"/>
              <w:rPr>
                <w:sz w:val="24"/>
                <w:lang w:val="en-NZ"/>
              </w:rPr>
            </w:pPr>
            <w:hyperlink r:id="rId16" w:history="1">
              <w:r w:rsidR="005A0C9C" w:rsidRPr="005A0C9C">
                <w:rPr>
                  <w:sz w:val="24"/>
                  <w:lang w:val="en-NZ"/>
                </w:rPr>
                <w:t>careers@careers.govt.nz</w:t>
              </w:r>
            </w:hyperlink>
          </w:p>
          <w:p w14:paraId="5F44502B" w14:textId="6A55FCC4" w:rsidR="005A0C9C" w:rsidRPr="0014409A" w:rsidRDefault="0014409A" w:rsidP="00FC20BE">
            <w:pPr>
              <w:spacing w:after="0"/>
              <w:rPr>
                <w:rStyle w:val="Hyperlink"/>
                <w:noProof w:val="0"/>
                <w:sz w:val="24"/>
                <w:lang w:val="en-NZ"/>
              </w:rPr>
            </w:pPr>
            <w:r>
              <w:rPr>
                <w:sz w:val="24"/>
                <w:lang w:val="en-NZ"/>
              </w:rPr>
              <w:fldChar w:fldCharType="begin"/>
            </w:r>
            <w:r>
              <w:rPr>
                <w:sz w:val="24"/>
                <w:lang w:val="en-NZ"/>
              </w:rPr>
              <w:instrText xml:space="preserve"> HYPERLINK "http://www.careers.govt.nz/" </w:instrText>
            </w:r>
            <w:r>
              <w:rPr>
                <w:sz w:val="24"/>
                <w:lang w:val="en-NZ"/>
              </w:rPr>
              <w:fldChar w:fldCharType="separate"/>
            </w:r>
            <w:r w:rsidR="005A0C9C" w:rsidRPr="0014409A">
              <w:rPr>
                <w:rStyle w:val="Hyperlink"/>
                <w:noProof w:val="0"/>
                <w:sz w:val="24"/>
                <w:lang w:val="en-NZ"/>
              </w:rPr>
              <w:t>www.careers.govt.nz</w:t>
            </w:r>
          </w:p>
          <w:p w14:paraId="5AC47336" w14:textId="23FA37F1" w:rsidR="005A0C9C" w:rsidRPr="005A0C9C" w:rsidRDefault="0014409A" w:rsidP="00FC20BE">
            <w:pPr>
              <w:spacing w:after="0"/>
              <w:rPr>
                <w:sz w:val="24"/>
                <w:lang w:val="en-NZ"/>
              </w:rPr>
            </w:pPr>
            <w:r>
              <w:rPr>
                <w:sz w:val="24"/>
                <w:lang w:val="en-NZ"/>
              </w:rPr>
              <w:fldChar w:fldCharType="end"/>
            </w:r>
            <w:hyperlink r:id="rId17" w:history="1">
              <w:r w:rsidR="005A0C9C" w:rsidRPr="0014409A">
                <w:rPr>
                  <w:rStyle w:val="Hyperlink"/>
                  <w:noProof w:val="0"/>
                  <w:sz w:val="24"/>
                  <w:lang w:val="en-NZ"/>
                </w:rPr>
                <w:t>workinspiration.nz</w:t>
              </w:r>
            </w:hyperlink>
          </w:p>
          <w:p w14:paraId="3D84C68B" w14:textId="77777777" w:rsidR="005A0C9C" w:rsidRPr="005A0C9C" w:rsidRDefault="005A0C9C" w:rsidP="00FC20BE">
            <w:pPr>
              <w:spacing w:after="0"/>
              <w:rPr>
                <w:sz w:val="24"/>
                <w:lang w:val="en-NZ"/>
              </w:rPr>
            </w:pPr>
          </w:p>
          <w:p w14:paraId="29C199DD" w14:textId="77777777" w:rsidR="005A0C9C" w:rsidRPr="005A0C9C" w:rsidRDefault="005A0C9C" w:rsidP="00FC20BE">
            <w:pPr>
              <w:spacing w:after="0"/>
              <w:rPr>
                <w:sz w:val="24"/>
                <w:lang w:val="en-NZ"/>
              </w:rPr>
            </w:pPr>
          </w:p>
        </w:tc>
      </w:tr>
      <w:tr w:rsidR="005A0C9C" w:rsidRPr="005A0C9C" w14:paraId="63E6C197" w14:textId="77777777" w:rsidTr="00F16D95">
        <w:trPr>
          <w:cnfStyle w:val="000000010000" w:firstRow="0" w:lastRow="0" w:firstColumn="0" w:lastColumn="0" w:oddVBand="0" w:evenVBand="0" w:oddHBand="0" w:evenHBand="1" w:firstRowFirstColumn="0" w:firstRowLastColumn="0" w:lastRowFirstColumn="0" w:lastRowLastColumn="0"/>
        </w:trPr>
        <w:tc>
          <w:tcPr>
            <w:tcW w:w="4106" w:type="dxa"/>
          </w:tcPr>
          <w:p w14:paraId="2A5A2402" w14:textId="77777777" w:rsidR="005A0C9C" w:rsidRPr="005A0C9C" w:rsidRDefault="005A0C9C" w:rsidP="00FC20BE">
            <w:pPr>
              <w:spacing w:after="0"/>
              <w:rPr>
                <w:b/>
                <w:sz w:val="28"/>
                <w:lang w:val="en-NZ"/>
              </w:rPr>
            </w:pPr>
            <w:r w:rsidRPr="005A0C9C">
              <w:rPr>
                <w:b/>
                <w:sz w:val="28"/>
                <w:lang w:val="en-NZ"/>
              </w:rPr>
              <w:t>Building and Construction Industry Training Organisation</w:t>
            </w:r>
          </w:p>
          <w:p w14:paraId="5F242297" w14:textId="77777777" w:rsidR="005A0C9C" w:rsidRPr="005A0C9C" w:rsidRDefault="005A0C9C" w:rsidP="00FC20BE">
            <w:pPr>
              <w:spacing w:after="0"/>
              <w:rPr>
                <w:b/>
                <w:sz w:val="28"/>
                <w:lang w:val="en-NZ"/>
              </w:rPr>
            </w:pPr>
            <w:r w:rsidRPr="005A0C9C">
              <w:rPr>
                <w:b/>
                <w:sz w:val="28"/>
                <w:lang w:val="en-NZ"/>
              </w:rPr>
              <w:t>(BCITO)</w:t>
            </w:r>
          </w:p>
        </w:tc>
        <w:tc>
          <w:tcPr>
            <w:tcW w:w="5812" w:type="dxa"/>
          </w:tcPr>
          <w:p w14:paraId="084FDEBD" w14:textId="77777777" w:rsidR="005A0C9C" w:rsidRPr="005A0C9C" w:rsidRDefault="005A0C9C" w:rsidP="005A0C9C">
            <w:pPr>
              <w:numPr>
                <w:ilvl w:val="0"/>
                <w:numId w:val="3"/>
              </w:numPr>
              <w:rPr>
                <w:sz w:val="24"/>
                <w:lang w:val="en-NZ"/>
              </w:rPr>
            </w:pPr>
            <w:r w:rsidRPr="005A0C9C">
              <w:rPr>
                <w:sz w:val="24"/>
                <w:lang w:val="en-NZ"/>
              </w:rPr>
              <w:t>Help with Gateway</w:t>
            </w:r>
          </w:p>
          <w:p w14:paraId="7B20B101" w14:textId="77777777" w:rsidR="005A0C9C" w:rsidRPr="005A0C9C" w:rsidRDefault="005A0C9C" w:rsidP="005A0C9C">
            <w:pPr>
              <w:numPr>
                <w:ilvl w:val="0"/>
                <w:numId w:val="3"/>
              </w:numPr>
              <w:rPr>
                <w:sz w:val="24"/>
                <w:lang w:val="en-NZ"/>
              </w:rPr>
            </w:pPr>
            <w:r w:rsidRPr="005A0C9C">
              <w:rPr>
                <w:sz w:val="24"/>
                <w:lang w:val="en-NZ"/>
              </w:rPr>
              <w:t xml:space="preserve">Industry information </w:t>
            </w:r>
          </w:p>
          <w:p w14:paraId="303363FB" w14:textId="77777777" w:rsidR="005A0C9C" w:rsidRPr="005A0C9C" w:rsidRDefault="005A0C9C" w:rsidP="005A0C9C">
            <w:pPr>
              <w:numPr>
                <w:ilvl w:val="0"/>
                <w:numId w:val="3"/>
              </w:numPr>
              <w:rPr>
                <w:sz w:val="24"/>
                <w:lang w:val="en-NZ"/>
              </w:rPr>
            </w:pPr>
            <w:r w:rsidRPr="005A0C9C">
              <w:rPr>
                <w:sz w:val="24"/>
                <w:lang w:val="en-NZ"/>
              </w:rPr>
              <w:t>Labour market information</w:t>
            </w:r>
          </w:p>
          <w:p w14:paraId="3E8F6E53" w14:textId="77777777" w:rsidR="005A0C9C" w:rsidRPr="005A0C9C" w:rsidRDefault="005A0C9C" w:rsidP="005A0C9C">
            <w:pPr>
              <w:numPr>
                <w:ilvl w:val="0"/>
                <w:numId w:val="3"/>
              </w:numPr>
              <w:rPr>
                <w:sz w:val="24"/>
                <w:lang w:val="en-NZ"/>
              </w:rPr>
            </w:pPr>
            <w:r w:rsidRPr="005A0C9C">
              <w:rPr>
                <w:sz w:val="24"/>
                <w:lang w:val="en-NZ"/>
              </w:rPr>
              <w:t>Employer development grants</w:t>
            </w:r>
          </w:p>
          <w:p w14:paraId="1F882D56" w14:textId="77777777" w:rsidR="005A0C9C" w:rsidRPr="005A0C9C" w:rsidRDefault="005A0C9C" w:rsidP="005A0C9C">
            <w:pPr>
              <w:numPr>
                <w:ilvl w:val="0"/>
                <w:numId w:val="3"/>
              </w:numPr>
              <w:rPr>
                <w:sz w:val="24"/>
                <w:lang w:val="en-NZ"/>
              </w:rPr>
            </w:pPr>
            <w:r w:rsidRPr="005A0C9C">
              <w:rPr>
                <w:sz w:val="24"/>
                <w:lang w:val="en-NZ"/>
              </w:rPr>
              <w:t>Help finding apprentices</w:t>
            </w:r>
          </w:p>
          <w:p w14:paraId="46400526" w14:textId="77777777" w:rsidR="005A0C9C" w:rsidRPr="005A0C9C" w:rsidRDefault="005A0C9C" w:rsidP="005A0C9C">
            <w:pPr>
              <w:numPr>
                <w:ilvl w:val="0"/>
                <w:numId w:val="3"/>
              </w:numPr>
              <w:rPr>
                <w:sz w:val="24"/>
                <w:lang w:val="en-NZ"/>
              </w:rPr>
            </w:pPr>
            <w:r w:rsidRPr="005A0C9C">
              <w:rPr>
                <w:sz w:val="24"/>
                <w:lang w:val="en-NZ"/>
              </w:rPr>
              <w:t>Apprentice agreements</w:t>
            </w:r>
          </w:p>
          <w:p w14:paraId="21125288" w14:textId="77777777" w:rsidR="005A0C9C" w:rsidRPr="005A0C9C" w:rsidRDefault="005A0C9C" w:rsidP="005A0C9C">
            <w:pPr>
              <w:numPr>
                <w:ilvl w:val="0"/>
                <w:numId w:val="3"/>
              </w:numPr>
              <w:rPr>
                <w:sz w:val="24"/>
                <w:lang w:val="en-NZ"/>
              </w:rPr>
            </w:pPr>
            <w:r w:rsidRPr="005A0C9C">
              <w:rPr>
                <w:sz w:val="24"/>
                <w:lang w:val="en-NZ"/>
              </w:rPr>
              <w:t>Apprentice support and bookwork</w:t>
            </w:r>
          </w:p>
        </w:tc>
        <w:tc>
          <w:tcPr>
            <w:tcW w:w="4678" w:type="dxa"/>
          </w:tcPr>
          <w:p w14:paraId="56F4E912" w14:textId="77777777" w:rsidR="005A0C9C" w:rsidRPr="005A0C9C" w:rsidRDefault="005A0C9C" w:rsidP="00FC20BE">
            <w:pPr>
              <w:spacing w:after="0"/>
              <w:rPr>
                <w:sz w:val="24"/>
                <w:lang w:val="en-NZ"/>
              </w:rPr>
            </w:pPr>
            <w:r w:rsidRPr="005A0C9C">
              <w:rPr>
                <w:sz w:val="24"/>
                <w:lang w:val="en-NZ"/>
              </w:rPr>
              <w:t>0800 4 BCITO</w:t>
            </w:r>
          </w:p>
          <w:p w14:paraId="0C9E4430" w14:textId="77777777" w:rsidR="005A0C9C" w:rsidRPr="005A0C9C" w:rsidRDefault="00A17C08" w:rsidP="00FC20BE">
            <w:pPr>
              <w:spacing w:after="0"/>
              <w:rPr>
                <w:sz w:val="24"/>
                <w:lang w:val="en-NZ"/>
              </w:rPr>
            </w:pPr>
            <w:hyperlink r:id="rId18" w:history="1">
              <w:r w:rsidR="005A0C9C" w:rsidRPr="005A0C9C">
                <w:rPr>
                  <w:sz w:val="24"/>
                  <w:lang w:val="en-NZ"/>
                </w:rPr>
                <w:t>info@bcito.org.nz</w:t>
              </w:r>
            </w:hyperlink>
          </w:p>
          <w:p w14:paraId="2EAAA773" w14:textId="474AF873" w:rsidR="005A0C9C" w:rsidRPr="005A0C9C" w:rsidRDefault="00A17C08" w:rsidP="00FC20BE">
            <w:pPr>
              <w:spacing w:after="0"/>
              <w:rPr>
                <w:sz w:val="24"/>
                <w:lang w:val="en-NZ"/>
              </w:rPr>
            </w:pPr>
            <w:hyperlink r:id="rId19" w:history="1">
              <w:r w:rsidR="005A0C9C" w:rsidRPr="00B71E9C">
                <w:rPr>
                  <w:rStyle w:val="Hyperlink"/>
                  <w:noProof w:val="0"/>
                  <w:sz w:val="24"/>
                  <w:lang w:val="en-NZ"/>
                </w:rPr>
                <w:t>bcito.org.nz</w:t>
              </w:r>
            </w:hyperlink>
          </w:p>
        </w:tc>
      </w:tr>
    </w:tbl>
    <w:p w14:paraId="269D9D64" w14:textId="77777777" w:rsidR="005A0C9C" w:rsidRPr="005A0C9C" w:rsidRDefault="005A0C9C">
      <w:pPr>
        <w:rPr>
          <w:sz w:val="24"/>
        </w:rPr>
      </w:pPr>
      <w:r w:rsidRPr="005A0C9C">
        <w:rPr>
          <w:sz w:val="24"/>
        </w:rPr>
        <w:br w:type="page"/>
      </w:r>
    </w:p>
    <w:tbl>
      <w:tblPr>
        <w:tblStyle w:val="TableContemporary"/>
        <w:tblW w:w="14596" w:type="dxa"/>
        <w:tblLook w:val="04A0" w:firstRow="1" w:lastRow="0" w:firstColumn="1" w:lastColumn="0" w:noHBand="0" w:noVBand="1"/>
      </w:tblPr>
      <w:tblGrid>
        <w:gridCol w:w="4106"/>
        <w:gridCol w:w="5812"/>
        <w:gridCol w:w="4678"/>
      </w:tblGrid>
      <w:tr w:rsidR="005A0C9C" w:rsidRPr="005A0C9C" w14:paraId="2C89CAB9" w14:textId="77777777" w:rsidTr="00F16D95">
        <w:trPr>
          <w:cnfStyle w:val="100000000000" w:firstRow="1" w:lastRow="0" w:firstColumn="0" w:lastColumn="0" w:oddVBand="0" w:evenVBand="0" w:oddHBand="0" w:evenHBand="0" w:firstRowFirstColumn="0" w:firstRowLastColumn="0" w:lastRowFirstColumn="0" w:lastRowLastColumn="0"/>
        </w:trPr>
        <w:tc>
          <w:tcPr>
            <w:tcW w:w="4106" w:type="dxa"/>
          </w:tcPr>
          <w:p w14:paraId="07ABCF83" w14:textId="77777777" w:rsidR="005A0C9C" w:rsidRPr="005A0C9C" w:rsidRDefault="005A0C9C" w:rsidP="00FC20BE">
            <w:pPr>
              <w:spacing w:after="0"/>
              <w:rPr>
                <w:b w:val="0"/>
                <w:sz w:val="28"/>
                <w:lang w:val="en-NZ"/>
              </w:rPr>
            </w:pPr>
            <w:r w:rsidRPr="005A0C9C">
              <w:rPr>
                <w:sz w:val="28"/>
                <w:lang w:val="en-NZ"/>
              </w:rPr>
              <w:lastRenderedPageBreak/>
              <w:t>Careerforce (Community services and health)</w:t>
            </w:r>
          </w:p>
        </w:tc>
        <w:tc>
          <w:tcPr>
            <w:tcW w:w="5812" w:type="dxa"/>
          </w:tcPr>
          <w:p w14:paraId="65448152" w14:textId="77777777" w:rsidR="005A0C9C" w:rsidRPr="004073CF" w:rsidRDefault="005A0C9C" w:rsidP="005A0C9C">
            <w:pPr>
              <w:numPr>
                <w:ilvl w:val="0"/>
                <w:numId w:val="3"/>
              </w:numPr>
              <w:rPr>
                <w:b w:val="0"/>
                <w:sz w:val="24"/>
                <w:lang w:val="en-NZ"/>
              </w:rPr>
            </w:pPr>
            <w:r w:rsidRPr="004073CF">
              <w:rPr>
                <w:b w:val="0"/>
                <w:sz w:val="24"/>
                <w:lang w:val="en-NZ"/>
              </w:rPr>
              <w:t>Workplace training</w:t>
            </w:r>
          </w:p>
          <w:p w14:paraId="1022117D" w14:textId="77777777" w:rsidR="005A0C9C" w:rsidRPr="004073CF" w:rsidRDefault="005A0C9C" w:rsidP="005A0C9C">
            <w:pPr>
              <w:numPr>
                <w:ilvl w:val="0"/>
                <w:numId w:val="3"/>
              </w:numPr>
              <w:rPr>
                <w:b w:val="0"/>
                <w:sz w:val="24"/>
                <w:lang w:val="en-NZ"/>
              </w:rPr>
            </w:pPr>
            <w:r w:rsidRPr="004073CF">
              <w:rPr>
                <w:b w:val="0"/>
                <w:sz w:val="24"/>
                <w:lang w:val="en-NZ"/>
              </w:rPr>
              <w:t>Literacy and learning support</w:t>
            </w:r>
          </w:p>
          <w:p w14:paraId="0605B511" w14:textId="77777777" w:rsidR="005A0C9C" w:rsidRPr="004073CF" w:rsidRDefault="005A0C9C" w:rsidP="005A0C9C">
            <w:pPr>
              <w:numPr>
                <w:ilvl w:val="0"/>
                <w:numId w:val="3"/>
              </w:numPr>
              <w:rPr>
                <w:b w:val="0"/>
                <w:sz w:val="24"/>
                <w:lang w:val="en-NZ"/>
              </w:rPr>
            </w:pPr>
            <w:r w:rsidRPr="004073CF">
              <w:rPr>
                <w:b w:val="0"/>
                <w:sz w:val="24"/>
                <w:lang w:val="en-NZ"/>
              </w:rPr>
              <w:t>Subsidies advice</w:t>
            </w:r>
          </w:p>
          <w:p w14:paraId="23FFF9AF" w14:textId="77777777" w:rsidR="005A0C9C" w:rsidRPr="005A0C9C" w:rsidRDefault="005A0C9C" w:rsidP="005A0C9C">
            <w:pPr>
              <w:numPr>
                <w:ilvl w:val="0"/>
                <w:numId w:val="3"/>
              </w:numPr>
              <w:rPr>
                <w:sz w:val="24"/>
                <w:lang w:val="en-NZ"/>
              </w:rPr>
            </w:pPr>
            <w:r w:rsidRPr="004073CF">
              <w:rPr>
                <w:b w:val="0"/>
                <w:sz w:val="24"/>
                <w:lang w:val="en-NZ"/>
              </w:rPr>
              <w:t>Industry information</w:t>
            </w:r>
          </w:p>
        </w:tc>
        <w:tc>
          <w:tcPr>
            <w:tcW w:w="4678" w:type="dxa"/>
          </w:tcPr>
          <w:p w14:paraId="2E1A845E" w14:textId="77777777" w:rsidR="005A0C9C" w:rsidRPr="004073CF" w:rsidRDefault="005A0C9C" w:rsidP="00FC20BE">
            <w:pPr>
              <w:spacing w:after="0"/>
              <w:rPr>
                <w:b w:val="0"/>
                <w:sz w:val="24"/>
                <w:lang w:val="en-NZ"/>
              </w:rPr>
            </w:pPr>
            <w:r w:rsidRPr="004073CF">
              <w:rPr>
                <w:b w:val="0"/>
                <w:sz w:val="24"/>
                <w:lang w:val="en-NZ"/>
              </w:rPr>
              <w:t>0800 277 486</w:t>
            </w:r>
          </w:p>
          <w:p w14:paraId="4A54E32A" w14:textId="77777777" w:rsidR="005A0C9C" w:rsidRPr="004073CF" w:rsidRDefault="00A17C08" w:rsidP="00FC20BE">
            <w:pPr>
              <w:spacing w:after="0"/>
              <w:rPr>
                <w:b w:val="0"/>
                <w:sz w:val="24"/>
                <w:lang w:val="en-NZ"/>
              </w:rPr>
            </w:pPr>
            <w:hyperlink r:id="rId20" w:history="1">
              <w:r w:rsidR="005A0C9C" w:rsidRPr="004073CF">
                <w:rPr>
                  <w:b w:val="0"/>
                  <w:sz w:val="24"/>
                  <w:lang w:val="en-NZ"/>
                </w:rPr>
                <w:t>info@careerforce.org.nz</w:t>
              </w:r>
            </w:hyperlink>
          </w:p>
          <w:p w14:paraId="359B9401" w14:textId="3D26FF90" w:rsidR="005A0C9C" w:rsidRPr="005A0C9C" w:rsidRDefault="00A17C08" w:rsidP="00FC20BE">
            <w:pPr>
              <w:spacing w:after="0"/>
              <w:rPr>
                <w:sz w:val="24"/>
                <w:lang w:val="en-NZ"/>
              </w:rPr>
            </w:pPr>
            <w:hyperlink r:id="rId21" w:history="1">
              <w:r w:rsidR="005A0C9C" w:rsidRPr="001E3606">
                <w:rPr>
                  <w:rStyle w:val="Hyperlink"/>
                  <w:b w:val="0"/>
                  <w:bCs w:val="0"/>
                  <w:noProof w:val="0"/>
                  <w:sz w:val="24"/>
                  <w:lang w:val="en-NZ"/>
                </w:rPr>
                <w:t>www.careerforce.org.nz</w:t>
              </w:r>
            </w:hyperlink>
          </w:p>
        </w:tc>
      </w:tr>
      <w:tr w:rsidR="005A0C9C" w:rsidRPr="005A0C9C" w14:paraId="7BC0CA9D"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3D32E550" w14:textId="77777777" w:rsidR="005A0C9C" w:rsidRPr="005A0C9C" w:rsidRDefault="005A0C9C" w:rsidP="00FC20BE">
            <w:pPr>
              <w:spacing w:after="0"/>
              <w:rPr>
                <w:b/>
                <w:sz w:val="28"/>
                <w:lang w:val="en-NZ"/>
              </w:rPr>
            </w:pPr>
            <w:r w:rsidRPr="005A0C9C">
              <w:rPr>
                <w:b/>
                <w:sz w:val="28"/>
                <w:lang w:val="en-NZ"/>
              </w:rPr>
              <w:t>Chambers of Commerce</w:t>
            </w:r>
          </w:p>
        </w:tc>
        <w:tc>
          <w:tcPr>
            <w:tcW w:w="5812" w:type="dxa"/>
          </w:tcPr>
          <w:p w14:paraId="6493FA30" w14:textId="77777777" w:rsidR="005A0C9C" w:rsidRPr="005A0C9C" w:rsidRDefault="005A0C9C" w:rsidP="005A0C9C">
            <w:pPr>
              <w:numPr>
                <w:ilvl w:val="0"/>
                <w:numId w:val="3"/>
              </w:numPr>
              <w:rPr>
                <w:sz w:val="24"/>
                <w:lang w:val="en-NZ"/>
              </w:rPr>
            </w:pPr>
            <w:r w:rsidRPr="005A0C9C">
              <w:rPr>
                <w:sz w:val="24"/>
                <w:lang w:val="en-NZ"/>
              </w:rPr>
              <w:t>Networking</w:t>
            </w:r>
          </w:p>
          <w:p w14:paraId="1BF1F242" w14:textId="77777777" w:rsidR="005A0C9C" w:rsidRPr="005A0C9C" w:rsidRDefault="005A0C9C" w:rsidP="005A0C9C">
            <w:pPr>
              <w:numPr>
                <w:ilvl w:val="0"/>
                <w:numId w:val="3"/>
              </w:numPr>
              <w:rPr>
                <w:sz w:val="24"/>
                <w:lang w:val="en-NZ"/>
              </w:rPr>
            </w:pPr>
            <w:r w:rsidRPr="005A0C9C">
              <w:rPr>
                <w:sz w:val="24"/>
                <w:lang w:val="en-NZ"/>
              </w:rPr>
              <w:t>Recruitment</w:t>
            </w:r>
          </w:p>
          <w:p w14:paraId="2BE79A41" w14:textId="77777777" w:rsidR="005A0C9C" w:rsidRPr="005A0C9C" w:rsidRDefault="005A0C9C" w:rsidP="005A0C9C">
            <w:pPr>
              <w:numPr>
                <w:ilvl w:val="0"/>
                <w:numId w:val="3"/>
              </w:numPr>
              <w:rPr>
                <w:sz w:val="24"/>
                <w:lang w:val="en-NZ"/>
              </w:rPr>
            </w:pPr>
            <w:r w:rsidRPr="005A0C9C">
              <w:rPr>
                <w:sz w:val="24"/>
                <w:lang w:val="en-NZ"/>
              </w:rPr>
              <w:t>School relationships</w:t>
            </w:r>
          </w:p>
          <w:p w14:paraId="6F158601" w14:textId="77777777" w:rsidR="005A0C9C" w:rsidRPr="005A0C9C" w:rsidRDefault="005A0C9C" w:rsidP="005A0C9C">
            <w:pPr>
              <w:numPr>
                <w:ilvl w:val="0"/>
                <w:numId w:val="3"/>
              </w:numPr>
              <w:rPr>
                <w:sz w:val="24"/>
                <w:lang w:val="en-NZ"/>
              </w:rPr>
            </w:pPr>
            <w:r w:rsidRPr="005A0C9C">
              <w:rPr>
                <w:sz w:val="24"/>
                <w:lang w:val="en-NZ"/>
              </w:rPr>
              <w:t>Cadetmax</w:t>
            </w:r>
          </w:p>
          <w:p w14:paraId="27C2BEC3" w14:textId="77777777" w:rsidR="005A0C9C" w:rsidRPr="005A0C9C" w:rsidRDefault="005A0C9C" w:rsidP="005A0C9C">
            <w:pPr>
              <w:numPr>
                <w:ilvl w:val="0"/>
                <w:numId w:val="3"/>
              </w:numPr>
              <w:rPr>
                <w:sz w:val="24"/>
                <w:lang w:val="en-NZ"/>
              </w:rPr>
            </w:pPr>
            <w:r w:rsidRPr="005A0C9C">
              <w:rPr>
                <w:sz w:val="24"/>
                <w:lang w:val="en-NZ"/>
              </w:rPr>
              <w:t>Career Start</w:t>
            </w:r>
          </w:p>
          <w:p w14:paraId="751D15FB" w14:textId="77777777" w:rsidR="005A0C9C" w:rsidRPr="005A0C9C" w:rsidRDefault="005A0C9C" w:rsidP="005A0C9C">
            <w:pPr>
              <w:numPr>
                <w:ilvl w:val="0"/>
                <w:numId w:val="3"/>
              </w:numPr>
              <w:rPr>
                <w:sz w:val="24"/>
                <w:lang w:val="en-NZ"/>
              </w:rPr>
            </w:pPr>
            <w:r w:rsidRPr="005A0C9C">
              <w:rPr>
                <w:sz w:val="24"/>
                <w:lang w:val="en-NZ"/>
              </w:rPr>
              <w:t>HR advice</w:t>
            </w:r>
          </w:p>
          <w:p w14:paraId="77E12189" w14:textId="77777777" w:rsidR="005A0C9C" w:rsidRPr="005A0C9C" w:rsidRDefault="005A0C9C" w:rsidP="005A0C9C">
            <w:pPr>
              <w:numPr>
                <w:ilvl w:val="0"/>
                <w:numId w:val="3"/>
              </w:numPr>
              <w:rPr>
                <w:sz w:val="24"/>
                <w:lang w:val="en-NZ"/>
              </w:rPr>
            </w:pPr>
            <w:r w:rsidRPr="005A0C9C">
              <w:rPr>
                <w:sz w:val="24"/>
                <w:lang w:val="en-NZ"/>
              </w:rPr>
              <w:t>Business support line</w:t>
            </w:r>
          </w:p>
          <w:p w14:paraId="12D07F95" w14:textId="77777777" w:rsidR="005A0C9C" w:rsidRPr="005A0C9C" w:rsidRDefault="005A0C9C" w:rsidP="005A0C9C">
            <w:pPr>
              <w:numPr>
                <w:ilvl w:val="0"/>
                <w:numId w:val="3"/>
              </w:numPr>
              <w:rPr>
                <w:sz w:val="24"/>
                <w:lang w:val="en-NZ"/>
              </w:rPr>
            </w:pPr>
            <w:r w:rsidRPr="005A0C9C">
              <w:rPr>
                <w:sz w:val="24"/>
                <w:lang w:val="en-NZ"/>
              </w:rPr>
              <w:t>Resources</w:t>
            </w:r>
          </w:p>
        </w:tc>
        <w:tc>
          <w:tcPr>
            <w:tcW w:w="4678" w:type="dxa"/>
          </w:tcPr>
          <w:p w14:paraId="63BB1F83" w14:textId="77777777" w:rsidR="005A0C9C" w:rsidRPr="005A0C9C" w:rsidRDefault="005A0C9C" w:rsidP="00FC20BE">
            <w:pPr>
              <w:spacing w:after="0"/>
              <w:rPr>
                <w:sz w:val="24"/>
                <w:lang w:val="en-NZ"/>
              </w:rPr>
            </w:pPr>
            <w:r w:rsidRPr="005A0C9C">
              <w:rPr>
                <w:sz w:val="24"/>
                <w:lang w:val="en-NZ"/>
              </w:rPr>
              <w:t>0800 543 543</w:t>
            </w:r>
          </w:p>
          <w:p w14:paraId="1CB4E120" w14:textId="77777777" w:rsidR="005A0C9C" w:rsidRPr="005A0C9C" w:rsidRDefault="00A17C08" w:rsidP="00FC20BE">
            <w:pPr>
              <w:spacing w:after="0"/>
              <w:rPr>
                <w:sz w:val="24"/>
                <w:lang w:val="en-NZ"/>
              </w:rPr>
            </w:pPr>
            <w:hyperlink r:id="rId22" w:history="1">
              <w:r w:rsidR="005A0C9C" w:rsidRPr="005A0C9C">
                <w:rPr>
                  <w:sz w:val="24"/>
                  <w:lang w:val="en-NZ"/>
                </w:rPr>
                <w:t>info@wecc.org.nz</w:t>
              </w:r>
            </w:hyperlink>
          </w:p>
          <w:p w14:paraId="622D37C1" w14:textId="59728C9E" w:rsidR="005A0C9C" w:rsidRPr="005A0C9C" w:rsidRDefault="00A17C08" w:rsidP="00FC20BE">
            <w:pPr>
              <w:spacing w:after="0"/>
              <w:rPr>
                <w:sz w:val="24"/>
                <w:lang w:val="en-NZ"/>
              </w:rPr>
            </w:pPr>
            <w:hyperlink r:id="rId23" w:history="1">
              <w:r w:rsidR="005A0C9C" w:rsidRPr="001E3606">
                <w:rPr>
                  <w:rStyle w:val="Hyperlink"/>
                  <w:noProof w:val="0"/>
                  <w:sz w:val="24"/>
                  <w:lang w:val="en-NZ"/>
                </w:rPr>
                <w:t>www.newzealandchambers.co.nz</w:t>
              </w:r>
            </w:hyperlink>
          </w:p>
        </w:tc>
      </w:tr>
      <w:tr w:rsidR="005A0C9C" w:rsidRPr="005A0C9C" w14:paraId="1948AB51" w14:textId="77777777" w:rsidTr="00F16D95">
        <w:trPr>
          <w:cnfStyle w:val="000000010000" w:firstRow="0" w:lastRow="0" w:firstColumn="0" w:lastColumn="0" w:oddVBand="0" w:evenVBand="0" w:oddHBand="0" w:evenHBand="1" w:firstRowFirstColumn="0" w:firstRowLastColumn="0" w:lastRowFirstColumn="0" w:lastRowLastColumn="0"/>
        </w:trPr>
        <w:tc>
          <w:tcPr>
            <w:tcW w:w="4106" w:type="dxa"/>
          </w:tcPr>
          <w:p w14:paraId="2E29F1A1" w14:textId="77777777" w:rsidR="005A0C9C" w:rsidRPr="005A0C9C" w:rsidRDefault="005A0C9C" w:rsidP="00FC20BE">
            <w:pPr>
              <w:spacing w:after="0"/>
              <w:rPr>
                <w:b/>
                <w:sz w:val="28"/>
                <w:lang w:val="en-NZ"/>
              </w:rPr>
            </w:pPr>
            <w:r w:rsidRPr="005A0C9C">
              <w:rPr>
                <w:b/>
                <w:sz w:val="28"/>
                <w:lang w:val="en-NZ"/>
              </w:rPr>
              <w:t>Comet</w:t>
            </w:r>
          </w:p>
        </w:tc>
        <w:tc>
          <w:tcPr>
            <w:tcW w:w="5812" w:type="dxa"/>
          </w:tcPr>
          <w:p w14:paraId="1A278C6D" w14:textId="77777777" w:rsidR="005A0C9C" w:rsidRPr="005A0C9C" w:rsidRDefault="005A0C9C" w:rsidP="005A0C9C">
            <w:pPr>
              <w:numPr>
                <w:ilvl w:val="0"/>
                <w:numId w:val="3"/>
              </w:numPr>
              <w:rPr>
                <w:sz w:val="24"/>
                <w:lang w:val="en-NZ"/>
              </w:rPr>
            </w:pPr>
            <w:r w:rsidRPr="005A0C9C">
              <w:rPr>
                <w:sz w:val="24"/>
                <w:lang w:val="en-NZ"/>
              </w:rPr>
              <w:t>Youth employability programme</w:t>
            </w:r>
          </w:p>
          <w:p w14:paraId="7A42EA64" w14:textId="77777777" w:rsidR="005A0C9C" w:rsidRPr="005A0C9C" w:rsidRDefault="005A0C9C" w:rsidP="005A0C9C">
            <w:pPr>
              <w:numPr>
                <w:ilvl w:val="0"/>
                <w:numId w:val="3"/>
              </w:numPr>
              <w:rPr>
                <w:sz w:val="24"/>
                <w:lang w:val="en-NZ"/>
              </w:rPr>
            </w:pPr>
            <w:r w:rsidRPr="005A0C9C">
              <w:rPr>
                <w:sz w:val="24"/>
                <w:lang w:val="en-NZ"/>
              </w:rPr>
              <w:t>Employability skills support</w:t>
            </w:r>
          </w:p>
        </w:tc>
        <w:tc>
          <w:tcPr>
            <w:tcW w:w="4678" w:type="dxa"/>
          </w:tcPr>
          <w:p w14:paraId="7426F264" w14:textId="77777777" w:rsidR="005A0C9C" w:rsidRPr="005A0C9C" w:rsidRDefault="005A0C9C" w:rsidP="00FC20BE">
            <w:pPr>
              <w:spacing w:after="0"/>
              <w:rPr>
                <w:sz w:val="24"/>
                <w:lang w:val="en-NZ"/>
              </w:rPr>
            </w:pPr>
            <w:r w:rsidRPr="005A0C9C">
              <w:rPr>
                <w:sz w:val="24"/>
                <w:lang w:val="en-NZ"/>
              </w:rPr>
              <w:t>09 307 2101</w:t>
            </w:r>
          </w:p>
          <w:p w14:paraId="152DCE1B" w14:textId="1FB93D01" w:rsidR="005A0C9C" w:rsidRPr="005A0C9C" w:rsidRDefault="00A17C08" w:rsidP="00FC20BE">
            <w:pPr>
              <w:spacing w:after="0"/>
              <w:rPr>
                <w:sz w:val="24"/>
                <w:lang w:val="en-NZ"/>
              </w:rPr>
            </w:pPr>
            <w:hyperlink r:id="rId24" w:history="1">
              <w:r w:rsidR="005A0C9C" w:rsidRPr="001E3606">
                <w:rPr>
                  <w:rStyle w:val="Hyperlink"/>
                  <w:noProof w:val="0"/>
                  <w:sz w:val="24"/>
                  <w:lang w:val="en-NZ"/>
                </w:rPr>
                <w:t>www.cometauckland.org.nz</w:t>
              </w:r>
            </w:hyperlink>
          </w:p>
        </w:tc>
      </w:tr>
      <w:tr w:rsidR="005A0C9C" w:rsidRPr="005A0C9C" w14:paraId="786D0895"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13E0FD2C" w14:textId="77777777" w:rsidR="005A0C9C" w:rsidRPr="005A0C9C" w:rsidRDefault="005A0C9C" w:rsidP="00FC20BE">
            <w:pPr>
              <w:spacing w:after="0"/>
              <w:rPr>
                <w:b/>
                <w:sz w:val="28"/>
                <w:lang w:val="en-NZ"/>
              </w:rPr>
            </w:pPr>
            <w:r w:rsidRPr="005A0C9C">
              <w:rPr>
                <w:b/>
                <w:sz w:val="28"/>
                <w:lang w:val="en-NZ"/>
              </w:rPr>
              <w:t>Competenz</w:t>
            </w:r>
          </w:p>
        </w:tc>
        <w:tc>
          <w:tcPr>
            <w:tcW w:w="5812" w:type="dxa"/>
          </w:tcPr>
          <w:p w14:paraId="395D440C" w14:textId="77777777" w:rsidR="005A0C9C" w:rsidRPr="005A0C9C" w:rsidRDefault="005A0C9C" w:rsidP="005A0C9C">
            <w:pPr>
              <w:numPr>
                <w:ilvl w:val="0"/>
                <w:numId w:val="3"/>
              </w:numPr>
              <w:rPr>
                <w:sz w:val="24"/>
                <w:lang w:val="en-NZ"/>
              </w:rPr>
            </w:pPr>
            <w:r w:rsidRPr="005A0C9C">
              <w:rPr>
                <w:sz w:val="24"/>
                <w:lang w:val="en-NZ"/>
              </w:rPr>
              <w:t xml:space="preserve">Industry information </w:t>
            </w:r>
          </w:p>
          <w:p w14:paraId="4A0849A4" w14:textId="77777777" w:rsidR="005A0C9C" w:rsidRPr="005A0C9C" w:rsidRDefault="005A0C9C" w:rsidP="005A0C9C">
            <w:pPr>
              <w:numPr>
                <w:ilvl w:val="0"/>
                <w:numId w:val="3"/>
              </w:numPr>
              <w:rPr>
                <w:sz w:val="24"/>
                <w:lang w:val="en-NZ"/>
              </w:rPr>
            </w:pPr>
            <w:r w:rsidRPr="005A0C9C">
              <w:rPr>
                <w:sz w:val="24"/>
                <w:lang w:val="en-NZ"/>
              </w:rPr>
              <w:t>Labour market information</w:t>
            </w:r>
          </w:p>
          <w:p w14:paraId="3AFDE4C8" w14:textId="77777777" w:rsidR="005A0C9C" w:rsidRPr="005A0C9C" w:rsidRDefault="005A0C9C" w:rsidP="005A0C9C">
            <w:pPr>
              <w:numPr>
                <w:ilvl w:val="0"/>
                <w:numId w:val="3"/>
              </w:numPr>
              <w:rPr>
                <w:sz w:val="24"/>
                <w:lang w:val="en-NZ"/>
              </w:rPr>
            </w:pPr>
            <w:r w:rsidRPr="005A0C9C">
              <w:rPr>
                <w:sz w:val="24"/>
                <w:lang w:val="en-NZ"/>
              </w:rPr>
              <w:t>Help finding apprentices</w:t>
            </w:r>
          </w:p>
          <w:p w14:paraId="393E9C15" w14:textId="77777777" w:rsidR="005A0C9C" w:rsidRPr="005A0C9C" w:rsidRDefault="005A0C9C" w:rsidP="005A0C9C">
            <w:pPr>
              <w:numPr>
                <w:ilvl w:val="0"/>
                <w:numId w:val="3"/>
              </w:numPr>
              <w:rPr>
                <w:sz w:val="24"/>
                <w:lang w:val="en-NZ"/>
              </w:rPr>
            </w:pPr>
            <w:r w:rsidRPr="005A0C9C">
              <w:rPr>
                <w:sz w:val="24"/>
                <w:lang w:val="en-NZ"/>
              </w:rPr>
              <w:t>Apprentice agreements</w:t>
            </w:r>
          </w:p>
          <w:p w14:paraId="31F699C9" w14:textId="77777777" w:rsidR="005A0C9C" w:rsidRPr="005A0C9C" w:rsidRDefault="005A0C9C" w:rsidP="005A0C9C">
            <w:pPr>
              <w:numPr>
                <w:ilvl w:val="0"/>
                <w:numId w:val="3"/>
              </w:numPr>
              <w:rPr>
                <w:sz w:val="24"/>
                <w:lang w:val="en-NZ"/>
              </w:rPr>
            </w:pPr>
            <w:r w:rsidRPr="005A0C9C">
              <w:rPr>
                <w:sz w:val="24"/>
                <w:lang w:val="en-NZ"/>
              </w:rPr>
              <w:t>Apprentice support and bookwork</w:t>
            </w:r>
          </w:p>
        </w:tc>
        <w:tc>
          <w:tcPr>
            <w:tcW w:w="4678" w:type="dxa"/>
          </w:tcPr>
          <w:p w14:paraId="5C768AC9" w14:textId="77777777" w:rsidR="005A0C9C" w:rsidRPr="005A0C9C" w:rsidRDefault="005A0C9C" w:rsidP="00FC20BE">
            <w:pPr>
              <w:spacing w:after="0"/>
              <w:rPr>
                <w:sz w:val="24"/>
                <w:lang w:val="en-NZ"/>
              </w:rPr>
            </w:pPr>
            <w:r w:rsidRPr="005A0C9C">
              <w:rPr>
                <w:sz w:val="24"/>
                <w:lang w:val="en-NZ"/>
              </w:rPr>
              <w:t>0800 526 1800</w:t>
            </w:r>
          </w:p>
          <w:p w14:paraId="4AB727E5" w14:textId="77777777" w:rsidR="005A0C9C" w:rsidRPr="005A0C9C" w:rsidRDefault="00A17C08" w:rsidP="00FC20BE">
            <w:pPr>
              <w:spacing w:after="0"/>
              <w:rPr>
                <w:sz w:val="24"/>
                <w:lang w:val="en-NZ"/>
              </w:rPr>
            </w:pPr>
            <w:hyperlink r:id="rId25" w:history="1">
              <w:r w:rsidR="005A0C9C" w:rsidRPr="005A0C9C">
                <w:rPr>
                  <w:sz w:val="24"/>
                  <w:lang w:val="en-NZ"/>
                </w:rPr>
                <w:t>info@competenz.org.nz</w:t>
              </w:r>
            </w:hyperlink>
          </w:p>
          <w:p w14:paraId="6F826517" w14:textId="37397E01" w:rsidR="005A0C9C" w:rsidRPr="005A0C9C" w:rsidRDefault="00A17C08" w:rsidP="00FC20BE">
            <w:pPr>
              <w:spacing w:after="0"/>
              <w:rPr>
                <w:sz w:val="24"/>
                <w:lang w:val="en-NZ"/>
              </w:rPr>
            </w:pPr>
            <w:hyperlink r:id="rId26" w:history="1">
              <w:r w:rsidR="005A0C9C" w:rsidRPr="005A0C9C">
                <w:rPr>
                  <w:sz w:val="24"/>
                  <w:lang w:val="en-NZ"/>
                </w:rPr>
                <w:t>www.competenz.org.nz</w:t>
              </w:r>
            </w:hyperlink>
          </w:p>
        </w:tc>
      </w:tr>
    </w:tbl>
    <w:tbl>
      <w:tblPr>
        <w:tblStyle w:val="TableContemporary"/>
        <w:tblpPr w:leftFromText="180" w:rightFromText="180" w:vertAnchor="text" w:horzAnchor="margin" w:tblpY="-130"/>
        <w:tblW w:w="14596" w:type="dxa"/>
        <w:tblLook w:val="04A0" w:firstRow="1" w:lastRow="0" w:firstColumn="1" w:lastColumn="0" w:noHBand="0" w:noVBand="1"/>
      </w:tblPr>
      <w:tblGrid>
        <w:gridCol w:w="4106"/>
        <w:gridCol w:w="5812"/>
        <w:gridCol w:w="4678"/>
      </w:tblGrid>
      <w:tr w:rsidR="005A0C9C" w:rsidRPr="005A0C9C" w14:paraId="6C0E388D" w14:textId="77777777" w:rsidTr="00F16D95">
        <w:trPr>
          <w:cnfStyle w:val="100000000000" w:firstRow="1" w:lastRow="0" w:firstColumn="0" w:lastColumn="0" w:oddVBand="0" w:evenVBand="0" w:oddHBand="0" w:evenHBand="0" w:firstRowFirstColumn="0" w:firstRowLastColumn="0" w:lastRowFirstColumn="0" w:lastRowLastColumn="0"/>
        </w:trPr>
        <w:tc>
          <w:tcPr>
            <w:tcW w:w="4106" w:type="dxa"/>
          </w:tcPr>
          <w:p w14:paraId="15946F49" w14:textId="77777777" w:rsidR="005A0C9C" w:rsidRPr="005A0C9C" w:rsidRDefault="005A0C9C" w:rsidP="005A0C9C">
            <w:pPr>
              <w:spacing w:after="0"/>
              <w:rPr>
                <w:b w:val="0"/>
                <w:sz w:val="28"/>
                <w:lang w:val="en-NZ"/>
              </w:rPr>
            </w:pPr>
            <w:r w:rsidRPr="005A0C9C">
              <w:rPr>
                <w:sz w:val="28"/>
                <w:lang w:val="en-NZ"/>
              </w:rPr>
              <w:lastRenderedPageBreak/>
              <w:t>DairyNZ</w:t>
            </w:r>
          </w:p>
        </w:tc>
        <w:tc>
          <w:tcPr>
            <w:tcW w:w="5812" w:type="dxa"/>
          </w:tcPr>
          <w:p w14:paraId="7A7E0DEC" w14:textId="77777777" w:rsidR="005A0C9C" w:rsidRPr="004073CF" w:rsidRDefault="005A0C9C" w:rsidP="005A0C9C">
            <w:pPr>
              <w:numPr>
                <w:ilvl w:val="0"/>
                <w:numId w:val="3"/>
              </w:numPr>
              <w:rPr>
                <w:b w:val="0"/>
                <w:sz w:val="24"/>
                <w:lang w:val="en-NZ"/>
              </w:rPr>
            </w:pPr>
            <w:r w:rsidRPr="004073CF">
              <w:rPr>
                <w:b w:val="0"/>
                <w:sz w:val="24"/>
                <w:lang w:val="en-NZ"/>
              </w:rPr>
              <w:t>Workforce planning</w:t>
            </w:r>
          </w:p>
          <w:p w14:paraId="50E8FEBC" w14:textId="77777777" w:rsidR="005A0C9C" w:rsidRPr="004073CF" w:rsidRDefault="005A0C9C" w:rsidP="005A0C9C">
            <w:pPr>
              <w:numPr>
                <w:ilvl w:val="0"/>
                <w:numId w:val="3"/>
              </w:numPr>
              <w:rPr>
                <w:b w:val="0"/>
                <w:sz w:val="24"/>
                <w:lang w:val="en-NZ"/>
              </w:rPr>
            </w:pPr>
            <w:r w:rsidRPr="004073CF">
              <w:rPr>
                <w:b w:val="0"/>
                <w:sz w:val="24"/>
                <w:lang w:val="en-NZ"/>
              </w:rPr>
              <w:t>Recruitment advice</w:t>
            </w:r>
          </w:p>
          <w:p w14:paraId="158150A2" w14:textId="77777777" w:rsidR="005A0C9C" w:rsidRPr="004073CF" w:rsidRDefault="005A0C9C" w:rsidP="005A0C9C">
            <w:pPr>
              <w:numPr>
                <w:ilvl w:val="0"/>
                <w:numId w:val="3"/>
              </w:numPr>
              <w:rPr>
                <w:b w:val="0"/>
                <w:sz w:val="24"/>
                <w:lang w:val="en-NZ"/>
              </w:rPr>
            </w:pPr>
            <w:r w:rsidRPr="004073CF">
              <w:rPr>
                <w:b w:val="0"/>
                <w:sz w:val="24"/>
                <w:lang w:val="en-NZ"/>
              </w:rPr>
              <w:t>HR Toolkit</w:t>
            </w:r>
          </w:p>
          <w:p w14:paraId="1CFF24A1" w14:textId="77777777" w:rsidR="005A0C9C" w:rsidRPr="004073CF" w:rsidRDefault="005A0C9C" w:rsidP="005A0C9C">
            <w:pPr>
              <w:numPr>
                <w:ilvl w:val="0"/>
                <w:numId w:val="3"/>
              </w:numPr>
              <w:rPr>
                <w:b w:val="0"/>
                <w:sz w:val="24"/>
                <w:lang w:val="en-NZ"/>
              </w:rPr>
            </w:pPr>
            <w:r w:rsidRPr="004073CF">
              <w:rPr>
                <w:b w:val="0"/>
                <w:sz w:val="24"/>
                <w:lang w:val="en-NZ"/>
              </w:rPr>
              <w:t>Career mentoring</w:t>
            </w:r>
          </w:p>
          <w:p w14:paraId="032CFCCC" w14:textId="77777777" w:rsidR="005A0C9C" w:rsidRPr="004073CF" w:rsidRDefault="005A0C9C" w:rsidP="005A0C9C">
            <w:pPr>
              <w:numPr>
                <w:ilvl w:val="0"/>
                <w:numId w:val="3"/>
              </w:numPr>
              <w:rPr>
                <w:b w:val="0"/>
                <w:sz w:val="24"/>
                <w:lang w:val="en-NZ"/>
              </w:rPr>
            </w:pPr>
            <w:r w:rsidRPr="004073CF">
              <w:rPr>
                <w:b w:val="0"/>
                <w:sz w:val="24"/>
                <w:lang w:val="en-NZ"/>
              </w:rPr>
              <w:t>Industry events</w:t>
            </w:r>
          </w:p>
          <w:p w14:paraId="6FEADC72" w14:textId="77777777" w:rsidR="005A0C9C" w:rsidRPr="004073CF" w:rsidRDefault="005A0C9C" w:rsidP="005A0C9C">
            <w:pPr>
              <w:numPr>
                <w:ilvl w:val="0"/>
                <w:numId w:val="3"/>
              </w:numPr>
              <w:rPr>
                <w:b w:val="0"/>
                <w:sz w:val="24"/>
                <w:lang w:val="en-NZ"/>
              </w:rPr>
            </w:pPr>
            <w:r w:rsidRPr="004073CF">
              <w:rPr>
                <w:b w:val="0"/>
                <w:sz w:val="24"/>
                <w:lang w:val="en-NZ"/>
              </w:rPr>
              <w:t>Industry information</w:t>
            </w:r>
          </w:p>
          <w:p w14:paraId="2018066B" w14:textId="77777777" w:rsidR="005A0C9C" w:rsidRPr="005A0C9C" w:rsidRDefault="005A0C9C" w:rsidP="005A0C9C">
            <w:pPr>
              <w:numPr>
                <w:ilvl w:val="0"/>
                <w:numId w:val="3"/>
              </w:numPr>
              <w:rPr>
                <w:sz w:val="24"/>
                <w:lang w:val="en-NZ"/>
              </w:rPr>
            </w:pPr>
            <w:r w:rsidRPr="004073CF">
              <w:rPr>
                <w:b w:val="0"/>
                <w:sz w:val="24"/>
                <w:lang w:val="en-NZ"/>
              </w:rPr>
              <w:t>Labour market information</w:t>
            </w:r>
          </w:p>
        </w:tc>
        <w:tc>
          <w:tcPr>
            <w:tcW w:w="4678" w:type="dxa"/>
          </w:tcPr>
          <w:p w14:paraId="54BAEACC" w14:textId="2C742E64" w:rsidR="005A0C9C" w:rsidRPr="004073CF" w:rsidRDefault="001D1D20" w:rsidP="005A0C9C">
            <w:pPr>
              <w:spacing w:after="0"/>
              <w:rPr>
                <w:b w:val="0"/>
                <w:sz w:val="24"/>
                <w:lang w:val="en-NZ"/>
              </w:rPr>
            </w:pPr>
            <w:r>
              <w:rPr>
                <w:b w:val="0"/>
                <w:sz w:val="24"/>
                <w:lang w:val="en-NZ"/>
              </w:rPr>
              <w:t>0800 4 Dai</w:t>
            </w:r>
            <w:r w:rsidR="005A0C9C" w:rsidRPr="004073CF">
              <w:rPr>
                <w:b w:val="0"/>
                <w:sz w:val="24"/>
                <w:lang w:val="en-NZ"/>
              </w:rPr>
              <w:t>ryNZ</w:t>
            </w:r>
          </w:p>
          <w:p w14:paraId="21CE693B" w14:textId="77777777" w:rsidR="005A0C9C" w:rsidRPr="004073CF" w:rsidRDefault="00A17C08" w:rsidP="005A0C9C">
            <w:pPr>
              <w:spacing w:after="0"/>
              <w:rPr>
                <w:b w:val="0"/>
                <w:sz w:val="24"/>
                <w:lang w:val="en-NZ"/>
              </w:rPr>
            </w:pPr>
            <w:hyperlink r:id="rId27" w:history="1">
              <w:r w:rsidR="005A0C9C" w:rsidRPr="004073CF">
                <w:rPr>
                  <w:b w:val="0"/>
                  <w:sz w:val="24"/>
                  <w:lang w:val="en-NZ"/>
                </w:rPr>
                <w:t>info@dairynz.co.nz</w:t>
              </w:r>
            </w:hyperlink>
          </w:p>
          <w:p w14:paraId="06A7BD1A" w14:textId="172E60F6" w:rsidR="005A0C9C" w:rsidRPr="005A0C9C" w:rsidRDefault="00A17C08" w:rsidP="005A0C9C">
            <w:pPr>
              <w:spacing w:after="0"/>
              <w:rPr>
                <w:sz w:val="24"/>
                <w:lang w:val="en-NZ"/>
              </w:rPr>
            </w:pPr>
            <w:hyperlink r:id="rId28" w:history="1">
              <w:r w:rsidR="005A0C9C" w:rsidRPr="004073CF">
                <w:rPr>
                  <w:b w:val="0"/>
                  <w:sz w:val="24"/>
                  <w:lang w:val="en-NZ"/>
                </w:rPr>
                <w:t>www.diarynz.co.nz</w:t>
              </w:r>
            </w:hyperlink>
          </w:p>
        </w:tc>
      </w:tr>
      <w:tr w:rsidR="005A0C9C" w:rsidRPr="005A0C9C" w14:paraId="7E2E3A8F"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789C7C92" w14:textId="77777777" w:rsidR="005A0C9C" w:rsidRPr="005A0C9C" w:rsidRDefault="005A0C9C" w:rsidP="005A0C9C">
            <w:pPr>
              <w:spacing w:after="0"/>
              <w:rPr>
                <w:b/>
                <w:sz w:val="28"/>
                <w:lang w:val="en-NZ"/>
              </w:rPr>
            </w:pPr>
            <w:r w:rsidRPr="005A0C9C">
              <w:rPr>
                <w:b/>
                <w:sz w:val="28"/>
                <w:lang w:val="en-NZ"/>
              </w:rPr>
              <w:t>Employers and Manufacturers Association</w:t>
            </w:r>
          </w:p>
        </w:tc>
        <w:tc>
          <w:tcPr>
            <w:tcW w:w="5812" w:type="dxa"/>
          </w:tcPr>
          <w:p w14:paraId="2663D6EA" w14:textId="77777777" w:rsidR="005A0C9C" w:rsidRPr="005A0C9C" w:rsidRDefault="005A0C9C" w:rsidP="005A0C9C">
            <w:pPr>
              <w:numPr>
                <w:ilvl w:val="0"/>
                <w:numId w:val="3"/>
              </w:numPr>
              <w:rPr>
                <w:sz w:val="24"/>
                <w:lang w:val="en-NZ"/>
              </w:rPr>
            </w:pPr>
            <w:r w:rsidRPr="005A0C9C">
              <w:rPr>
                <w:sz w:val="24"/>
                <w:lang w:val="en-NZ"/>
              </w:rPr>
              <w:t>HR advice</w:t>
            </w:r>
          </w:p>
          <w:p w14:paraId="5F389BCF" w14:textId="77777777" w:rsidR="005A0C9C" w:rsidRPr="005A0C9C" w:rsidRDefault="005A0C9C" w:rsidP="005A0C9C">
            <w:pPr>
              <w:numPr>
                <w:ilvl w:val="0"/>
                <w:numId w:val="3"/>
              </w:numPr>
              <w:rPr>
                <w:sz w:val="24"/>
                <w:lang w:val="en-NZ"/>
              </w:rPr>
            </w:pPr>
            <w:r w:rsidRPr="005A0C9C">
              <w:rPr>
                <w:sz w:val="24"/>
                <w:lang w:val="en-NZ"/>
              </w:rPr>
              <w:t>Recruitment advice</w:t>
            </w:r>
          </w:p>
          <w:p w14:paraId="19BE3502" w14:textId="77777777" w:rsidR="005A0C9C" w:rsidRPr="005A0C9C" w:rsidRDefault="005A0C9C" w:rsidP="005A0C9C">
            <w:pPr>
              <w:numPr>
                <w:ilvl w:val="0"/>
                <w:numId w:val="3"/>
              </w:numPr>
              <w:rPr>
                <w:sz w:val="24"/>
                <w:lang w:val="en-NZ"/>
              </w:rPr>
            </w:pPr>
            <w:r w:rsidRPr="005A0C9C">
              <w:rPr>
                <w:sz w:val="24"/>
                <w:lang w:val="en-NZ"/>
              </w:rPr>
              <w:t>Workplace training</w:t>
            </w:r>
          </w:p>
          <w:p w14:paraId="31045B47" w14:textId="77777777" w:rsidR="005A0C9C" w:rsidRPr="005A0C9C" w:rsidRDefault="005A0C9C" w:rsidP="005A0C9C">
            <w:pPr>
              <w:numPr>
                <w:ilvl w:val="0"/>
                <w:numId w:val="3"/>
              </w:numPr>
              <w:rPr>
                <w:sz w:val="24"/>
                <w:lang w:val="en-NZ"/>
              </w:rPr>
            </w:pPr>
            <w:r w:rsidRPr="005A0C9C">
              <w:rPr>
                <w:sz w:val="24"/>
                <w:lang w:val="en-NZ"/>
              </w:rPr>
              <w:t>Labour market information</w:t>
            </w:r>
          </w:p>
        </w:tc>
        <w:tc>
          <w:tcPr>
            <w:tcW w:w="4678" w:type="dxa"/>
          </w:tcPr>
          <w:p w14:paraId="0F2E8C8F" w14:textId="77777777" w:rsidR="005A0C9C" w:rsidRPr="005A0C9C" w:rsidRDefault="005A0C9C" w:rsidP="005A0C9C">
            <w:pPr>
              <w:spacing w:after="0"/>
              <w:rPr>
                <w:sz w:val="24"/>
                <w:lang w:val="en-NZ"/>
              </w:rPr>
            </w:pPr>
            <w:r w:rsidRPr="005A0C9C">
              <w:rPr>
                <w:sz w:val="24"/>
                <w:lang w:val="en-NZ"/>
              </w:rPr>
              <w:t>0800 300 362</w:t>
            </w:r>
          </w:p>
          <w:p w14:paraId="07D314A8" w14:textId="77777777" w:rsidR="005A0C9C" w:rsidRPr="005A0C9C" w:rsidRDefault="00A17C08" w:rsidP="005A0C9C">
            <w:pPr>
              <w:spacing w:after="0"/>
              <w:rPr>
                <w:sz w:val="24"/>
                <w:lang w:val="en-NZ"/>
              </w:rPr>
            </w:pPr>
            <w:hyperlink r:id="rId29" w:history="1">
              <w:r w:rsidR="005A0C9C" w:rsidRPr="005A0C9C">
                <w:rPr>
                  <w:sz w:val="24"/>
                  <w:lang w:val="en-NZ"/>
                </w:rPr>
                <w:t>advice@ema.co.nz</w:t>
              </w:r>
            </w:hyperlink>
          </w:p>
          <w:p w14:paraId="47CC282E" w14:textId="67D5FD2D" w:rsidR="005A0C9C" w:rsidRPr="005A0C9C" w:rsidRDefault="00A17C08" w:rsidP="005A0C9C">
            <w:pPr>
              <w:spacing w:after="0"/>
              <w:rPr>
                <w:sz w:val="24"/>
                <w:lang w:val="en-NZ"/>
              </w:rPr>
            </w:pPr>
            <w:hyperlink r:id="rId30" w:history="1">
              <w:r w:rsidR="005A0C9C" w:rsidRPr="00CE48F1">
                <w:rPr>
                  <w:rStyle w:val="Hyperlink"/>
                  <w:noProof w:val="0"/>
                  <w:sz w:val="24"/>
                  <w:lang w:val="en-NZ"/>
                </w:rPr>
                <w:t>www.ema.co.nz</w:t>
              </w:r>
            </w:hyperlink>
          </w:p>
        </w:tc>
      </w:tr>
      <w:tr w:rsidR="005A0C9C" w:rsidRPr="005A0C9C" w14:paraId="2ACAFBC2" w14:textId="77777777" w:rsidTr="00F16D95">
        <w:trPr>
          <w:cnfStyle w:val="000000010000" w:firstRow="0" w:lastRow="0" w:firstColumn="0" w:lastColumn="0" w:oddVBand="0" w:evenVBand="0" w:oddHBand="0" w:evenHBand="1" w:firstRowFirstColumn="0" w:firstRowLastColumn="0" w:lastRowFirstColumn="0" w:lastRowLastColumn="0"/>
        </w:trPr>
        <w:tc>
          <w:tcPr>
            <w:tcW w:w="4106" w:type="dxa"/>
          </w:tcPr>
          <w:p w14:paraId="4E897596" w14:textId="77777777" w:rsidR="005A0C9C" w:rsidRPr="005A0C9C" w:rsidRDefault="005A0C9C" w:rsidP="005A0C9C">
            <w:pPr>
              <w:spacing w:after="0"/>
              <w:rPr>
                <w:b/>
                <w:sz w:val="28"/>
                <w:lang w:val="en-NZ"/>
              </w:rPr>
            </w:pPr>
            <w:r w:rsidRPr="005A0C9C">
              <w:rPr>
                <w:b/>
                <w:sz w:val="28"/>
                <w:lang w:val="en-NZ"/>
              </w:rPr>
              <w:t>Employment New Zealand</w:t>
            </w:r>
          </w:p>
        </w:tc>
        <w:tc>
          <w:tcPr>
            <w:tcW w:w="5812" w:type="dxa"/>
          </w:tcPr>
          <w:p w14:paraId="0A70DC3A" w14:textId="77777777" w:rsidR="005A0C9C" w:rsidRPr="005A0C9C" w:rsidRDefault="005A0C9C" w:rsidP="005A0C9C">
            <w:pPr>
              <w:numPr>
                <w:ilvl w:val="0"/>
                <w:numId w:val="3"/>
              </w:numPr>
              <w:rPr>
                <w:sz w:val="24"/>
                <w:lang w:val="en-NZ"/>
              </w:rPr>
            </w:pPr>
            <w:r w:rsidRPr="005A0C9C">
              <w:rPr>
                <w:sz w:val="24"/>
                <w:lang w:val="en-NZ"/>
              </w:rPr>
              <w:t>Recruitment advice</w:t>
            </w:r>
          </w:p>
          <w:p w14:paraId="26BD63A8" w14:textId="77777777" w:rsidR="005A0C9C" w:rsidRPr="005A0C9C" w:rsidRDefault="005A0C9C" w:rsidP="005A0C9C">
            <w:pPr>
              <w:numPr>
                <w:ilvl w:val="0"/>
                <w:numId w:val="3"/>
              </w:numPr>
              <w:rPr>
                <w:sz w:val="24"/>
                <w:lang w:val="en-NZ"/>
              </w:rPr>
            </w:pPr>
            <w:r w:rsidRPr="005A0C9C">
              <w:rPr>
                <w:sz w:val="24"/>
                <w:lang w:val="en-NZ"/>
              </w:rPr>
              <w:t>HR advice</w:t>
            </w:r>
          </w:p>
          <w:p w14:paraId="4AA4DB8E" w14:textId="77777777" w:rsidR="005A0C9C" w:rsidRPr="005A0C9C" w:rsidRDefault="005A0C9C" w:rsidP="005A0C9C">
            <w:pPr>
              <w:numPr>
                <w:ilvl w:val="0"/>
                <w:numId w:val="3"/>
              </w:numPr>
              <w:rPr>
                <w:sz w:val="24"/>
                <w:lang w:val="en-NZ"/>
              </w:rPr>
            </w:pPr>
            <w:r w:rsidRPr="005A0C9C">
              <w:rPr>
                <w:sz w:val="24"/>
                <w:lang w:val="en-NZ"/>
              </w:rPr>
              <w:t>Career mentoring advice</w:t>
            </w:r>
          </w:p>
          <w:p w14:paraId="3187A0EA" w14:textId="77777777" w:rsidR="005A0C9C" w:rsidRPr="005A0C9C" w:rsidRDefault="005A0C9C" w:rsidP="005A0C9C">
            <w:pPr>
              <w:numPr>
                <w:ilvl w:val="0"/>
                <w:numId w:val="3"/>
              </w:numPr>
              <w:rPr>
                <w:sz w:val="24"/>
                <w:lang w:val="en-NZ"/>
              </w:rPr>
            </w:pPr>
            <w:r w:rsidRPr="005A0C9C">
              <w:rPr>
                <w:sz w:val="24"/>
                <w:lang w:val="en-NZ"/>
              </w:rPr>
              <w:t>Induction advice</w:t>
            </w:r>
          </w:p>
        </w:tc>
        <w:tc>
          <w:tcPr>
            <w:tcW w:w="4678" w:type="dxa"/>
          </w:tcPr>
          <w:p w14:paraId="3B35120A" w14:textId="77777777" w:rsidR="005A0C9C" w:rsidRPr="005A0C9C" w:rsidRDefault="005A0C9C" w:rsidP="005A0C9C">
            <w:pPr>
              <w:spacing w:after="0"/>
              <w:rPr>
                <w:sz w:val="24"/>
                <w:lang w:val="en-NZ"/>
              </w:rPr>
            </w:pPr>
            <w:r w:rsidRPr="005A0C9C">
              <w:rPr>
                <w:sz w:val="24"/>
                <w:lang w:val="en-NZ"/>
              </w:rPr>
              <w:t>0800 20 90 20</w:t>
            </w:r>
          </w:p>
          <w:p w14:paraId="7E01EC16" w14:textId="5981B55C" w:rsidR="005A0C9C" w:rsidRPr="005A0C9C" w:rsidRDefault="00A17C08" w:rsidP="005A0C9C">
            <w:pPr>
              <w:spacing w:after="0"/>
              <w:rPr>
                <w:sz w:val="24"/>
                <w:lang w:val="en-NZ"/>
              </w:rPr>
            </w:pPr>
            <w:hyperlink r:id="rId31" w:history="1">
              <w:r w:rsidR="005A0C9C" w:rsidRPr="005A0C9C">
                <w:rPr>
                  <w:sz w:val="24"/>
                  <w:lang w:val="en-NZ"/>
                </w:rPr>
                <w:t>www.employment.govt.nz</w:t>
              </w:r>
            </w:hyperlink>
          </w:p>
        </w:tc>
      </w:tr>
      <w:tr w:rsidR="005A0C9C" w:rsidRPr="005A0C9C" w14:paraId="76F6F28A"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48290D61" w14:textId="77777777" w:rsidR="005A0C9C" w:rsidRPr="005A0C9C" w:rsidRDefault="005A0C9C" w:rsidP="005A0C9C">
            <w:pPr>
              <w:spacing w:after="0"/>
              <w:rPr>
                <w:b/>
                <w:sz w:val="28"/>
                <w:lang w:val="en-NZ"/>
              </w:rPr>
            </w:pPr>
            <w:r w:rsidRPr="005A0C9C">
              <w:rPr>
                <w:b/>
                <w:sz w:val="28"/>
                <w:lang w:val="en-NZ"/>
              </w:rPr>
              <w:t>Future in tech</w:t>
            </w:r>
          </w:p>
        </w:tc>
        <w:tc>
          <w:tcPr>
            <w:tcW w:w="5812" w:type="dxa"/>
          </w:tcPr>
          <w:p w14:paraId="69F31C26" w14:textId="77777777" w:rsidR="005A0C9C" w:rsidRPr="005A0C9C" w:rsidRDefault="005A0C9C" w:rsidP="005A0C9C">
            <w:pPr>
              <w:numPr>
                <w:ilvl w:val="0"/>
                <w:numId w:val="3"/>
              </w:numPr>
              <w:rPr>
                <w:sz w:val="24"/>
                <w:lang w:val="en-NZ"/>
              </w:rPr>
            </w:pPr>
            <w:r w:rsidRPr="005A0C9C">
              <w:rPr>
                <w:sz w:val="24"/>
                <w:lang w:val="en-NZ"/>
              </w:rPr>
              <w:t>Tech ambassadors</w:t>
            </w:r>
          </w:p>
          <w:p w14:paraId="2E8BDCCF" w14:textId="77777777" w:rsidR="005A0C9C" w:rsidRPr="005A0C9C" w:rsidRDefault="005A0C9C" w:rsidP="005A0C9C">
            <w:pPr>
              <w:numPr>
                <w:ilvl w:val="0"/>
                <w:numId w:val="3"/>
              </w:numPr>
              <w:rPr>
                <w:sz w:val="24"/>
                <w:lang w:val="en-NZ"/>
              </w:rPr>
            </w:pPr>
            <w:r w:rsidRPr="005A0C9C">
              <w:rPr>
                <w:sz w:val="24"/>
                <w:lang w:val="en-NZ"/>
              </w:rPr>
              <w:t>Links with schools</w:t>
            </w:r>
          </w:p>
          <w:p w14:paraId="46A2C678" w14:textId="77777777" w:rsidR="005A0C9C" w:rsidRPr="005A0C9C" w:rsidRDefault="005A0C9C" w:rsidP="005A0C9C">
            <w:pPr>
              <w:numPr>
                <w:ilvl w:val="0"/>
                <w:numId w:val="3"/>
              </w:numPr>
              <w:rPr>
                <w:sz w:val="24"/>
                <w:lang w:val="en-NZ"/>
              </w:rPr>
            </w:pPr>
            <w:r w:rsidRPr="005A0C9C">
              <w:rPr>
                <w:sz w:val="24"/>
                <w:lang w:val="en-NZ"/>
              </w:rPr>
              <w:t>Industry information</w:t>
            </w:r>
          </w:p>
          <w:p w14:paraId="6DA4B831" w14:textId="77777777" w:rsidR="005A0C9C" w:rsidRPr="005A0C9C" w:rsidRDefault="005A0C9C" w:rsidP="005A0C9C">
            <w:pPr>
              <w:numPr>
                <w:ilvl w:val="0"/>
                <w:numId w:val="3"/>
              </w:numPr>
              <w:rPr>
                <w:sz w:val="24"/>
                <w:lang w:val="en-NZ"/>
              </w:rPr>
            </w:pPr>
            <w:r w:rsidRPr="005A0C9C">
              <w:rPr>
                <w:sz w:val="24"/>
                <w:lang w:val="en-NZ"/>
              </w:rPr>
              <w:t>Labour market information</w:t>
            </w:r>
          </w:p>
          <w:p w14:paraId="633B1E65" w14:textId="77777777" w:rsidR="005A0C9C" w:rsidRPr="005A0C9C" w:rsidRDefault="005A0C9C" w:rsidP="005A0C9C">
            <w:pPr>
              <w:numPr>
                <w:ilvl w:val="0"/>
                <w:numId w:val="3"/>
              </w:numPr>
              <w:rPr>
                <w:sz w:val="24"/>
                <w:lang w:val="en-NZ"/>
              </w:rPr>
            </w:pPr>
            <w:r w:rsidRPr="005A0C9C">
              <w:rPr>
                <w:sz w:val="24"/>
                <w:lang w:val="en-NZ"/>
              </w:rPr>
              <w:t>Industry events</w:t>
            </w:r>
          </w:p>
        </w:tc>
        <w:tc>
          <w:tcPr>
            <w:tcW w:w="4678" w:type="dxa"/>
          </w:tcPr>
          <w:p w14:paraId="6E09E66D" w14:textId="77777777" w:rsidR="005A0C9C" w:rsidRPr="005A0C9C" w:rsidRDefault="005A0C9C" w:rsidP="005A0C9C">
            <w:pPr>
              <w:spacing w:after="0"/>
              <w:rPr>
                <w:sz w:val="24"/>
                <w:lang w:val="en-NZ"/>
              </w:rPr>
            </w:pPr>
            <w:r w:rsidRPr="005A0C9C">
              <w:rPr>
                <w:sz w:val="24"/>
                <w:lang w:val="en-NZ"/>
              </w:rPr>
              <w:t>(04) 473 2023</w:t>
            </w:r>
          </w:p>
          <w:p w14:paraId="0CD9C65B" w14:textId="77777777" w:rsidR="005A0C9C" w:rsidRPr="005A0C9C" w:rsidRDefault="00A17C08" w:rsidP="005A0C9C">
            <w:pPr>
              <w:spacing w:after="0"/>
              <w:rPr>
                <w:sz w:val="24"/>
                <w:lang w:val="en-NZ"/>
              </w:rPr>
            </w:pPr>
            <w:hyperlink r:id="rId32" w:history="1">
              <w:r w:rsidR="005A0C9C" w:rsidRPr="005A0C9C">
                <w:rPr>
                  <w:sz w:val="24"/>
                  <w:lang w:val="en-NZ"/>
                </w:rPr>
                <w:t>enquiries@futureintech.org.nz</w:t>
              </w:r>
            </w:hyperlink>
          </w:p>
          <w:p w14:paraId="199B541F" w14:textId="13BE9098" w:rsidR="005A0C9C" w:rsidRPr="005A0C9C" w:rsidRDefault="00A17C08" w:rsidP="005A0C9C">
            <w:pPr>
              <w:spacing w:after="0"/>
              <w:rPr>
                <w:sz w:val="24"/>
                <w:lang w:val="en-NZ"/>
              </w:rPr>
            </w:pPr>
            <w:hyperlink r:id="rId33" w:history="1">
              <w:r w:rsidR="005A0C9C" w:rsidRPr="00427947">
                <w:rPr>
                  <w:rStyle w:val="Hyperlink"/>
                  <w:noProof w:val="0"/>
                  <w:sz w:val="24"/>
                  <w:lang w:val="en-NZ"/>
                </w:rPr>
                <w:t>industry.futureintech.org.nz</w:t>
              </w:r>
            </w:hyperlink>
          </w:p>
        </w:tc>
      </w:tr>
    </w:tbl>
    <w:p w14:paraId="7AC38AB2" w14:textId="77777777" w:rsidR="005A0C9C" w:rsidRDefault="005A0C9C">
      <w:r>
        <w:br w:type="page"/>
      </w:r>
    </w:p>
    <w:tbl>
      <w:tblPr>
        <w:tblStyle w:val="TableContemporary"/>
        <w:tblpPr w:leftFromText="180" w:rightFromText="180" w:vertAnchor="text" w:horzAnchor="margin" w:tblpY="-130"/>
        <w:tblW w:w="14596" w:type="dxa"/>
        <w:tblLook w:val="04A0" w:firstRow="1" w:lastRow="0" w:firstColumn="1" w:lastColumn="0" w:noHBand="0" w:noVBand="1"/>
      </w:tblPr>
      <w:tblGrid>
        <w:gridCol w:w="4106"/>
        <w:gridCol w:w="5812"/>
        <w:gridCol w:w="4678"/>
      </w:tblGrid>
      <w:tr w:rsidR="005A0C9C" w:rsidRPr="005A0C9C" w14:paraId="7F953061" w14:textId="77777777" w:rsidTr="00F16D95">
        <w:trPr>
          <w:cnfStyle w:val="100000000000" w:firstRow="1" w:lastRow="0" w:firstColumn="0" w:lastColumn="0" w:oddVBand="0" w:evenVBand="0" w:oddHBand="0" w:evenHBand="0" w:firstRowFirstColumn="0" w:firstRowLastColumn="0" w:lastRowFirstColumn="0" w:lastRowLastColumn="0"/>
        </w:trPr>
        <w:tc>
          <w:tcPr>
            <w:tcW w:w="4106" w:type="dxa"/>
          </w:tcPr>
          <w:p w14:paraId="3AACC487" w14:textId="77777777" w:rsidR="005A0C9C" w:rsidRPr="005A0C9C" w:rsidRDefault="005A0C9C" w:rsidP="005A0C9C">
            <w:pPr>
              <w:spacing w:after="0"/>
              <w:rPr>
                <w:b w:val="0"/>
                <w:sz w:val="28"/>
                <w:lang w:val="en-NZ"/>
              </w:rPr>
            </w:pPr>
            <w:r w:rsidRPr="005A0C9C">
              <w:rPr>
                <w:sz w:val="28"/>
                <w:lang w:val="en-NZ"/>
              </w:rPr>
              <w:lastRenderedPageBreak/>
              <w:t>Gateway (Tertiary Education Commission)</w:t>
            </w:r>
          </w:p>
        </w:tc>
        <w:tc>
          <w:tcPr>
            <w:tcW w:w="5812" w:type="dxa"/>
          </w:tcPr>
          <w:p w14:paraId="10FC3E3F" w14:textId="77777777" w:rsidR="005A0C9C" w:rsidRPr="004073CF" w:rsidRDefault="005A0C9C" w:rsidP="005A0C9C">
            <w:pPr>
              <w:numPr>
                <w:ilvl w:val="0"/>
                <w:numId w:val="3"/>
              </w:numPr>
              <w:rPr>
                <w:b w:val="0"/>
                <w:sz w:val="24"/>
                <w:lang w:val="en-NZ"/>
              </w:rPr>
            </w:pPr>
            <w:r w:rsidRPr="004073CF">
              <w:rPr>
                <w:b w:val="0"/>
                <w:sz w:val="24"/>
                <w:lang w:val="en-NZ"/>
              </w:rPr>
              <w:t>Gateway work experience programme</w:t>
            </w:r>
          </w:p>
        </w:tc>
        <w:tc>
          <w:tcPr>
            <w:tcW w:w="4678" w:type="dxa"/>
          </w:tcPr>
          <w:p w14:paraId="37ECAA23" w14:textId="77777777" w:rsidR="005A0C9C" w:rsidRPr="004073CF" w:rsidRDefault="005A0C9C" w:rsidP="005A0C9C">
            <w:pPr>
              <w:spacing w:after="0"/>
              <w:rPr>
                <w:b w:val="0"/>
                <w:sz w:val="24"/>
                <w:lang w:val="en-NZ"/>
              </w:rPr>
            </w:pPr>
            <w:r w:rsidRPr="004073CF">
              <w:rPr>
                <w:b w:val="0"/>
                <w:sz w:val="24"/>
                <w:lang w:val="en-NZ"/>
              </w:rPr>
              <w:t xml:space="preserve">Contact your local school’s Gateway Co-ordinator </w:t>
            </w:r>
          </w:p>
          <w:p w14:paraId="0D47E3D9" w14:textId="77777777" w:rsidR="005A0C9C" w:rsidRPr="004073CF" w:rsidRDefault="005A0C9C" w:rsidP="005A0C9C">
            <w:pPr>
              <w:spacing w:after="0"/>
              <w:rPr>
                <w:b w:val="0"/>
                <w:sz w:val="24"/>
                <w:lang w:val="en-NZ"/>
              </w:rPr>
            </w:pPr>
            <w:r w:rsidRPr="004073CF">
              <w:rPr>
                <w:b w:val="0"/>
                <w:sz w:val="24"/>
                <w:lang w:val="en-NZ"/>
              </w:rPr>
              <w:t>Or</w:t>
            </w:r>
          </w:p>
          <w:p w14:paraId="19FCBB39" w14:textId="77777777" w:rsidR="005A0C9C" w:rsidRPr="004073CF" w:rsidRDefault="005A0C9C" w:rsidP="005A0C9C">
            <w:pPr>
              <w:spacing w:after="0"/>
              <w:rPr>
                <w:b w:val="0"/>
                <w:sz w:val="24"/>
                <w:lang w:val="en-NZ"/>
              </w:rPr>
            </w:pPr>
            <w:r w:rsidRPr="004073CF">
              <w:rPr>
                <w:b w:val="0"/>
                <w:sz w:val="24"/>
                <w:lang w:val="en-NZ"/>
              </w:rPr>
              <w:t>0800 601 301</w:t>
            </w:r>
          </w:p>
          <w:p w14:paraId="0FA746D0" w14:textId="77777777" w:rsidR="005A0C9C" w:rsidRPr="004073CF" w:rsidRDefault="00A17C08" w:rsidP="005A0C9C">
            <w:pPr>
              <w:spacing w:after="0"/>
              <w:rPr>
                <w:b w:val="0"/>
                <w:sz w:val="24"/>
                <w:lang w:val="en-NZ"/>
              </w:rPr>
            </w:pPr>
            <w:hyperlink r:id="rId34" w:history="1">
              <w:r w:rsidR="005A0C9C" w:rsidRPr="004073CF">
                <w:rPr>
                  <w:b w:val="0"/>
                  <w:sz w:val="24"/>
                  <w:lang w:val="en-NZ"/>
                </w:rPr>
                <w:t>sectorhelpdesk@tec.govt.nz</w:t>
              </w:r>
            </w:hyperlink>
          </w:p>
          <w:p w14:paraId="1B507E47" w14:textId="52341656" w:rsidR="005A0C9C" w:rsidRPr="00C019C9" w:rsidRDefault="00C019C9" w:rsidP="005A0C9C">
            <w:pPr>
              <w:spacing w:after="0"/>
              <w:rPr>
                <w:rStyle w:val="Hyperlink"/>
                <w:b w:val="0"/>
                <w:bCs w:val="0"/>
                <w:noProof w:val="0"/>
                <w:sz w:val="24"/>
                <w:lang w:val="en-NZ"/>
              </w:rPr>
            </w:pPr>
            <w:r>
              <w:rPr>
                <w:sz w:val="24"/>
                <w:lang w:val="en-NZ"/>
              </w:rPr>
              <w:fldChar w:fldCharType="begin"/>
            </w:r>
            <w:r>
              <w:rPr>
                <w:b w:val="0"/>
                <w:sz w:val="24"/>
                <w:lang w:val="en-NZ"/>
              </w:rPr>
              <w:instrText xml:space="preserve"> HYPERLINK "http://www.tec.govt.nz/" </w:instrText>
            </w:r>
            <w:r>
              <w:rPr>
                <w:sz w:val="24"/>
                <w:lang w:val="en-NZ"/>
              </w:rPr>
              <w:fldChar w:fldCharType="separate"/>
            </w:r>
            <w:r w:rsidR="004073CF" w:rsidRPr="00C019C9">
              <w:rPr>
                <w:rStyle w:val="Hyperlink"/>
                <w:b w:val="0"/>
                <w:bCs w:val="0"/>
                <w:noProof w:val="0"/>
                <w:sz w:val="24"/>
                <w:lang w:val="en-NZ"/>
              </w:rPr>
              <w:t>www.tec.govt.nz</w:t>
            </w:r>
          </w:p>
          <w:p w14:paraId="1F544985" w14:textId="4C2182F5" w:rsidR="004073CF" w:rsidRPr="005A0C9C" w:rsidRDefault="00C019C9" w:rsidP="005A0C9C">
            <w:pPr>
              <w:spacing w:after="0"/>
              <w:rPr>
                <w:sz w:val="24"/>
                <w:lang w:val="en-NZ"/>
              </w:rPr>
            </w:pPr>
            <w:r>
              <w:rPr>
                <w:sz w:val="24"/>
                <w:lang w:val="en-NZ"/>
              </w:rPr>
              <w:fldChar w:fldCharType="end"/>
            </w:r>
          </w:p>
        </w:tc>
      </w:tr>
      <w:tr w:rsidR="005A0C9C" w:rsidRPr="005A0C9C" w14:paraId="099A3BDE"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196DFADE" w14:textId="77777777" w:rsidR="005A0C9C" w:rsidRPr="005A0C9C" w:rsidRDefault="005A0C9C" w:rsidP="005A0C9C">
            <w:pPr>
              <w:spacing w:after="0"/>
              <w:rPr>
                <w:b/>
                <w:sz w:val="28"/>
                <w:lang w:val="en-NZ"/>
              </w:rPr>
            </w:pPr>
            <w:r w:rsidRPr="005A0C9C">
              <w:rPr>
                <w:b/>
                <w:sz w:val="28"/>
                <w:lang w:val="en-NZ"/>
              </w:rPr>
              <w:t>Horticulture New Zealand</w:t>
            </w:r>
          </w:p>
        </w:tc>
        <w:tc>
          <w:tcPr>
            <w:tcW w:w="5812" w:type="dxa"/>
          </w:tcPr>
          <w:p w14:paraId="2B3DD36B" w14:textId="77777777" w:rsidR="005A0C9C" w:rsidRPr="005A0C9C" w:rsidRDefault="005A0C9C" w:rsidP="005A0C9C">
            <w:pPr>
              <w:numPr>
                <w:ilvl w:val="0"/>
                <w:numId w:val="3"/>
              </w:numPr>
              <w:rPr>
                <w:sz w:val="24"/>
                <w:lang w:val="en-NZ"/>
              </w:rPr>
            </w:pPr>
            <w:r w:rsidRPr="005A0C9C">
              <w:rPr>
                <w:sz w:val="24"/>
                <w:lang w:val="en-NZ"/>
              </w:rPr>
              <w:t>HR advice</w:t>
            </w:r>
          </w:p>
          <w:p w14:paraId="7DE46F42" w14:textId="77777777" w:rsidR="005A0C9C" w:rsidRPr="005A0C9C" w:rsidRDefault="005A0C9C" w:rsidP="005A0C9C">
            <w:pPr>
              <w:numPr>
                <w:ilvl w:val="0"/>
                <w:numId w:val="3"/>
              </w:numPr>
              <w:rPr>
                <w:sz w:val="24"/>
                <w:lang w:val="en-NZ"/>
              </w:rPr>
            </w:pPr>
            <w:r w:rsidRPr="005A0C9C">
              <w:rPr>
                <w:sz w:val="24"/>
                <w:lang w:val="en-NZ"/>
              </w:rPr>
              <w:t>Recruitment advice</w:t>
            </w:r>
          </w:p>
          <w:p w14:paraId="3F8D2A71" w14:textId="77777777" w:rsidR="005A0C9C" w:rsidRPr="005A0C9C" w:rsidRDefault="005A0C9C" w:rsidP="005A0C9C">
            <w:pPr>
              <w:numPr>
                <w:ilvl w:val="0"/>
                <w:numId w:val="3"/>
              </w:numPr>
              <w:rPr>
                <w:sz w:val="24"/>
                <w:lang w:val="en-NZ"/>
              </w:rPr>
            </w:pPr>
            <w:r w:rsidRPr="005A0C9C">
              <w:rPr>
                <w:sz w:val="24"/>
                <w:lang w:val="en-NZ"/>
              </w:rPr>
              <w:t>Workplace training</w:t>
            </w:r>
          </w:p>
          <w:p w14:paraId="25A20772" w14:textId="77777777" w:rsidR="005A0C9C" w:rsidRPr="005A0C9C" w:rsidRDefault="005A0C9C" w:rsidP="005A0C9C">
            <w:pPr>
              <w:numPr>
                <w:ilvl w:val="0"/>
                <w:numId w:val="3"/>
              </w:numPr>
              <w:rPr>
                <w:sz w:val="24"/>
                <w:lang w:val="en-NZ"/>
              </w:rPr>
            </w:pPr>
            <w:r w:rsidRPr="005A0C9C">
              <w:rPr>
                <w:sz w:val="24"/>
                <w:lang w:val="en-NZ"/>
              </w:rPr>
              <w:t>Labour market information</w:t>
            </w:r>
          </w:p>
        </w:tc>
        <w:tc>
          <w:tcPr>
            <w:tcW w:w="4678" w:type="dxa"/>
          </w:tcPr>
          <w:p w14:paraId="54046473" w14:textId="77777777" w:rsidR="005A0C9C" w:rsidRPr="005A0C9C" w:rsidRDefault="005A0C9C" w:rsidP="005A0C9C">
            <w:pPr>
              <w:spacing w:after="0"/>
              <w:rPr>
                <w:sz w:val="24"/>
                <w:lang w:val="en-NZ"/>
              </w:rPr>
            </w:pPr>
            <w:r w:rsidRPr="005A0C9C">
              <w:rPr>
                <w:sz w:val="24"/>
                <w:lang w:val="en-NZ"/>
              </w:rPr>
              <w:t>(04) 472 3795</w:t>
            </w:r>
          </w:p>
          <w:p w14:paraId="478E66EB" w14:textId="77777777" w:rsidR="005A0C9C" w:rsidRPr="005A0C9C" w:rsidRDefault="00A17C08" w:rsidP="005A0C9C">
            <w:pPr>
              <w:spacing w:after="0"/>
              <w:rPr>
                <w:sz w:val="24"/>
                <w:lang w:val="en-NZ"/>
              </w:rPr>
            </w:pPr>
            <w:hyperlink r:id="rId35" w:history="1">
              <w:r w:rsidR="005A0C9C" w:rsidRPr="005A0C9C">
                <w:rPr>
                  <w:sz w:val="24"/>
                  <w:lang w:val="en-NZ"/>
                </w:rPr>
                <w:t>info@hortnz.co.nz</w:t>
              </w:r>
            </w:hyperlink>
          </w:p>
          <w:p w14:paraId="3D0F28BA" w14:textId="206F8331" w:rsidR="005A0C9C" w:rsidRPr="005A0C9C" w:rsidRDefault="00A17C08" w:rsidP="005A0C9C">
            <w:pPr>
              <w:spacing w:after="0"/>
              <w:rPr>
                <w:sz w:val="24"/>
                <w:lang w:val="en-NZ"/>
              </w:rPr>
            </w:pPr>
            <w:hyperlink r:id="rId36" w:history="1">
              <w:r w:rsidR="005A0C9C" w:rsidRPr="00C019C9">
                <w:rPr>
                  <w:rStyle w:val="Hyperlink"/>
                  <w:noProof w:val="0"/>
                  <w:sz w:val="24"/>
                  <w:lang w:val="en-NZ"/>
                </w:rPr>
                <w:t>www.hortnz.co.nz</w:t>
              </w:r>
            </w:hyperlink>
          </w:p>
        </w:tc>
      </w:tr>
      <w:tr w:rsidR="005A0C9C" w:rsidRPr="005A0C9C" w14:paraId="255B4230" w14:textId="77777777" w:rsidTr="00F16D95">
        <w:trPr>
          <w:cnfStyle w:val="000000010000" w:firstRow="0" w:lastRow="0" w:firstColumn="0" w:lastColumn="0" w:oddVBand="0" w:evenVBand="0" w:oddHBand="0" w:evenHBand="1" w:firstRowFirstColumn="0" w:firstRowLastColumn="0" w:lastRowFirstColumn="0" w:lastRowLastColumn="0"/>
        </w:trPr>
        <w:tc>
          <w:tcPr>
            <w:tcW w:w="4106" w:type="dxa"/>
          </w:tcPr>
          <w:p w14:paraId="7CF77462" w14:textId="77777777" w:rsidR="005A0C9C" w:rsidRPr="005A0C9C" w:rsidRDefault="005A0C9C" w:rsidP="005A0C9C">
            <w:pPr>
              <w:spacing w:after="0"/>
              <w:rPr>
                <w:b/>
                <w:sz w:val="28"/>
                <w:lang w:val="en-NZ"/>
              </w:rPr>
            </w:pPr>
            <w:r w:rsidRPr="005A0C9C">
              <w:rPr>
                <w:b/>
                <w:sz w:val="28"/>
                <w:lang w:val="en-NZ"/>
              </w:rPr>
              <w:t>Māori and Pasifika Trades Training (MBIE)</w:t>
            </w:r>
          </w:p>
        </w:tc>
        <w:tc>
          <w:tcPr>
            <w:tcW w:w="5812" w:type="dxa"/>
          </w:tcPr>
          <w:p w14:paraId="3C38D168" w14:textId="77777777" w:rsidR="005A0C9C" w:rsidRPr="005A0C9C" w:rsidRDefault="005A0C9C" w:rsidP="005A0C9C">
            <w:pPr>
              <w:numPr>
                <w:ilvl w:val="0"/>
                <w:numId w:val="3"/>
              </w:numPr>
              <w:rPr>
                <w:sz w:val="24"/>
                <w:lang w:val="en-NZ"/>
              </w:rPr>
            </w:pPr>
            <w:r w:rsidRPr="005A0C9C">
              <w:rPr>
                <w:sz w:val="24"/>
                <w:lang w:val="en-NZ"/>
              </w:rPr>
              <w:t>Recruitment assistance</w:t>
            </w:r>
          </w:p>
          <w:p w14:paraId="6AC65BB8" w14:textId="77777777" w:rsidR="005A0C9C" w:rsidRPr="005A0C9C" w:rsidRDefault="005A0C9C" w:rsidP="005A0C9C">
            <w:pPr>
              <w:numPr>
                <w:ilvl w:val="0"/>
                <w:numId w:val="3"/>
              </w:numPr>
              <w:rPr>
                <w:sz w:val="24"/>
                <w:lang w:val="en-NZ"/>
              </w:rPr>
            </w:pPr>
            <w:r w:rsidRPr="005A0C9C">
              <w:rPr>
                <w:sz w:val="24"/>
                <w:lang w:val="en-NZ"/>
              </w:rPr>
              <w:t>Links with schools</w:t>
            </w:r>
          </w:p>
          <w:p w14:paraId="56B992FC" w14:textId="77777777" w:rsidR="005A0C9C" w:rsidRPr="005A0C9C" w:rsidRDefault="005A0C9C" w:rsidP="005A0C9C">
            <w:pPr>
              <w:numPr>
                <w:ilvl w:val="0"/>
                <w:numId w:val="3"/>
              </w:numPr>
              <w:rPr>
                <w:sz w:val="24"/>
                <w:lang w:val="en-NZ"/>
              </w:rPr>
            </w:pPr>
            <w:r w:rsidRPr="005A0C9C">
              <w:rPr>
                <w:sz w:val="24"/>
                <w:lang w:val="en-NZ"/>
              </w:rPr>
              <w:t>Building connections</w:t>
            </w:r>
          </w:p>
          <w:p w14:paraId="2848B22D" w14:textId="77777777" w:rsidR="005A0C9C" w:rsidRPr="005A0C9C" w:rsidRDefault="005A0C9C" w:rsidP="005A0C9C">
            <w:pPr>
              <w:numPr>
                <w:ilvl w:val="0"/>
                <w:numId w:val="3"/>
              </w:numPr>
              <w:rPr>
                <w:sz w:val="24"/>
                <w:lang w:val="en-NZ"/>
              </w:rPr>
            </w:pPr>
            <w:r w:rsidRPr="005A0C9C">
              <w:rPr>
                <w:sz w:val="24"/>
                <w:lang w:val="en-NZ"/>
              </w:rPr>
              <w:t>Subsidies</w:t>
            </w:r>
          </w:p>
          <w:p w14:paraId="07E84004" w14:textId="77777777" w:rsidR="005A0C9C" w:rsidRPr="005A0C9C" w:rsidRDefault="005A0C9C" w:rsidP="005A0C9C">
            <w:pPr>
              <w:numPr>
                <w:ilvl w:val="0"/>
                <w:numId w:val="3"/>
              </w:numPr>
              <w:rPr>
                <w:sz w:val="24"/>
                <w:lang w:val="en-NZ"/>
              </w:rPr>
            </w:pPr>
            <w:r w:rsidRPr="005A0C9C">
              <w:rPr>
                <w:sz w:val="24"/>
                <w:lang w:val="en-NZ"/>
              </w:rPr>
              <w:t>In-work support</w:t>
            </w:r>
          </w:p>
        </w:tc>
        <w:tc>
          <w:tcPr>
            <w:tcW w:w="4678" w:type="dxa"/>
          </w:tcPr>
          <w:p w14:paraId="73ECA0DB" w14:textId="77777777" w:rsidR="005A0C9C" w:rsidRPr="005A0C9C" w:rsidRDefault="005A0C9C" w:rsidP="005A0C9C">
            <w:pPr>
              <w:spacing w:after="0"/>
              <w:rPr>
                <w:sz w:val="24"/>
                <w:lang w:val="en-NZ"/>
              </w:rPr>
            </w:pPr>
            <w:r w:rsidRPr="005A0C9C">
              <w:rPr>
                <w:sz w:val="24"/>
                <w:lang w:val="en-NZ"/>
              </w:rPr>
              <w:t>(04) 901 1499</w:t>
            </w:r>
          </w:p>
          <w:p w14:paraId="57E3F5BB" w14:textId="77777777" w:rsidR="005A0C9C" w:rsidRPr="005A0C9C" w:rsidRDefault="00A17C08" w:rsidP="005A0C9C">
            <w:pPr>
              <w:spacing w:after="0"/>
              <w:rPr>
                <w:sz w:val="24"/>
                <w:lang w:val="en-NZ"/>
              </w:rPr>
            </w:pPr>
            <w:hyperlink r:id="rId37" w:history="1">
              <w:r w:rsidR="005A0C9C" w:rsidRPr="005A0C9C">
                <w:rPr>
                  <w:sz w:val="24"/>
                  <w:lang w:val="en-NZ"/>
                </w:rPr>
                <w:t>info@mbie.govt.nz</w:t>
              </w:r>
            </w:hyperlink>
          </w:p>
          <w:p w14:paraId="5F56F0A8" w14:textId="0E08C2BC" w:rsidR="005A0C9C" w:rsidRPr="005A0C9C" w:rsidRDefault="00A17C08" w:rsidP="005A0C9C">
            <w:pPr>
              <w:spacing w:after="0"/>
              <w:rPr>
                <w:sz w:val="24"/>
                <w:lang w:val="en-NZ"/>
              </w:rPr>
            </w:pPr>
            <w:hyperlink r:id="rId38" w:history="1">
              <w:r w:rsidR="005A0C9C" w:rsidRPr="004F1DFE">
                <w:rPr>
                  <w:rStyle w:val="Hyperlink"/>
                  <w:noProof w:val="0"/>
                  <w:sz w:val="24"/>
                  <w:lang w:val="en-NZ"/>
                </w:rPr>
                <w:t>www.mbie.govt.nz</w:t>
              </w:r>
            </w:hyperlink>
          </w:p>
        </w:tc>
      </w:tr>
      <w:tr w:rsidR="005A0C9C" w:rsidRPr="005A0C9C" w14:paraId="7545224A"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3906E728" w14:textId="77777777" w:rsidR="005A0C9C" w:rsidRPr="005A0C9C" w:rsidRDefault="005A0C9C" w:rsidP="005A0C9C">
            <w:pPr>
              <w:spacing w:after="0"/>
              <w:rPr>
                <w:b/>
                <w:sz w:val="28"/>
                <w:lang w:val="en-NZ"/>
              </w:rPr>
            </w:pPr>
            <w:r w:rsidRPr="005A0C9C">
              <w:rPr>
                <w:b/>
                <w:sz w:val="28"/>
                <w:lang w:val="en-NZ"/>
              </w:rPr>
              <w:t>Mayor’s Taskforce for Jobs</w:t>
            </w:r>
          </w:p>
        </w:tc>
        <w:tc>
          <w:tcPr>
            <w:tcW w:w="5812" w:type="dxa"/>
          </w:tcPr>
          <w:p w14:paraId="58DEBA74" w14:textId="77777777" w:rsidR="005A0C9C" w:rsidRPr="005A0C9C" w:rsidRDefault="005A0C9C" w:rsidP="005A0C9C">
            <w:pPr>
              <w:numPr>
                <w:ilvl w:val="0"/>
                <w:numId w:val="3"/>
              </w:numPr>
              <w:rPr>
                <w:sz w:val="24"/>
                <w:lang w:val="en-NZ"/>
              </w:rPr>
            </w:pPr>
            <w:r w:rsidRPr="005A0C9C">
              <w:rPr>
                <w:sz w:val="24"/>
                <w:lang w:val="en-NZ"/>
              </w:rPr>
              <w:t>Building connections</w:t>
            </w:r>
          </w:p>
          <w:p w14:paraId="73A3D492" w14:textId="77777777" w:rsidR="005A0C9C" w:rsidRPr="005A0C9C" w:rsidRDefault="005A0C9C" w:rsidP="005A0C9C">
            <w:pPr>
              <w:numPr>
                <w:ilvl w:val="0"/>
                <w:numId w:val="3"/>
              </w:numPr>
              <w:rPr>
                <w:sz w:val="24"/>
                <w:lang w:val="en-NZ"/>
              </w:rPr>
            </w:pPr>
            <w:r w:rsidRPr="005A0C9C">
              <w:rPr>
                <w:sz w:val="24"/>
                <w:lang w:val="en-NZ"/>
              </w:rPr>
              <w:t>Bridging the gap</w:t>
            </w:r>
          </w:p>
          <w:p w14:paraId="6F1EDC79" w14:textId="77777777" w:rsidR="005A0C9C" w:rsidRPr="005A0C9C" w:rsidRDefault="005A0C9C" w:rsidP="005A0C9C">
            <w:pPr>
              <w:numPr>
                <w:ilvl w:val="0"/>
                <w:numId w:val="3"/>
              </w:numPr>
              <w:rPr>
                <w:sz w:val="24"/>
                <w:lang w:val="en-NZ"/>
              </w:rPr>
            </w:pPr>
            <w:r w:rsidRPr="005A0C9C">
              <w:rPr>
                <w:sz w:val="24"/>
                <w:lang w:val="en-NZ"/>
              </w:rPr>
              <w:t>Resources</w:t>
            </w:r>
          </w:p>
        </w:tc>
        <w:tc>
          <w:tcPr>
            <w:tcW w:w="4678" w:type="dxa"/>
          </w:tcPr>
          <w:p w14:paraId="0DFCFC7B" w14:textId="77777777" w:rsidR="005A0C9C" w:rsidRPr="005A0C9C" w:rsidRDefault="005A0C9C" w:rsidP="005A0C9C">
            <w:pPr>
              <w:spacing w:after="0"/>
              <w:rPr>
                <w:sz w:val="24"/>
                <w:lang w:val="en-NZ"/>
              </w:rPr>
            </w:pPr>
            <w:r w:rsidRPr="005A0C9C">
              <w:rPr>
                <w:sz w:val="24"/>
                <w:lang w:val="en-NZ"/>
              </w:rPr>
              <w:t>Daniel Henderson</w:t>
            </w:r>
          </w:p>
          <w:p w14:paraId="3D6EAB2A" w14:textId="77777777" w:rsidR="005A0C9C" w:rsidRPr="005A0C9C" w:rsidRDefault="005A0C9C" w:rsidP="005A0C9C">
            <w:pPr>
              <w:spacing w:after="0"/>
              <w:rPr>
                <w:sz w:val="24"/>
                <w:lang w:val="en-NZ"/>
              </w:rPr>
            </w:pPr>
            <w:r w:rsidRPr="005A0C9C">
              <w:rPr>
                <w:sz w:val="24"/>
                <w:lang w:val="en-NZ"/>
              </w:rPr>
              <w:t>04 924 1200</w:t>
            </w:r>
          </w:p>
          <w:p w14:paraId="59A931BD" w14:textId="77777777" w:rsidR="005A0C9C" w:rsidRPr="005A0C9C" w:rsidRDefault="005A0C9C" w:rsidP="005A0C9C">
            <w:pPr>
              <w:spacing w:after="0"/>
              <w:rPr>
                <w:sz w:val="24"/>
                <w:lang w:val="en-NZ"/>
              </w:rPr>
            </w:pPr>
            <w:r w:rsidRPr="005A0C9C">
              <w:rPr>
                <w:sz w:val="24"/>
                <w:lang w:val="en-NZ"/>
              </w:rPr>
              <w:t>info@mtfj.co.nz</w:t>
            </w:r>
          </w:p>
          <w:p w14:paraId="4AE60470" w14:textId="7C4FA13B" w:rsidR="005A0C9C" w:rsidRPr="005A0C9C" w:rsidRDefault="00A17C08" w:rsidP="005A0C9C">
            <w:pPr>
              <w:spacing w:after="0"/>
              <w:rPr>
                <w:sz w:val="24"/>
                <w:lang w:val="en-NZ"/>
              </w:rPr>
            </w:pPr>
            <w:hyperlink r:id="rId39" w:history="1">
              <w:r w:rsidR="005A0C9C" w:rsidRPr="005A0C9C">
                <w:rPr>
                  <w:sz w:val="24"/>
                  <w:lang w:val="en-NZ"/>
                </w:rPr>
                <w:t>www.mayorstaskforceforjobs.co.nz</w:t>
              </w:r>
            </w:hyperlink>
          </w:p>
        </w:tc>
      </w:tr>
      <w:tr w:rsidR="005A0C9C" w:rsidRPr="005A0C9C" w14:paraId="5482960C" w14:textId="77777777" w:rsidTr="00F16D95">
        <w:trPr>
          <w:cnfStyle w:val="000000010000" w:firstRow="0" w:lastRow="0" w:firstColumn="0" w:lastColumn="0" w:oddVBand="0" w:evenVBand="0" w:oddHBand="0" w:evenHBand="1" w:firstRowFirstColumn="0" w:firstRowLastColumn="0" w:lastRowFirstColumn="0" w:lastRowLastColumn="0"/>
        </w:trPr>
        <w:tc>
          <w:tcPr>
            <w:tcW w:w="4106" w:type="dxa"/>
          </w:tcPr>
          <w:p w14:paraId="78415668" w14:textId="77777777" w:rsidR="005A0C9C" w:rsidRPr="005A0C9C" w:rsidRDefault="005A0C9C" w:rsidP="005A0C9C">
            <w:pPr>
              <w:spacing w:after="0"/>
              <w:rPr>
                <w:b/>
                <w:sz w:val="28"/>
                <w:lang w:val="en-NZ"/>
              </w:rPr>
            </w:pPr>
            <w:r w:rsidRPr="005A0C9C">
              <w:rPr>
                <w:b/>
                <w:sz w:val="28"/>
                <w:lang w:val="en-NZ"/>
              </w:rPr>
              <w:t>MITO (Motor industry)</w:t>
            </w:r>
          </w:p>
        </w:tc>
        <w:tc>
          <w:tcPr>
            <w:tcW w:w="5812" w:type="dxa"/>
          </w:tcPr>
          <w:p w14:paraId="7D9CD8C7" w14:textId="77777777" w:rsidR="005A0C9C" w:rsidRPr="005A0C9C" w:rsidRDefault="005A0C9C" w:rsidP="005A0C9C">
            <w:pPr>
              <w:numPr>
                <w:ilvl w:val="0"/>
                <w:numId w:val="3"/>
              </w:numPr>
              <w:rPr>
                <w:sz w:val="24"/>
                <w:lang w:val="en-NZ"/>
              </w:rPr>
            </w:pPr>
            <w:r w:rsidRPr="005A0C9C">
              <w:rPr>
                <w:sz w:val="24"/>
                <w:lang w:val="en-NZ"/>
              </w:rPr>
              <w:t xml:space="preserve">Industry information </w:t>
            </w:r>
          </w:p>
          <w:p w14:paraId="05353405" w14:textId="77777777" w:rsidR="005A0C9C" w:rsidRPr="005A0C9C" w:rsidRDefault="005A0C9C" w:rsidP="005A0C9C">
            <w:pPr>
              <w:numPr>
                <w:ilvl w:val="0"/>
                <w:numId w:val="3"/>
              </w:numPr>
              <w:rPr>
                <w:sz w:val="24"/>
                <w:lang w:val="en-NZ"/>
              </w:rPr>
            </w:pPr>
            <w:r w:rsidRPr="005A0C9C">
              <w:rPr>
                <w:sz w:val="24"/>
                <w:lang w:val="en-NZ"/>
              </w:rPr>
              <w:t>Labour market information</w:t>
            </w:r>
          </w:p>
          <w:p w14:paraId="651962AE" w14:textId="77777777" w:rsidR="005A0C9C" w:rsidRPr="005A0C9C" w:rsidRDefault="005A0C9C" w:rsidP="005A0C9C">
            <w:pPr>
              <w:numPr>
                <w:ilvl w:val="0"/>
                <w:numId w:val="3"/>
              </w:numPr>
              <w:rPr>
                <w:sz w:val="24"/>
                <w:lang w:val="en-NZ"/>
              </w:rPr>
            </w:pPr>
            <w:r w:rsidRPr="005A0C9C">
              <w:rPr>
                <w:sz w:val="24"/>
                <w:lang w:val="en-NZ"/>
              </w:rPr>
              <w:t>Help finding apprentices</w:t>
            </w:r>
          </w:p>
          <w:p w14:paraId="19EB9643" w14:textId="77777777" w:rsidR="005A0C9C" w:rsidRPr="005A0C9C" w:rsidRDefault="005A0C9C" w:rsidP="005A0C9C">
            <w:pPr>
              <w:numPr>
                <w:ilvl w:val="0"/>
                <w:numId w:val="3"/>
              </w:numPr>
              <w:rPr>
                <w:sz w:val="24"/>
                <w:lang w:val="en-NZ"/>
              </w:rPr>
            </w:pPr>
            <w:r w:rsidRPr="005A0C9C">
              <w:rPr>
                <w:sz w:val="24"/>
                <w:lang w:val="en-NZ"/>
              </w:rPr>
              <w:t>Apprentice agreements</w:t>
            </w:r>
          </w:p>
          <w:p w14:paraId="7DF05523" w14:textId="77777777" w:rsidR="005A0C9C" w:rsidRPr="005A0C9C" w:rsidRDefault="005A0C9C" w:rsidP="005A0C9C">
            <w:pPr>
              <w:numPr>
                <w:ilvl w:val="0"/>
                <w:numId w:val="3"/>
              </w:numPr>
              <w:rPr>
                <w:sz w:val="24"/>
                <w:lang w:val="en-NZ"/>
              </w:rPr>
            </w:pPr>
            <w:r w:rsidRPr="005A0C9C">
              <w:rPr>
                <w:sz w:val="24"/>
                <w:lang w:val="en-NZ"/>
              </w:rPr>
              <w:t>Apprentice support and bookwork</w:t>
            </w:r>
          </w:p>
          <w:p w14:paraId="07FF26E4" w14:textId="77777777" w:rsidR="005A0C9C" w:rsidRPr="005A0C9C" w:rsidRDefault="005A0C9C" w:rsidP="005A0C9C">
            <w:pPr>
              <w:numPr>
                <w:ilvl w:val="0"/>
                <w:numId w:val="3"/>
              </w:numPr>
              <w:rPr>
                <w:sz w:val="24"/>
                <w:lang w:val="en-NZ"/>
              </w:rPr>
            </w:pPr>
            <w:r w:rsidRPr="005A0C9C">
              <w:rPr>
                <w:sz w:val="24"/>
                <w:lang w:val="en-NZ"/>
              </w:rPr>
              <w:t>Work experience</w:t>
            </w:r>
          </w:p>
        </w:tc>
        <w:tc>
          <w:tcPr>
            <w:tcW w:w="4678" w:type="dxa"/>
          </w:tcPr>
          <w:p w14:paraId="6283A004" w14:textId="77777777" w:rsidR="005A0C9C" w:rsidRPr="005A0C9C" w:rsidRDefault="005A0C9C" w:rsidP="005A0C9C">
            <w:pPr>
              <w:spacing w:after="0"/>
              <w:rPr>
                <w:sz w:val="24"/>
                <w:lang w:val="en-NZ"/>
              </w:rPr>
            </w:pPr>
            <w:r w:rsidRPr="005A0C9C">
              <w:rPr>
                <w:sz w:val="24"/>
                <w:lang w:val="en-NZ"/>
              </w:rPr>
              <w:t>0800 88 21 21</w:t>
            </w:r>
          </w:p>
          <w:p w14:paraId="6E9E9337" w14:textId="50DF5198" w:rsidR="005A0C9C" w:rsidRPr="005A0C9C" w:rsidRDefault="00A17C08" w:rsidP="005A0C9C">
            <w:pPr>
              <w:spacing w:after="0"/>
              <w:rPr>
                <w:sz w:val="24"/>
                <w:lang w:val="en-NZ"/>
              </w:rPr>
            </w:pPr>
            <w:hyperlink r:id="rId40" w:history="1">
              <w:r w:rsidR="005A0C9C" w:rsidRPr="004F1DFE">
                <w:rPr>
                  <w:rStyle w:val="Hyperlink"/>
                  <w:noProof w:val="0"/>
                  <w:sz w:val="24"/>
                  <w:lang w:val="en-NZ"/>
                </w:rPr>
                <w:t>www.mito.org.nz</w:t>
              </w:r>
            </w:hyperlink>
          </w:p>
        </w:tc>
      </w:tr>
    </w:tbl>
    <w:p w14:paraId="30C327F2" w14:textId="77777777" w:rsidR="005A0C9C" w:rsidRDefault="005A0C9C">
      <w:r>
        <w:br w:type="page"/>
      </w:r>
    </w:p>
    <w:tbl>
      <w:tblPr>
        <w:tblStyle w:val="TableContemporary"/>
        <w:tblpPr w:leftFromText="180" w:rightFromText="180" w:vertAnchor="text" w:horzAnchor="margin" w:tblpY="-130"/>
        <w:tblW w:w="14596" w:type="dxa"/>
        <w:tblLook w:val="04A0" w:firstRow="1" w:lastRow="0" w:firstColumn="1" w:lastColumn="0" w:noHBand="0" w:noVBand="1"/>
      </w:tblPr>
      <w:tblGrid>
        <w:gridCol w:w="4106"/>
        <w:gridCol w:w="5812"/>
        <w:gridCol w:w="4678"/>
      </w:tblGrid>
      <w:tr w:rsidR="005A0C9C" w:rsidRPr="005A0C9C" w14:paraId="5BEEF1ED" w14:textId="77777777" w:rsidTr="00F16D95">
        <w:trPr>
          <w:cnfStyle w:val="100000000000" w:firstRow="1" w:lastRow="0" w:firstColumn="0" w:lastColumn="0" w:oddVBand="0" w:evenVBand="0" w:oddHBand="0" w:evenHBand="0" w:firstRowFirstColumn="0" w:firstRowLastColumn="0" w:lastRowFirstColumn="0" w:lastRowLastColumn="0"/>
          <w:trHeight w:val="1273"/>
        </w:trPr>
        <w:tc>
          <w:tcPr>
            <w:tcW w:w="4106" w:type="dxa"/>
            <w:shd w:val="clear" w:color="auto" w:fill="F2F2F2" w:themeFill="background1" w:themeFillShade="F2"/>
          </w:tcPr>
          <w:p w14:paraId="49E043BC" w14:textId="77777777" w:rsidR="005A0C9C" w:rsidRPr="005A0C9C" w:rsidRDefault="005A0C9C" w:rsidP="005A0C9C">
            <w:pPr>
              <w:spacing w:after="0"/>
              <w:rPr>
                <w:b w:val="0"/>
                <w:sz w:val="28"/>
                <w:lang w:val="en-NZ"/>
              </w:rPr>
            </w:pPr>
            <w:r w:rsidRPr="005A0C9C">
              <w:rPr>
                <w:sz w:val="28"/>
                <w:lang w:val="en-NZ"/>
              </w:rPr>
              <w:lastRenderedPageBreak/>
              <w:t>HITO (Hair and Beauty)</w:t>
            </w:r>
          </w:p>
        </w:tc>
        <w:tc>
          <w:tcPr>
            <w:tcW w:w="5812" w:type="dxa"/>
            <w:shd w:val="clear" w:color="auto" w:fill="F2F2F2" w:themeFill="background1" w:themeFillShade="F2"/>
          </w:tcPr>
          <w:p w14:paraId="3B934E73" w14:textId="77777777" w:rsidR="005A0C9C" w:rsidRPr="00123067" w:rsidRDefault="005A0C9C" w:rsidP="005A0C9C">
            <w:pPr>
              <w:numPr>
                <w:ilvl w:val="0"/>
                <w:numId w:val="3"/>
              </w:numPr>
              <w:rPr>
                <w:b w:val="0"/>
                <w:sz w:val="24"/>
                <w:lang w:val="en-NZ"/>
              </w:rPr>
            </w:pPr>
            <w:r w:rsidRPr="00123067">
              <w:rPr>
                <w:b w:val="0"/>
                <w:sz w:val="24"/>
                <w:lang w:val="en-NZ"/>
              </w:rPr>
              <w:t>Help with Gateway</w:t>
            </w:r>
          </w:p>
          <w:p w14:paraId="1D3572BD" w14:textId="77777777" w:rsidR="005A0C9C" w:rsidRPr="00123067" w:rsidRDefault="005A0C9C" w:rsidP="005A0C9C">
            <w:pPr>
              <w:numPr>
                <w:ilvl w:val="0"/>
                <w:numId w:val="3"/>
              </w:numPr>
              <w:rPr>
                <w:b w:val="0"/>
                <w:sz w:val="24"/>
                <w:lang w:val="en-NZ"/>
              </w:rPr>
            </w:pPr>
            <w:r w:rsidRPr="00123067">
              <w:rPr>
                <w:b w:val="0"/>
                <w:sz w:val="24"/>
                <w:lang w:val="en-NZ"/>
              </w:rPr>
              <w:t xml:space="preserve">Industry information </w:t>
            </w:r>
          </w:p>
          <w:p w14:paraId="267F71C9" w14:textId="77777777" w:rsidR="005A0C9C" w:rsidRPr="00123067" w:rsidRDefault="005A0C9C" w:rsidP="005A0C9C">
            <w:pPr>
              <w:numPr>
                <w:ilvl w:val="0"/>
                <w:numId w:val="3"/>
              </w:numPr>
              <w:rPr>
                <w:b w:val="0"/>
                <w:sz w:val="24"/>
                <w:lang w:val="en-NZ"/>
              </w:rPr>
            </w:pPr>
            <w:r w:rsidRPr="00123067">
              <w:rPr>
                <w:b w:val="0"/>
                <w:sz w:val="24"/>
                <w:lang w:val="en-NZ"/>
              </w:rPr>
              <w:t>Labour market information</w:t>
            </w:r>
          </w:p>
          <w:p w14:paraId="023CFD8C" w14:textId="77777777" w:rsidR="005A0C9C" w:rsidRPr="005A0C9C" w:rsidRDefault="005A0C9C" w:rsidP="005A0C9C">
            <w:pPr>
              <w:numPr>
                <w:ilvl w:val="0"/>
                <w:numId w:val="3"/>
              </w:numPr>
              <w:rPr>
                <w:sz w:val="24"/>
                <w:lang w:val="en-NZ"/>
              </w:rPr>
            </w:pPr>
            <w:r w:rsidRPr="00123067">
              <w:rPr>
                <w:b w:val="0"/>
                <w:sz w:val="24"/>
                <w:lang w:val="en-NZ"/>
              </w:rPr>
              <w:t>Apprentice bookwork</w:t>
            </w:r>
          </w:p>
        </w:tc>
        <w:tc>
          <w:tcPr>
            <w:tcW w:w="4678" w:type="dxa"/>
            <w:shd w:val="clear" w:color="auto" w:fill="F2F2F2" w:themeFill="background1" w:themeFillShade="F2"/>
          </w:tcPr>
          <w:p w14:paraId="78D788F2" w14:textId="77777777" w:rsidR="005A0C9C" w:rsidRPr="00123067" w:rsidRDefault="005A0C9C" w:rsidP="005A0C9C">
            <w:pPr>
              <w:spacing w:after="0"/>
              <w:rPr>
                <w:b w:val="0"/>
                <w:sz w:val="24"/>
                <w:lang w:val="en-NZ"/>
              </w:rPr>
            </w:pPr>
            <w:r w:rsidRPr="005A0C9C">
              <w:rPr>
                <w:sz w:val="24"/>
                <w:lang w:val="en-NZ"/>
              </w:rPr>
              <w:t>(</w:t>
            </w:r>
            <w:r w:rsidRPr="00123067">
              <w:rPr>
                <w:b w:val="0"/>
                <w:sz w:val="24"/>
                <w:lang w:val="en-NZ"/>
              </w:rPr>
              <w:t>09) 579 4844</w:t>
            </w:r>
          </w:p>
          <w:p w14:paraId="7FADA8BE" w14:textId="77777777" w:rsidR="005A0C9C" w:rsidRPr="00123067" w:rsidRDefault="005A0C9C" w:rsidP="005A0C9C">
            <w:pPr>
              <w:spacing w:after="0"/>
              <w:rPr>
                <w:b w:val="0"/>
                <w:sz w:val="24"/>
                <w:lang w:val="en-NZ"/>
              </w:rPr>
            </w:pPr>
            <w:r w:rsidRPr="00123067">
              <w:rPr>
                <w:b w:val="0"/>
                <w:sz w:val="24"/>
                <w:lang w:val="en-NZ"/>
              </w:rPr>
              <w:t>(04) 499 5150</w:t>
            </w:r>
          </w:p>
          <w:p w14:paraId="442F8978" w14:textId="77777777" w:rsidR="005A0C9C" w:rsidRPr="00123067" w:rsidRDefault="005A0C9C" w:rsidP="005A0C9C">
            <w:pPr>
              <w:spacing w:after="0"/>
              <w:rPr>
                <w:b w:val="0"/>
                <w:sz w:val="24"/>
                <w:lang w:val="en-NZ"/>
              </w:rPr>
            </w:pPr>
            <w:r w:rsidRPr="00123067">
              <w:rPr>
                <w:b w:val="0"/>
                <w:sz w:val="24"/>
                <w:lang w:val="en-NZ"/>
              </w:rPr>
              <w:t>(03) 338 5376</w:t>
            </w:r>
          </w:p>
          <w:p w14:paraId="6EB99197" w14:textId="77777777" w:rsidR="005A0C9C" w:rsidRPr="00123067" w:rsidRDefault="00A17C08" w:rsidP="005A0C9C">
            <w:pPr>
              <w:spacing w:after="0"/>
              <w:rPr>
                <w:b w:val="0"/>
                <w:sz w:val="24"/>
                <w:lang w:val="en-NZ"/>
              </w:rPr>
            </w:pPr>
            <w:hyperlink r:id="rId41" w:history="1">
              <w:r w:rsidR="005A0C9C" w:rsidRPr="00123067">
                <w:rPr>
                  <w:b w:val="0"/>
                  <w:sz w:val="24"/>
                  <w:lang w:val="en-NZ"/>
                </w:rPr>
                <w:t>info@hito.org.nz</w:t>
              </w:r>
            </w:hyperlink>
          </w:p>
          <w:p w14:paraId="60133541" w14:textId="2ECA1018" w:rsidR="005A0C9C" w:rsidRPr="005A0C9C" w:rsidRDefault="00A17C08" w:rsidP="005A0C9C">
            <w:pPr>
              <w:spacing w:after="0"/>
              <w:rPr>
                <w:sz w:val="24"/>
                <w:lang w:val="en-NZ"/>
              </w:rPr>
            </w:pPr>
            <w:hyperlink r:id="rId42" w:history="1">
              <w:r w:rsidR="00123067" w:rsidRPr="00A75DA3">
                <w:rPr>
                  <w:rStyle w:val="Hyperlink"/>
                  <w:b w:val="0"/>
                  <w:bCs w:val="0"/>
                  <w:noProof w:val="0"/>
                  <w:sz w:val="24"/>
                  <w:lang w:val="en-NZ"/>
                </w:rPr>
                <w:t>www</w:t>
              </w:r>
              <w:r w:rsidR="005A0C9C" w:rsidRPr="00A75DA3">
                <w:rPr>
                  <w:rStyle w:val="Hyperlink"/>
                  <w:b w:val="0"/>
                  <w:bCs w:val="0"/>
                  <w:noProof w:val="0"/>
                  <w:sz w:val="24"/>
                  <w:lang w:val="en-NZ"/>
                </w:rPr>
                <w:t>.hito.org.nz</w:t>
              </w:r>
            </w:hyperlink>
          </w:p>
        </w:tc>
      </w:tr>
    </w:tbl>
    <w:tbl>
      <w:tblPr>
        <w:tblStyle w:val="TableContemporary"/>
        <w:tblW w:w="14596" w:type="dxa"/>
        <w:tblLook w:val="04A0" w:firstRow="1" w:lastRow="0" w:firstColumn="1" w:lastColumn="0" w:noHBand="0" w:noVBand="1"/>
      </w:tblPr>
      <w:tblGrid>
        <w:gridCol w:w="4106"/>
        <w:gridCol w:w="5812"/>
        <w:gridCol w:w="4678"/>
      </w:tblGrid>
      <w:tr w:rsidR="005A0C9C" w:rsidRPr="005A0C9C" w14:paraId="1532116E" w14:textId="77777777" w:rsidTr="00F16D95">
        <w:trPr>
          <w:cnfStyle w:val="100000000000" w:firstRow="1" w:lastRow="0" w:firstColumn="0" w:lastColumn="0" w:oddVBand="0" w:evenVBand="0" w:oddHBand="0" w:evenHBand="0" w:firstRowFirstColumn="0" w:firstRowLastColumn="0" w:lastRowFirstColumn="0" w:lastRowLastColumn="0"/>
        </w:trPr>
        <w:tc>
          <w:tcPr>
            <w:tcW w:w="4106" w:type="dxa"/>
          </w:tcPr>
          <w:p w14:paraId="78C3FFD7" w14:textId="77777777" w:rsidR="005A0C9C" w:rsidRPr="005A0C9C" w:rsidRDefault="005A0C9C" w:rsidP="00FC20BE">
            <w:pPr>
              <w:spacing w:after="0"/>
              <w:rPr>
                <w:b w:val="0"/>
                <w:sz w:val="28"/>
                <w:lang w:val="en-NZ"/>
              </w:rPr>
            </w:pPr>
            <w:r w:rsidRPr="005A0C9C">
              <w:rPr>
                <w:sz w:val="28"/>
                <w:lang w:val="en-NZ"/>
              </w:rPr>
              <w:t>NZ Marine and composites ITO</w:t>
            </w:r>
          </w:p>
        </w:tc>
        <w:tc>
          <w:tcPr>
            <w:tcW w:w="5812" w:type="dxa"/>
          </w:tcPr>
          <w:p w14:paraId="123AC6C8" w14:textId="77777777" w:rsidR="005A0C9C" w:rsidRPr="00123067" w:rsidRDefault="005A0C9C" w:rsidP="005A0C9C">
            <w:pPr>
              <w:numPr>
                <w:ilvl w:val="0"/>
                <w:numId w:val="9"/>
              </w:numPr>
              <w:rPr>
                <w:b w:val="0"/>
                <w:sz w:val="24"/>
                <w:lang w:val="en-NZ"/>
              </w:rPr>
            </w:pPr>
            <w:r w:rsidRPr="00123067">
              <w:rPr>
                <w:b w:val="0"/>
                <w:sz w:val="24"/>
                <w:lang w:val="en-NZ"/>
              </w:rPr>
              <w:t xml:space="preserve">Industry information </w:t>
            </w:r>
          </w:p>
          <w:p w14:paraId="73E89AE1" w14:textId="77777777" w:rsidR="005A0C9C" w:rsidRPr="00123067" w:rsidRDefault="005A0C9C" w:rsidP="005A0C9C">
            <w:pPr>
              <w:numPr>
                <w:ilvl w:val="0"/>
                <w:numId w:val="9"/>
              </w:numPr>
              <w:rPr>
                <w:b w:val="0"/>
                <w:sz w:val="24"/>
                <w:lang w:val="en-NZ"/>
              </w:rPr>
            </w:pPr>
            <w:r w:rsidRPr="00123067">
              <w:rPr>
                <w:b w:val="0"/>
                <w:sz w:val="24"/>
                <w:lang w:val="en-NZ"/>
              </w:rPr>
              <w:t>Labour market information</w:t>
            </w:r>
          </w:p>
          <w:p w14:paraId="3D8A9ABB" w14:textId="77777777" w:rsidR="005A0C9C" w:rsidRPr="00123067" w:rsidRDefault="005A0C9C" w:rsidP="005A0C9C">
            <w:pPr>
              <w:numPr>
                <w:ilvl w:val="0"/>
                <w:numId w:val="9"/>
              </w:numPr>
              <w:rPr>
                <w:b w:val="0"/>
                <w:sz w:val="24"/>
                <w:lang w:val="en-NZ"/>
              </w:rPr>
            </w:pPr>
            <w:r w:rsidRPr="00123067">
              <w:rPr>
                <w:b w:val="0"/>
                <w:sz w:val="24"/>
                <w:lang w:val="en-NZ"/>
              </w:rPr>
              <w:t>Help finding apprentices</w:t>
            </w:r>
          </w:p>
          <w:p w14:paraId="095ECE7B" w14:textId="77777777" w:rsidR="005A0C9C" w:rsidRPr="00123067" w:rsidRDefault="005A0C9C" w:rsidP="005A0C9C">
            <w:pPr>
              <w:numPr>
                <w:ilvl w:val="0"/>
                <w:numId w:val="9"/>
              </w:numPr>
              <w:rPr>
                <w:b w:val="0"/>
                <w:sz w:val="24"/>
                <w:lang w:val="en-NZ"/>
              </w:rPr>
            </w:pPr>
            <w:r w:rsidRPr="00123067">
              <w:rPr>
                <w:b w:val="0"/>
                <w:sz w:val="24"/>
                <w:lang w:val="en-NZ"/>
              </w:rPr>
              <w:t>Apprentice agreements</w:t>
            </w:r>
          </w:p>
          <w:p w14:paraId="1523F04B" w14:textId="77777777" w:rsidR="005A0C9C" w:rsidRPr="005A0C9C" w:rsidRDefault="005A0C9C" w:rsidP="005A0C9C">
            <w:pPr>
              <w:numPr>
                <w:ilvl w:val="0"/>
                <w:numId w:val="9"/>
              </w:numPr>
              <w:rPr>
                <w:sz w:val="24"/>
                <w:lang w:val="en-NZ"/>
              </w:rPr>
            </w:pPr>
            <w:r w:rsidRPr="00123067">
              <w:rPr>
                <w:b w:val="0"/>
                <w:sz w:val="24"/>
                <w:lang w:val="en-NZ"/>
              </w:rPr>
              <w:t>Apprentice support and bookwork</w:t>
            </w:r>
          </w:p>
        </w:tc>
        <w:tc>
          <w:tcPr>
            <w:tcW w:w="4678" w:type="dxa"/>
          </w:tcPr>
          <w:p w14:paraId="1EC63C26" w14:textId="77777777" w:rsidR="005A0C9C" w:rsidRPr="00123067" w:rsidRDefault="005A0C9C" w:rsidP="00FC20BE">
            <w:pPr>
              <w:spacing w:after="0"/>
              <w:rPr>
                <w:b w:val="0"/>
                <w:sz w:val="24"/>
                <w:lang w:val="en-NZ"/>
              </w:rPr>
            </w:pPr>
            <w:r w:rsidRPr="00123067">
              <w:rPr>
                <w:b w:val="0"/>
                <w:sz w:val="24"/>
                <w:lang w:val="en-NZ"/>
              </w:rPr>
              <w:t>0800 600 242</w:t>
            </w:r>
          </w:p>
          <w:p w14:paraId="35FE3B8C" w14:textId="77777777" w:rsidR="005A0C9C" w:rsidRPr="00123067" w:rsidRDefault="00A17C08" w:rsidP="00FC20BE">
            <w:pPr>
              <w:spacing w:after="0"/>
              <w:rPr>
                <w:b w:val="0"/>
                <w:sz w:val="24"/>
                <w:lang w:val="en-NZ"/>
              </w:rPr>
            </w:pPr>
            <w:hyperlink r:id="rId43" w:history="1">
              <w:r w:rsidR="005A0C9C" w:rsidRPr="00123067">
                <w:rPr>
                  <w:b w:val="0"/>
                  <w:sz w:val="24"/>
                  <w:lang w:val="en-NZ"/>
                </w:rPr>
                <w:t>training@nzmarine.com</w:t>
              </w:r>
            </w:hyperlink>
          </w:p>
          <w:p w14:paraId="753F371C" w14:textId="0E610CC2" w:rsidR="005A0C9C" w:rsidRPr="005A0C9C" w:rsidRDefault="00A17C08" w:rsidP="00FC20BE">
            <w:pPr>
              <w:spacing w:after="0"/>
              <w:rPr>
                <w:sz w:val="24"/>
                <w:lang w:val="en-NZ"/>
              </w:rPr>
            </w:pPr>
            <w:hyperlink r:id="rId44" w:history="1">
              <w:r w:rsidR="005A0C9C" w:rsidRPr="00A75DA3">
                <w:rPr>
                  <w:rStyle w:val="Hyperlink"/>
                  <w:b w:val="0"/>
                  <w:bCs w:val="0"/>
                  <w:noProof w:val="0"/>
                  <w:sz w:val="24"/>
                  <w:lang w:val="en-NZ"/>
                </w:rPr>
                <w:t>www.nzmacito.org.nz</w:t>
              </w:r>
            </w:hyperlink>
          </w:p>
        </w:tc>
      </w:tr>
      <w:tr w:rsidR="005A0C9C" w:rsidRPr="005A0C9C" w14:paraId="729578E5" w14:textId="77777777" w:rsidTr="00F16D95">
        <w:trPr>
          <w:cnfStyle w:val="000000100000" w:firstRow="0" w:lastRow="0" w:firstColumn="0" w:lastColumn="0" w:oddVBand="0" w:evenVBand="0" w:oddHBand="1" w:evenHBand="0" w:firstRowFirstColumn="0" w:firstRowLastColumn="0" w:lastRowFirstColumn="0" w:lastRowLastColumn="0"/>
        </w:trPr>
        <w:tc>
          <w:tcPr>
            <w:tcW w:w="4106" w:type="dxa"/>
          </w:tcPr>
          <w:p w14:paraId="3CD35DF0" w14:textId="77777777" w:rsidR="005A0C9C" w:rsidRPr="005A0C9C" w:rsidRDefault="005A0C9C" w:rsidP="00FC20BE">
            <w:pPr>
              <w:spacing w:after="0"/>
              <w:rPr>
                <w:b/>
                <w:sz w:val="28"/>
                <w:lang w:val="en-NZ"/>
              </w:rPr>
            </w:pPr>
            <w:r w:rsidRPr="005A0C9C">
              <w:rPr>
                <w:b/>
                <w:sz w:val="28"/>
                <w:lang w:val="en-NZ"/>
              </w:rPr>
              <w:t xml:space="preserve">Primary Industry Training Association </w:t>
            </w:r>
          </w:p>
        </w:tc>
        <w:tc>
          <w:tcPr>
            <w:tcW w:w="5812" w:type="dxa"/>
          </w:tcPr>
          <w:p w14:paraId="13C783C7" w14:textId="77777777" w:rsidR="005A0C9C" w:rsidRPr="005A0C9C" w:rsidRDefault="005A0C9C" w:rsidP="005A0C9C">
            <w:pPr>
              <w:numPr>
                <w:ilvl w:val="0"/>
                <w:numId w:val="9"/>
              </w:numPr>
              <w:rPr>
                <w:sz w:val="24"/>
                <w:lang w:val="en-NZ"/>
              </w:rPr>
            </w:pPr>
            <w:r w:rsidRPr="005A0C9C">
              <w:rPr>
                <w:sz w:val="24"/>
                <w:lang w:val="en-NZ"/>
              </w:rPr>
              <w:t xml:space="preserve">Industry information </w:t>
            </w:r>
          </w:p>
          <w:p w14:paraId="6817169F" w14:textId="77777777" w:rsidR="005A0C9C" w:rsidRPr="005A0C9C" w:rsidRDefault="005A0C9C" w:rsidP="005A0C9C">
            <w:pPr>
              <w:numPr>
                <w:ilvl w:val="0"/>
                <w:numId w:val="9"/>
              </w:numPr>
              <w:rPr>
                <w:sz w:val="24"/>
                <w:lang w:val="en-NZ"/>
              </w:rPr>
            </w:pPr>
            <w:r w:rsidRPr="005A0C9C">
              <w:rPr>
                <w:sz w:val="24"/>
                <w:lang w:val="en-NZ"/>
              </w:rPr>
              <w:t>Labour market information</w:t>
            </w:r>
          </w:p>
          <w:p w14:paraId="58CBCDD7" w14:textId="77777777" w:rsidR="005A0C9C" w:rsidRPr="005A0C9C" w:rsidRDefault="005A0C9C" w:rsidP="005A0C9C">
            <w:pPr>
              <w:numPr>
                <w:ilvl w:val="0"/>
                <w:numId w:val="9"/>
              </w:numPr>
              <w:rPr>
                <w:sz w:val="24"/>
                <w:lang w:val="en-NZ"/>
              </w:rPr>
            </w:pPr>
            <w:r w:rsidRPr="005A0C9C">
              <w:rPr>
                <w:sz w:val="24"/>
                <w:lang w:val="en-NZ"/>
              </w:rPr>
              <w:t>Help finding apprentices</w:t>
            </w:r>
          </w:p>
          <w:p w14:paraId="1DA4A985" w14:textId="77777777" w:rsidR="005A0C9C" w:rsidRPr="005A0C9C" w:rsidRDefault="005A0C9C" w:rsidP="005A0C9C">
            <w:pPr>
              <w:numPr>
                <w:ilvl w:val="0"/>
                <w:numId w:val="9"/>
              </w:numPr>
              <w:rPr>
                <w:sz w:val="24"/>
                <w:lang w:val="en-NZ"/>
              </w:rPr>
            </w:pPr>
            <w:r w:rsidRPr="005A0C9C">
              <w:rPr>
                <w:sz w:val="24"/>
                <w:lang w:val="en-NZ"/>
              </w:rPr>
              <w:t>Apprentice agreements</w:t>
            </w:r>
          </w:p>
          <w:p w14:paraId="510802D2" w14:textId="77777777" w:rsidR="005A0C9C" w:rsidRPr="005A0C9C" w:rsidRDefault="005A0C9C" w:rsidP="005A0C9C">
            <w:pPr>
              <w:numPr>
                <w:ilvl w:val="0"/>
                <w:numId w:val="9"/>
              </w:numPr>
              <w:rPr>
                <w:sz w:val="24"/>
                <w:lang w:val="en-NZ"/>
              </w:rPr>
            </w:pPr>
            <w:r w:rsidRPr="005A0C9C">
              <w:rPr>
                <w:sz w:val="24"/>
                <w:lang w:val="en-NZ"/>
              </w:rPr>
              <w:t>Apprentice support and bookwork</w:t>
            </w:r>
          </w:p>
          <w:p w14:paraId="3B611246" w14:textId="77777777" w:rsidR="005A0C9C" w:rsidRPr="005A0C9C" w:rsidRDefault="005A0C9C" w:rsidP="005A0C9C">
            <w:pPr>
              <w:numPr>
                <w:ilvl w:val="0"/>
                <w:numId w:val="9"/>
              </w:numPr>
              <w:rPr>
                <w:sz w:val="24"/>
                <w:lang w:val="en-NZ"/>
              </w:rPr>
            </w:pPr>
            <w:r w:rsidRPr="005A0C9C">
              <w:rPr>
                <w:sz w:val="24"/>
                <w:lang w:val="en-NZ"/>
              </w:rPr>
              <w:t>Workplace training</w:t>
            </w:r>
          </w:p>
        </w:tc>
        <w:tc>
          <w:tcPr>
            <w:tcW w:w="4678" w:type="dxa"/>
          </w:tcPr>
          <w:p w14:paraId="1606D50F" w14:textId="77777777" w:rsidR="005A0C9C" w:rsidRPr="005A0C9C" w:rsidRDefault="005A0C9C" w:rsidP="00FC20BE">
            <w:pPr>
              <w:spacing w:after="0"/>
              <w:rPr>
                <w:sz w:val="24"/>
                <w:lang w:val="en-NZ"/>
              </w:rPr>
            </w:pPr>
            <w:r w:rsidRPr="005A0C9C">
              <w:rPr>
                <w:sz w:val="24"/>
                <w:lang w:val="en-NZ"/>
              </w:rPr>
              <w:t>(04) 801 9616</w:t>
            </w:r>
          </w:p>
          <w:p w14:paraId="1F285AD2" w14:textId="77777777" w:rsidR="005A0C9C" w:rsidRPr="005A0C9C" w:rsidRDefault="00A17C08" w:rsidP="00FC20BE">
            <w:pPr>
              <w:spacing w:after="0"/>
              <w:rPr>
                <w:sz w:val="24"/>
                <w:lang w:val="en-NZ"/>
              </w:rPr>
            </w:pPr>
            <w:hyperlink r:id="rId45" w:history="1">
              <w:r w:rsidR="005A0C9C" w:rsidRPr="005A0C9C">
                <w:rPr>
                  <w:sz w:val="24"/>
                  <w:lang w:val="en-NZ"/>
                </w:rPr>
                <w:t>info@primaryito.ac.nz</w:t>
              </w:r>
            </w:hyperlink>
          </w:p>
          <w:p w14:paraId="6A30F0DF" w14:textId="604F0A7B" w:rsidR="005A0C9C" w:rsidRPr="005A0C9C" w:rsidRDefault="00A17C08" w:rsidP="00FC20BE">
            <w:pPr>
              <w:spacing w:after="0"/>
              <w:rPr>
                <w:sz w:val="24"/>
                <w:lang w:val="en-NZ"/>
              </w:rPr>
            </w:pPr>
            <w:hyperlink r:id="rId46" w:history="1">
              <w:r w:rsidR="005A0C9C" w:rsidRPr="005A0C9C">
                <w:rPr>
                  <w:sz w:val="24"/>
                  <w:lang w:val="en-NZ"/>
                </w:rPr>
                <w:t>www.primaryito.ac.nz</w:t>
              </w:r>
            </w:hyperlink>
          </w:p>
        </w:tc>
      </w:tr>
      <w:tr w:rsidR="005A0C9C" w:rsidRPr="005A0C9C" w14:paraId="0D0BE827" w14:textId="77777777" w:rsidTr="00F16D95">
        <w:trPr>
          <w:cnfStyle w:val="000000010000" w:firstRow="0" w:lastRow="0" w:firstColumn="0" w:lastColumn="0" w:oddVBand="0" w:evenVBand="0" w:oddHBand="0" w:evenHBand="1" w:firstRowFirstColumn="0" w:firstRowLastColumn="0" w:lastRowFirstColumn="0" w:lastRowLastColumn="0"/>
        </w:trPr>
        <w:tc>
          <w:tcPr>
            <w:tcW w:w="4106" w:type="dxa"/>
          </w:tcPr>
          <w:p w14:paraId="6B4BD9E2" w14:textId="77777777" w:rsidR="005A0C9C" w:rsidRPr="005A0C9C" w:rsidRDefault="005A0C9C" w:rsidP="00FC20BE">
            <w:pPr>
              <w:spacing w:after="0"/>
              <w:rPr>
                <w:b/>
                <w:sz w:val="28"/>
                <w:lang w:val="en-NZ"/>
              </w:rPr>
            </w:pPr>
            <w:r w:rsidRPr="005A0C9C">
              <w:rPr>
                <w:b/>
                <w:sz w:val="28"/>
                <w:lang w:val="en-NZ"/>
              </w:rPr>
              <w:t>Service IQ</w:t>
            </w:r>
          </w:p>
        </w:tc>
        <w:tc>
          <w:tcPr>
            <w:tcW w:w="5812" w:type="dxa"/>
          </w:tcPr>
          <w:p w14:paraId="57F29422" w14:textId="77777777" w:rsidR="005A0C9C" w:rsidRPr="005A0C9C" w:rsidRDefault="005A0C9C" w:rsidP="005A0C9C">
            <w:pPr>
              <w:numPr>
                <w:ilvl w:val="0"/>
                <w:numId w:val="9"/>
              </w:numPr>
              <w:rPr>
                <w:sz w:val="24"/>
                <w:lang w:val="en-NZ"/>
              </w:rPr>
            </w:pPr>
            <w:r w:rsidRPr="005A0C9C">
              <w:rPr>
                <w:sz w:val="24"/>
                <w:lang w:val="en-NZ"/>
              </w:rPr>
              <w:t xml:space="preserve">Industry information </w:t>
            </w:r>
          </w:p>
          <w:p w14:paraId="1029BEE3" w14:textId="77777777" w:rsidR="005A0C9C" w:rsidRPr="005A0C9C" w:rsidRDefault="005A0C9C" w:rsidP="005A0C9C">
            <w:pPr>
              <w:numPr>
                <w:ilvl w:val="0"/>
                <w:numId w:val="9"/>
              </w:numPr>
              <w:rPr>
                <w:sz w:val="24"/>
                <w:lang w:val="en-NZ"/>
              </w:rPr>
            </w:pPr>
            <w:r w:rsidRPr="005A0C9C">
              <w:rPr>
                <w:sz w:val="24"/>
                <w:lang w:val="en-NZ"/>
              </w:rPr>
              <w:t>Labour market information</w:t>
            </w:r>
          </w:p>
          <w:p w14:paraId="2C8CB879" w14:textId="77777777" w:rsidR="005A0C9C" w:rsidRPr="005A0C9C" w:rsidRDefault="005A0C9C" w:rsidP="005A0C9C">
            <w:pPr>
              <w:numPr>
                <w:ilvl w:val="0"/>
                <w:numId w:val="9"/>
              </w:numPr>
              <w:rPr>
                <w:sz w:val="24"/>
                <w:lang w:val="en-NZ"/>
              </w:rPr>
            </w:pPr>
            <w:r w:rsidRPr="005A0C9C">
              <w:rPr>
                <w:sz w:val="24"/>
                <w:lang w:val="en-NZ"/>
              </w:rPr>
              <w:t>Help finding apprentices</w:t>
            </w:r>
          </w:p>
          <w:p w14:paraId="2D8DC1AA" w14:textId="77777777" w:rsidR="005A0C9C" w:rsidRPr="005A0C9C" w:rsidRDefault="005A0C9C" w:rsidP="005A0C9C">
            <w:pPr>
              <w:numPr>
                <w:ilvl w:val="0"/>
                <w:numId w:val="9"/>
              </w:numPr>
              <w:rPr>
                <w:sz w:val="24"/>
                <w:lang w:val="en-NZ"/>
              </w:rPr>
            </w:pPr>
            <w:r w:rsidRPr="005A0C9C">
              <w:rPr>
                <w:sz w:val="24"/>
                <w:lang w:val="en-NZ"/>
              </w:rPr>
              <w:t>Apprentice agreements</w:t>
            </w:r>
          </w:p>
          <w:p w14:paraId="324B6A14" w14:textId="77777777" w:rsidR="005A0C9C" w:rsidRPr="005A0C9C" w:rsidRDefault="005A0C9C" w:rsidP="005A0C9C">
            <w:pPr>
              <w:numPr>
                <w:ilvl w:val="0"/>
                <w:numId w:val="9"/>
              </w:numPr>
              <w:rPr>
                <w:sz w:val="24"/>
                <w:lang w:val="en-NZ"/>
              </w:rPr>
            </w:pPr>
            <w:r w:rsidRPr="005A0C9C">
              <w:rPr>
                <w:sz w:val="24"/>
                <w:lang w:val="en-NZ"/>
              </w:rPr>
              <w:t>Apprentice support and bookwork</w:t>
            </w:r>
          </w:p>
          <w:p w14:paraId="12315A82" w14:textId="77777777" w:rsidR="005A0C9C" w:rsidRPr="005A0C9C" w:rsidRDefault="005A0C9C" w:rsidP="005A0C9C">
            <w:pPr>
              <w:numPr>
                <w:ilvl w:val="0"/>
                <w:numId w:val="9"/>
              </w:numPr>
              <w:rPr>
                <w:sz w:val="24"/>
                <w:lang w:val="en-NZ"/>
              </w:rPr>
            </w:pPr>
            <w:r w:rsidRPr="005A0C9C">
              <w:rPr>
                <w:sz w:val="24"/>
                <w:lang w:val="en-NZ"/>
              </w:rPr>
              <w:t>Literacy and learning support</w:t>
            </w:r>
          </w:p>
          <w:p w14:paraId="0A69ED85" w14:textId="77777777" w:rsidR="005A0C9C" w:rsidRPr="005A0C9C" w:rsidRDefault="005A0C9C" w:rsidP="005A0C9C">
            <w:pPr>
              <w:numPr>
                <w:ilvl w:val="0"/>
                <w:numId w:val="9"/>
              </w:numPr>
              <w:rPr>
                <w:sz w:val="24"/>
                <w:lang w:val="en-NZ"/>
              </w:rPr>
            </w:pPr>
            <w:r w:rsidRPr="005A0C9C">
              <w:rPr>
                <w:sz w:val="24"/>
                <w:lang w:val="en-NZ"/>
              </w:rPr>
              <w:t>Qual link</w:t>
            </w:r>
          </w:p>
          <w:p w14:paraId="1CC9B4F3" w14:textId="77777777" w:rsidR="005A0C9C" w:rsidRPr="005A0C9C" w:rsidRDefault="005A0C9C" w:rsidP="005A0C9C">
            <w:pPr>
              <w:numPr>
                <w:ilvl w:val="0"/>
                <w:numId w:val="9"/>
              </w:numPr>
              <w:rPr>
                <w:sz w:val="24"/>
                <w:lang w:val="en-NZ"/>
              </w:rPr>
            </w:pPr>
            <w:r w:rsidRPr="005A0C9C">
              <w:rPr>
                <w:sz w:val="24"/>
                <w:lang w:val="en-NZ"/>
              </w:rPr>
              <w:t>Workplace training</w:t>
            </w:r>
          </w:p>
        </w:tc>
        <w:tc>
          <w:tcPr>
            <w:tcW w:w="4678" w:type="dxa"/>
          </w:tcPr>
          <w:p w14:paraId="012F9982" w14:textId="77777777" w:rsidR="005A0C9C" w:rsidRPr="005A0C9C" w:rsidRDefault="005A0C9C" w:rsidP="00FC20BE">
            <w:pPr>
              <w:spacing w:after="0"/>
              <w:rPr>
                <w:sz w:val="24"/>
                <w:lang w:val="en-NZ"/>
              </w:rPr>
            </w:pPr>
            <w:r w:rsidRPr="005A0C9C">
              <w:rPr>
                <w:sz w:val="24"/>
                <w:lang w:val="en-NZ"/>
              </w:rPr>
              <w:t>0800 863 693</w:t>
            </w:r>
          </w:p>
          <w:p w14:paraId="1A20D1CB" w14:textId="77777777" w:rsidR="005A0C9C" w:rsidRPr="005A0C9C" w:rsidRDefault="00A17C08" w:rsidP="00FC20BE">
            <w:pPr>
              <w:spacing w:after="0"/>
              <w:rPr>
                <w:sz w:val="24"/>
                <w:lang w:val="en-NZ"/>
              </w:rPr>
            </w:pPr>
            <w:hyperlink r:id="rId47" w:history="1">
              <w:r w:rsidR="005A0C9C" w:rsidRPr="005A0C9C">
                <w:rPr>
                  <w:sz w:val="24"/>
                  <w:lang w:val="en-NZ"/>
                </w:rPr>
                <w:t>intel@ServiceIQ.org.nz</w:t>
              </w:r>
            </w:hyperlink>
          </w:p>
          <w:p w14:paraId="781D09BF" w14:textId="4D427A7D" w:rsidR="005A0C9C" w:rsidRPr="005A0C9C" w:rsidRDefault="00A17C08" w:rsidP="00FC20BE">
            <w:pPr>
              <w:spacing w:after="0"/>
              <w:rPr>
                <w:sz w:val="24"/>
                <w:lang w:val="en-NZ"/>
              </w:rPr>
            </w:pPr>
            <w:hyperlink r:id="rId48" w:history="1">
              <w:r w:rsidR="005A0C9C" w:rsidRPr="001E7C35">
                <w:rPr>
                  <w:rStyle w:val="Hyperlink"/>
                  <w:noProof w:val="0"/>
                  <w:sz w:val="24"/>
                  <w:lang w:val="en-NZ"/>
                </w:rPr>
                <w:t>www.serviceiq.org.nz</w:t>
              </w:r>
            </w:hyperlink>
          </w:p>
        </w:tc>
      </w:tr>
    </w:tbl>
    <w:p w14:paraId="1CD5D080" w14:textId="77777777" w:rsidR="005A0C9C" w:rsidRDefault="005A0C9C">
      <w:r>
        <w:br w:type="page"/>
      </w:r>
    </w:p>
    <w:tbl>
      <w:tblPr>
        <w:tblStyle w:val="TableContemporary"/>
        <w:tblW w:w="14596" w:type="dxa"/>
        <w:tblLook w:val="04A0" w:firstRow="1" w:lastRow="0" w:firstColumn="1" w:lastColumn="0" w:noHBand="0" w:noVBand="1"/>
      </w:tblPr>
      <w:tblGrid>
        <w:gridCol w:w="4106"/>
        <w:gridCol w:w="5812"/>
        <w:gridCol w:w="4678"/>
      </w:tblGrid>
      <w:tr w:rsidR="005A0C9C" w:rsidRPr="005A0C9C" w14:paraId="55416209" w14:textId="77777777" w:rsidTr="001A54C7">
        <w:trPr>
          <w:cnfStyle w:val="100000000000" w:firstRow="1" w:lastRow="0" w:firstColumn="0" w:lastColumn="0" w:oddVBand="0" w:evenVBand="0" w:oddHBand="0" w:evenHBand="0" w:firstRowFirstColumn="0" w:firstRowLastColumn="0" w:lastRowFirstColumn="0" w:lastRowLastColumn="0"/>
        </w:trPr>
        <w:tc>
          <w:tcPr>
            <w:tcW w:w="4106" w:type="dxa"/>
          </w:tcPr>
          <w:p w14:paraId="51AC780B" w14:textId="77777777" w:rsidR="005A0C9C" w:rsidRPr="005A0C9C" w:rsidRDefault="005A0C9C" w:rsidP="00FC20BE">
            <w:pPr>
              <w:spacing w:after="0"/>
              <w:rPr>
                <w:b w:val="0"/>
                <w:sz w:val="28"/>
                <w:lang w:val="en-NZ"/>
              </w:rPr>
            </w:pPr>
            <w:r w:rsidRPr="005A0C9C">
              <w:rPr>
                <w:sz w:val="28"/>
                <w:lang w:val="en-NZ"/>
              </w:rPr>
              <w:lastRenderedPageBreak/>
              <w:t>Skills Active Aotearoa</w:t>
            </w:r>
          </w:p>
        </w:tc>
        <w:tc>
          <w:tcPr>
            <w:tcW w:w="5812" w:type="dxa"/>
          </w:tcPr>
          <w:p w14:paraId="60862B04" w14:textId="77777777" w:rsidR="005A0C9C" w:rsidRPr="004073CF" w:rsidRDefault="005A0C9C" w:rsidP="005A0C9C">
            <w:pPr>
              <w:numPr>
                <w:ilvl w:val="0"/>
                <w:numId w:val="3"/>
              </w:numPr>
              <w:rPr>
                <w:b w:val="0"/>
                <w:sz w:val="24"/>
                <w:lang w:val="en-NZ"/>
              </w:rPr>
            </w:pPr>
            <w:r w:rsidRPr="004073CF">
              <w:rPr>
                <w:b w:val="0"/>
                <w:sz w:val="24"/>
                <w:lang w:val="en-NZ"/>
              </w:rPr>
              <w:t xml:space="preserve">Industry information </w:t>
            </w:r>
          </w:p>
          <w:p w14:paraId="162D1D4F" w14:textId="77777777" w:rsidR="005A0C9C" w:rsidRPr="004073CF" w:rsidRDefault="005A0C9C" w:rsidP="005A0C9C">
            <w:pPr>
              <w:numPr>
                <w:ilvl w:val="0"/>
                <w:numId w:val="3"/>
              </w:numPr>
              <w:rPr>
                <w:b w:val="0"/>
                <w:sz w:val="24"/>
                <w:lang w:val="en-NZ"/>
              </w:rPr>
            </w:pPr>
            <w:r w:rsidRPr="004073CF">
              <w:rPr>
                <w:b w:val="0"/>
                <w:sz w:val="24"/>
                <w:lang w:val="en-NZ"/>
              </w:rPr>
              <w:t>Labour market information</w:t>
            </w:r>
          </w:p>
          <w:p w14:paraId="5BCA25E8" w14:textId="77777777" w:rsidR="005A0C9C" w:rsidRPr="004073CF" w:rsidRDefault="005A0C9C" w:rsidP="005A0C9C">
            <w:pPr>
              <w:numPr>
                <w:ilvl w:val="0"/>
                <w:numId w:val="3"/>
              </w:numPr>
              <w:rPr>
                <w:b w:val="0"/>
                <w:sz w:val="24"/>
                <w:lang w:val="en-NZ"/>
              </w:rPr>
            </w:pPr>
            <w:r w:rsidRPr="004073CF">
              <w:rPr>
                <w:b w:val="0"/>
                <w:sz w:val="24"/>
                <w:lang w:val="en-NZ"/>
              </w:rPr>
              <w:t>Workplace training</w:t>
            </w:r>
          </w:p>
          <w:p w14:paraId="751D16AF" w14:textId="77777777" w:rsidR="005A0C9C" w:rsidRPr="005A0C9C" w:rsidRDefault="005A0C9C" w:rsidP="005A0C9C">
            <w:pPr>
              <w:numPr>
                <w:ilvl w:val="0"/>
                <w:numId w:val="3"/>
              </w:numPr>
              <w:rPr>
                <w:sz w:val="24"/>
                <w:lang w:val="en-NZ"/>
              </w:rPr>
            </w:pPr>
            <w:r w:rsidRPr="004073CF">
              <w:rPr>
                <w:b w:val="0"/>
                <w:sz w:val="24"/>
                <w:lang w:val="en-NZ"/>
              </w:rPr>
              <w:t>Workforce planning</w:t>
            </w:r>
          </w:p>
        </w:tc>
        <w:tc>
          <w:tcPr>
            <w:tcW w:w="4678" w:type="dxa"/>
          </w:tcPr>
          <w:p w14:paraId="77FC3CDE" w14:textId="77777777" w:rsidR="005A0C9C" w:rsidRPr="004073CF" w:rsidRDefault="005A0C9C" w:rsidP="00FC20BE">
            <w:pPr>
              <w:spacing w:after="0"/>
              <w:rPr>
                <w:b w:val="0"/>
                <w:sz w:val="24"/>
                <w:lang w:val="en-NZ"/>
              </w:rPr>
            </w:pPr>
            <w:r w:rsidRPr="004073CF">
              <w:rPr>
                <w:b w:val="0"/>
                <w:sz w:val="24"/>
                <w:lang w:val="en-NZ"/>
              </w:rPr>
              <w:t>0508 4 SKILLS</w:t>
            </w:r>
          </w:p>
          <w:p w14:paraId="22B8163F" w14:textId="77777777" w:rsidR="005A0C9C" w:rsidRPr="004073CF" w:rsidRDefault="00A17C08" w:rsidP="00FC20BE">
            <w:pPr>
              <w:spacing w:after="0"/>
              <w:rPr>
                <w:b w:val="0"/>
                <w:sz w:val="24"/>
                <w:lang w:val="en-NZ"/>
              </w:rPr>
            </w:pPr>
            <w:hyperlink r:id="rId49" w:history="1">
              <w:r w:rsidR="005A0C9C" w:rsidRPr="004073CF">
                <w:rPr>
                  <w:b w:val="0"/>
                  <w:sz w:val="24"/>
                  <w:lang w:val="en-NZ"/>
                </w:rPr>
                <w:t>info@skillsactive.org.nz</w:t>
              </w:r>
            </w:hyperlink>
          </w:p>
          <w:p w14:paraId="0B3A43A2" w14:textId="0A5A7A3C" w:rsidR="005A0C9C" w:rsidRPr="005A0C9C" w:rsidRDefault="00A17C08" w:rsidP="00FC20BE">
            <w:pPr>
              <w:spacing w:after="0"/>
              <w:rPr>
                <w:sz w:val="24"/>
                <w:lang w:val="en-NZ"/>
              </w:rPr>
            </w:pPr>
            <w:hyperlink r:id="rId50" w:history="1">
              <w:r w:rsidR="005A0C9C" w:rsidRPr="004073CF">
                <w:rPr>
                  <w:b w:val="0"/>
                  <w:sz w:val="24"/>
                  <w:lang w:val="en-NZ"/>
                </w:rPr>
                <w:t>www.skillsactive.org.nz</w:t>
              </w:r>
            </w:hyperlink>
          </w:p>
        </w:tc>
      </w:tr>
      <w:tr w:rsidR="005A0C9C" w:rsidRPr="005A0C9C" w14:paraId="6EBA37E7" w14:textId="77777777" w:rsidTr="001A54C7">
        <w:trPr>
          <w:cnfStyle w:val="000000100000" w:firstRow="0" w:lastRow="0" w:firstColumn="0" w:lastColumn="0" w:oddVBand="0" w:evenVBand="0" w:oddHBand="1" w:evenHBand="0" w:firstRowFirstColumn="0" w:firstRowLastColumn="0" w:lastRowFirstColumn="0" w:lastRowLastColumn="0"/>
        </w:trPr>
        <w:tc>
          <w:tcPr>
            <w:tcW w:w="4106" w:type="dxa"/>
          </w:tcPr>
          <w:p w14:paraId="485AD859" w14:textId="77777777" w:rsidR="005A0C9C" w:rsidRPr="005A0C9C" w:rsidRDefault="005A0C9C" w:rsidP="00FC20BE">
            <w:pPr>
              <w:spacing w:after="0"/>
              <w:rPr>
                <w:b/>
                <w:sz w:val="28"/>
                <w:lang w:val="en-NZ"/>
              </w:rPr>
            </w:pPr>
            <w:r w:rsidRPr="005A0C9C">
              <w:rPr>
                <w:b/>
                <w:sz w:val="28"/>
                <w:lang w:val="en-NZ"/>
              </w:rPr>
              <w:t>Skills Highway (Tertiary Education Commission)</w:t>
            </w:r>
          </w:p>
        </w:tc>
        <w:tc>
          <w:tcPr>
            <w:tcW w:w="5812" w:type="dxa"/>
          </w:tcPr>
          <w:p w14:paraId="602AA971" w14:textId="77777777" w:rsidR="005A0C9C" w:rsidRPr="005A0C9C" w:rsidRDefault="005A0C9C" w:rsidP="005A0C9C">
            <w:pPr>
              <w:numPr>
                <w:ilvl w:val="0"/>
                <w:numId w:val="3"/>
              </w:numPr>
              <w:rPr>
                <w:sz w:val="24"/>
                <w:lang w:val="en-NZ"/>
              </w:rPr>
            </w:pPr>
            <w:r w:rsidRPr="005A0C9C">
              <w:rPr>
                <w:sz w:val="24"/>
                <w:lang w:val="en-NZ"/>
              </w:rPr>
              <w:t>Workplace literacy, numeracy and communication skills help</w:t>
            </w:r>
          </w:p>
        </w:tc>
        <w:tc>
          <w:tcPr>
            <w:tcW w:w="4678" w:type="dxa"/>
          </w:tcPr>
          <w:p w14:paraId="5FB34F75" w14:textId="77777777" w:rsidR="005A0C9C" w:rsidRPr="005A0C9C" w:rsidRDefault="005A0C9C" w:rsidP="00FC20BE">
            <w:pPr>
              <w:spacing w:after="0"/>
              <w:rPr>
                <w:sz w:val="24"/>
                <w:lang w:val="en-NZ"/>
              </w:rPr>
            </w:pPr>
            <w:r w:rsidRPr="005A0C9C">
              <w:rPr>
                <w:sz w:val="24"/>
                <w:lang w:val="en-NZ"/>
              </w:rPr>
              <w:t>0800 601 301</w:t>
            </w:r>
          </w:p>
          <w:p w14:paraId="7CFC1B8F" w14:textId="243C72A9" w:rsidR="005A0C9C" w:rsidRPr="005A0C9C" w:rsidRDefault="00A17C08" w:rsidP="00FC20BE">
            <w:pPr>
              <w:spacing w:after="0"/>
              <w:rPr>
                <w:sz w:val="24"/>
                <w:lang w:val="en-NZ"/>
              </w:rPr>
            </w:pPr>
            <w:hyperlink r:id="rId51" w:history="1">
              <w:r w:rsidR="005A0C9C" w:rsidRPr="00FE60BB">
                <w:rPr>
                  <w:rStyle w:val="Hyperlink"/>
                  <w:noProof w:val="0"/>
                  <w:sz w:val="24"/>
                  <w:lang w:val="en-NZ"/>
                </w:rPr>
                <w:t>www.skillshighway.govt.nz</w:t>
              </w:r>
            </w:hyperlink>
          </w:p>
        </w:tc>
      </w:tr>
      <w:tr w:rsidR="005A0C9C" w:rsidRPr="005A0C9C" w14:paraId="53545CEF" w14:textId="77777777" w:rsidTr="001A54C7">
        <w:trPr>
          <w:cnfStyle w:val="000000010000" w:firstRow="0" w:lastRow="0" w:firstColumn="0" w:lastColumn="0" w:oddVBand="0" w:evenVBand="0" w:oddHBand="0" w:evenHBand="1" w:firstRowFirstColumn="0" w:firstRowLastColumn="0" w:lastRowFirstColumn="0" w:lastRowLastColumn="0"/>
        </w:trPr>
        <w:tc>
          <w:tcPr>
            <w:tcW w:w="4106" w:type="dxa"/>
          </w:tcPr>
          <w:p w14:paraId="78FF9BF7" w14:textId="77777777" w:rsidR="005A0C9C" w:rsidRPr="005A0C9C" w:rsidRDefault="005A0C9C" w:rsidP="00FC20BE">
            <w:pPr>
              <w:spacing w:after="0"/>
              <w:rPr>
                <w:b/>
                <w:sz w:val="28"/>
                <w:lang w:val="en-NZ"/>
              </w:rPr>
            </w:pPr>
            <w:r w:rsidRPr="005A0C9C">
              <w:rPr>
                <w:b/>
                <w:sz w:val="28"/>
                <w:lang w:val="en-NZ"/>
              </w:rPr>
              <w:t>Te Puni Kōkiri</w:t>
            </w:r>
          </w:p>
        </w:tc>
        <w:tc>
          <w:tcPr>
            <w:tcW w:w="5812" w:type="dxa"/>
          </w:tcPr>
          <w:p w14:paraId="010F4719" w14:textId="77777777" w:rsidR="005A0C9C" w:rsidRPr="005A0C9C" w:rsidRDefault="005A0C9C" w:rsidP="00FC20BE">
            <w:pPr>
              <w:numPr>
                <w:ilvl w:val="0"/>
                <w:numId w:val="3"/>
              </w:numPr>
              <w:rPr>
                <w:sz w:val="24"/>
                <w:lang w:val="en-NZ"/>
              </w:rPr>
            </w:pPr>
            <w:r w:rsidRPr="005A0C9C">
              <w:rPr>
                <w:sz w:val="24"/>
                <w:lang w:val="en-NZ"/>
              </w:rPr>
              <w:t>Cadetships</w:t>
            </w:r>
          </w:p>
        </w:tc>
        <w:tc>
          <w:tcPr>
            <w:tcW w:w="4678" w:type="dxa"/>
          </w:tcPr>
          <w:p w14:paraId="42274101" w14:textId="77777777" w:rsidR="005A0C9C" w:rsidRPr="005A0C9C" w:rsidRDefault="005A0C9C" w:rsidP="00FC20BE">
            <w:pPr>
              <w:spacing w:after="0"/>
              <w:rPr>
                <w:sz w:val="24"/>
                <w:lang w:val="en-NZ"/>
              </w:rPr>
            </w:pPr>
            <w:r w:rsidRPr="005A0C9C">
              <w:rPr>
                <w:sz w:val="24"/>
                <w:lang w:val="en-NZ"/>
              </w:rPr>
              <w:t>04 819 6000</w:t>
            </w:r>
          </w:p>
          <w:p w14:paraId="76F5A2AC" w14:textId="77777777" w:rsidR="005A0C9C" w:rsidRPr="005A0C9C" w:rsidRDefault="00A17C08" w:rsidP="00FC20BE">
            <w:pPr>
              <w:spacing w:after="0"/>
              <w:rPr>
                <w:sz w:val="24"/>
                <w:lang w:val="en-NZ"/>
              </w:rPr>
            </w:pPr>
            <w:hyperlink r:id="rId52" w:history="1">
              <w:r w:rsidR="005A0C9C" w:rsidRPr="005A0C9C">
                <w:rPr>
                  <w:sz w:val="24"/>
                  <w:lang w:val="en-NZ"/>
                </w:rPr>
                <w:t>info@tpk.govt.nz</w:t>
              </w:r>
            </w:hyperlink>
          </w:p>
          <w:p w14:paraId="486E8796" w14:textId="77777777" w:rsidR="005A0C9C" w:rsidRPr="005A0C9C" w:rsidRDefault="005A0C9C" w:rsidP="00FC20BE">
            <w:pPr>
              <w:spacing w:after="0"/>
              <w:rPr>
                <w:sz w:val="24"/>
                <w:lang w:val="en-NZ"/>
              </w:rPr>
            </w:pPr>
            <w:r w:rsidRPr="005A0C9C">
              <w:rPr>
                <w:sz w:val="24"/>
                <w:lang w:val="en-NZ"/>
              </w:rPr>
              <w:t>www.tpk.govt.nz</w:t>
            </w:r>
          </w:p>
        </w:tc>
      </w:tr>
      <w:tr w:rsidR="005A0C9C" w:rsidRPr="005A0C9C" w14:paraId="00D8C9F9" w14:textId="77777777" w:rsidTr="001A54C7">
        <w:trPr>
          <w:cnfStyle w:val="000000100000" w:firstRow="0" w:lastRow="0" w:firstColumn="0" w:lastColumn="0" w:oddVBand="0" w:evenVBand="0" w:oddHBand="1" w:evenHBand="0" w:firstRowFirstColumn="0" w:firstRowLastColumn="0" w:lastRowFirstColumn="0" w:lastRowLastColumn="0"/>
        </w:trPr>
        <w:tc>
          <w:tcPr>
            <w:tcW w:w="4106" w:type="dxa"/>
          </w:tcPr>
          <w:p w14:paraId="667E15B0" w14:textId="77777777" w:rsidR="005A0C9C" w:rsidRPr="005A0C9C" w:rsidRDefault="005A0C9C" w:rsidP="00FC20BE">
            <w:pPr>
              <w:spacing w:after="0"/>
              <w:rPr>
                <w:b/>
                <w:sz w:val="28"/>
                <w:lang w:val="en-NZ"/>
              </w:rPr>
            </w:pPr>
            <w:r w:rsidRPr="005A0C9C">
              <w:rPr>
                <w:b/>
                <w:sz w:val="28"/>
                <w:lang w:val="en-NZ"/>
              </w:rPr>
              <w:t>The Salvation Army</w:t>
            </w:r>
          </w:p>
        </w:tc>
        <w:tc>
          <w:tcPr>
            <w:tcW w:w="5812" w:type="dxa"/>
          </w:tcPr>
          <w:p w14:paraId="0E12EB1D" w14:textId="77777777" w:rsidR="005A0C9C" w:rsidRPr="005A0C9C" w:rsidRDefault="005A0C9C" w:rsidP="00FC20BE">
            <w:pPr>
              <w:numPr>
                <w:ilvl w:val="0"/>
                <w:numId w:val="3"/>
              </w:numPr>
              <w:rPr>
                <w:sz w:val="24"/>
                <w:lang w:val="en-NZ"/>
              </w:rPr>
            </w:pPr>
            <w:r w:rsidRPr="005A0C9C">
              <w:rPr>
                <w:sz w:val="24"/>
                <w:lang w:val="en-NZ"/>
              </w:rPr>
              <w:t>Training tailored to your work needs</w:t>
            </w:r>
          </w:p>
          <w:p w14:paraId="06D279C7" w14:textId="77777777" w:rsidR="005A0C9C" w:rsidRPr="005A0C9C" w:rsidRDefault="005A0C9C" w:rsidP="00FC20BE">
            <w:pPr>
              <w:numPr>
                <w:ilvl w:val="0"/>
                <w:numId w:val="3"/>
              </w:numPr>
              <w:rPr>
                <w:sz w:val="24"/>
                <w:lang w:val="en-NZ"/>
              </w:rPr>
            </w:pPr>
            <w:r w:rsidRPr="005A0C9C">
              <w:rPr>
                <w:sz w:val="24"/>
                <w:lang w:val="en-NZ"/>
              </w:rPr>
              <w:t>Recruitment</w:t>
            </w:r>
          </w:p>
          <w:p w14:paraId="53966A49" w14:textId="77777777" w:rsidR="005A0C9C" w:rsidRPr="005A0C9C" w:rsidRDefault="005A0C9C" w:rsidP="00FC20BE">
            <w:pPr>
              <w:numPr>
                <w:ilvl w:val="0"/>
                <w:numId w:val="3"/>
              </w:numPr>
              <w:rPr>
                <w:sz w:val="24"/>
                <w:lang w:val="en-NZ"/>
              </w:rPr>
            </w:pPr>
            <w:r w:rsidRPr="005A0C9C">
              <w:rPr>
                <w:sz w:val="24"/>
                <w:lang w:val="en-NZ"/>
              </w:rPr>
              <w:t>In-work support</w:t>
            </w:r>
          </w:p>
          <w:p w14:paraId="4C7845B1" w14:textId="77777777" w:rsidR="005A0C9C" w:rsidRPr="005A0C9C" w:rsidRDefault="005A0C9C" w:rsidP="00FC20BE">
            <w:pPr>
              <w:numPr>
                <w:ilvl w:val="0"/>
                <w:numId w:val="3"/>
              </w:numPr>
              <w:rPr>
                <w:sz w:val="24"/>
                <w:lang w:val="en-NZ"/>
              </w:rPr>
            </w:pPr>
            <w:r w:rsidRPr="005A0C9C">
              <w:rPr>
                <w:sz w:val="24"/>
                <w:lang w:val="en-NZ"/>
              </w:rPr>
              <w:t>Employability skills</w:t>
            </w:r>
          </w:p>
          <w:p w14:paraId="3D16629B" w14:textId="77777777" w:rsidR="005A0C9C" w:rsidRPr="005A0C9C" w:rsidRDefault="005A0C9C" w:rsidP="00FC20BE">
            <w:pPr>
              <w:numPr>
                <w:ilvl w:val="0"/>
                <w:numId w:val="3"/>
              </w:numPr>
              <w:rPr>
                <w:sz w:val="24"/>
                <w:lang w:val="en-NZ"/>
              </w:rPr>
            </w:pPr>
            <w:r w:rsidRPr="005A0C9C">
              <w:rPr>
                <w:sz w:val="24"/>
                <w:lang w:val="en-NZ"/>
              </w:rPr>
              <w:t>Ex-offender placements</w:t>
            </w:r>
          </w:p>
        </w:tc>
        <w:tc>
          <w:tcPr>
            <w:tcW w:w="4678" w:type="dxa"/>
          </w:tcPr>
          <w:p w14:paraId="1ED19CD7" w14:textId="77777777" w:rsidR="005A0C9C" w:rsidRPr="005A0C9C" w:rsidRDefault="005A0C9C" w:rsidP="00FC20BE">
            <w:pPr>
              <w:spacing w:after="0"/>
              <w:rPr>
                <w:sz w:val="24"/>
                <w:lang w:val="en-NZ"/>
              </w:rPr>
            </w:pPr>
            <w:r w:rsidRPr="005A0C9C">
              <w:rPr>
                <w:sz w:val="24"/>
                <w:lang w:val="en-NZ"/>
              </w:rPr>
              <w:t>0800 437 587</w:t>
            </w:r>
          </w:p>
          <w:p w14:paraId="6A7AB759" w14:textId="68AAA936" w:rsidR="005A0C9C" w:rsidRPr="005A0C9C" w:rsidRDefault="00A17C08" w:rsidP="00FC20BE">
            <w:pPr>
              <w:spacing w:after="0"/>
              <w:rPr>
                <w:sz w:val="24"/>
                <w:lang w:val="en-NZ"/>
              </w:rPr>
            </w:pPr>
            <w:hyperlink r:id="rId53" w:history="1">
              <w:r w:rsidR="005A0C9C" w:rsidRPr="00FE60BB">
                <w:rPr>
                  <w:rStyle w:val="Hyperlink"/>
                  <w:noProof w:val="0"/>
                  <w:sz w:val="24"/>
                  <w:lang w:val="en-NZ"/>
                </w:rPr>
                <w:t>Educationandemployment.org.nz</w:t>
              </w:r>
            </w:hyperlink>
          </w:p>
        </w:tc>
      </w:tr>
      <w:tr w:rsidR="005A0C9C" w:rsidRPr="005A0C9C" w14:paraId="5AA0CD16" w14:textId="77777777" w:rsidTr="001A54C7">
        <w:trPr>
          <w:cnfStyle w:val="000000010000" w:firstRow="0" w:lastRow="0" w:firstColumn="0" w:lastColumn="0" w:oddVBand="0" w:evenVBand="0" w:oddHBand="0" w:evenHBand="1" w:firstRowFirstColumn="0" w:firstRowLastColumn="0" w:lastRowFirstColumn="0" w:lastRowLastColumn="0"/>
        </w:trPr>
        <w:tc>
          <w:tcPr>
            <w:tcW w:w="4106" w:type="dxa"/>
          </w:tcPr>
          <w:p w14:paraId="17C8F382" w14:textId="77777777" w:rsidR="005A0C9C" w:rsidRPr="005A0C9C" w:rsidRDefault="005A0C9C" w:rsidP="00FC20BE">
            <w:pPr>
              <w:spacing w:after="0"/>
              <w:rPr>
                <w:b/>
                <w:sz w:val="28"/>
                <w:lang w:val="en-NZ"/>
              </w:rPr>
            </w:pPr>
            <w:r w:rsidRPr="005A0C9C">
              <w:rPr>
                <w:b/>
                <w:sz w:val="28"/>
                <w:lang w:val="en-NZ"/>
              </w:rPr>
              <w:t>The Skills Organisation</w:t>
            </w:r>
          </w:p>
        </w:tc>
        <w:tc>
          <w:tcPr>
            <w:tcW w:w="5812" w:type="dxa"/>
          </w:tcPr>
          <w:p w14:paraId="13326F7D" w14:textId="77777777" w:rsidR="005A0C9C" w:rsidRPr="005A0C9C" w:rsidRDefault="005A0C9C" w:rsidP="00FC20BE">
            <w:pPr>
              <w:numPr>
                <w:ilvl w:val="0"/>
                <w:numId w:val="3"/>
              </w:numPr>
              <w:rPr>
                <w:sz w:val="24"/>
                <w:lang w:val="en-NZ"/>
              </w:rPr>
            </w:pPr>
            <w:r w:rsidRPr="005A0C9C">
              <w:rPr>
                <w:sz w:val="24"/>
                <w:lang w:val="en-NZ"/>
              </w:rPr>
              <w:t xml:space="preserve">Industry information </w:t>
            </w:r>
          </w:p>
          <w:p w14:paraId="10EBC24D" w14:textId="77777777" w:rsidR="005A0C9C" w:rsidRPr="005A0C9C" w:rsidRDefault="005A0C9C" w:rsidP="00FC20BE">
            <w:pPr>
              <w:numPr>
                <w:ilvl w:val="0"/>
                <w:numId w:val="3"/>
              </w:numPr>
              <w:rPr>
                <w:sz w:val="24"/>
                <w:lang w:val="en-NZ"/>
              </w:rPr>
            </w:pPr>
            <w:r w:rsidRPr="005A0C9C">
              <w:rPr>
                <w:sz w:val="24"/>
                <w:lang w:val="en-NZ"/>
              </w:rPr>
              <w:t>Workplace training</w:t>
            </w:r>
          </w:p>
        </w:tc>
        <w:tc>
          <w:tcPr>
            <w:tcW w:w="4678" w:type="dxa"/>
          </w:tcPr>
          <w:p w14:paraId="3F89C26D" w14:textId="77777777" w:rsidR="005A0C9C" w:rsidRPr="005A0C9C" w:rsidRDefault="005A0C9C" w:rsidP="00FC20BE">
            <w:pPr>
              <w:spacing w:after="0"/>
              <w:rPr>
                <w:sz w:val="24"/>
                <w:lang w:val="en-NZ"/>
              </w:rPr>
            </w:pPr>
            <w:r w:rsidRPr="005A0C9C">
              <w:rPr>
                <w:sz w:val="24"/>
                <w:lang w:val="en-NZ"/>
              </w:rPr>
              <w:t>0508 SKILLS</w:t>
            </w:r>
          </w:p>
          <w:p w14:paraId="22F4A581" w14:textId="77777777" w:rsidR="005A0C9C" w:rsidRPr="005A0C9C" w:rsidRDefault="00A17C08" w:rsidP="00FC20BE">
            <w:pPr>
              <w:spacing w:after="0"/>
              <w:rPr>
                <w:sz w:val="24"/>
                <w:lang w:val="en-NZ"/>
              </w:rPr>
            </w:pPr>
            <w:hyperlink r:id="rId54" w:history="1">
              <w:r w:rsidR="005A0C9C" w:rsidRPr="005A0C9C">
                <w:rPr>
                  <w:sz w:val="24"/>
                  <w:lang w:val="en-NZ"/>
                </w:rPr>
                <w:t>support@skills.org.nz</w:t>
              </w:r>
            </w:hyperlink>
          </w:p>
          <w:p w14:paraId="1E7E1630" w14:textId="5A6B2418" w:rsidR="005A0C9C" w:rsidRPr="005A0C9C" w:rsidRDefault="00A17C08" w:rsidP="00FC20BE">
            <w:pPr>
              <w:spacing w:after="0"/>
              <w:rPr>
                <w:sz w:val="24"/>
                <w:lang w:val="en-NZ"/>
              </w:rPr>
            </w:pPr>
            <w:hyperlink r:id="rId55" w:history="1">
              <w:r w:rsidR="005A0C9C" w:rsidRPr="00FE60BB">
                <w:rPr>
                  <w:rStyle w:val="Hyperlink"/>
                  <w:noProof w:val="0"/>
                  <w:sz w:val="24"/>
                  <w:lang w:val="en-NZ"/>
                </w:rPr>
                <w:t>skills.org.nz</w:t>
              </w:r>
            </w:hyperlink>
          </w:p>
          <w:p w14:paraId="6625FE7C" w14:textId="77777777" w:rsidR="005A0C9C" w:rsidRPr="005A0C9C" w:rsidRDefault="005A0C9C" w:rsidP="00FC20BE">
            <w:pPr>
              <w:spacing w:after="0"/>
              <w:rPr>
                <w:sz w:val="24"/>
                <w:lang w:val="en-NZ"/>
              </w:rPr>
            </w:pPr>
          </w:p>
        </w:tc>
      </w:tr>
    </w:tbl>
    <w:p w14:paraId="374A89F0" w14:textId="77777777" w:rsidR="005A0C9C" w:rsidRDefault="005A0C9C">
      <w:r>
        <w:br w:type="page"/>
      </w:r>
    </w:p>
    <w:tbl>
      <w:tblPr>
        <w:tblStyle w:val="TableContemporary"/>
        <w:tblW w:w="14596" w:type="dxa"/>
        <w:tblLook w:val="04A0" w:firstRow="1" w:lastRow="0" w:firstColumn="1" w:lastColumn="0" w:noHBand="0" w:noVBand="1"/>
      </w:tblPr>
      <w:tblGrid>
        <w:gridCol w:w="4106"/>
        <w:gridCol w:w="5812"/>
        <w:gridCol w:w="4678"/>
      </w:tblGrid>
      <w:tr w:rsidR="005A0C9C" w:rsidRPr="005A0C9C" w14:paraId="45309F0C" w14:textId="77777777" w:rsidTr="001B3BFA">
        <w:trPr>
          <w:cnfStyle w:val="100000000000" w:firstRow="1" w:lastRow="0" w:firstColumn="0" w:lastColumn="0" w:oddVBand="0" w:evenVBand="0" w:oddHBand="0" w:evenHBand="0" w:firstRowFirstColumn="0" w:firstRowLastColumn="0" w:lastRowFirstColumn="0" w:lastRowLastColumn="0"/>
        </w:trPr>
        <w:tc>
          <w:tcPr>
            <w:tcW w:w="4106" w:type="dxa"/>
          </w:tcPr>
          <w:p w14:paraId="419A9461" w14:textId="77777777" w:rsidR="005A0C9C" w:rsidRPr="009D7132" w:rsidRDefault="005A0C9C" w:rsidP="00FC20BE">
            <w:pPr>
              <w:spacing w:after="0"/>
              <w:rPr>
                <w:b w:val="0"/>
                <w:sz w:val="28"/>
                <w:lang w:val="en-NZ"/>
              </w:rPr>
            </w:pPr>
            <w:r w:rsidRPr="009D7132">
              <w:rPr>
                <w:sz w:val="28"/>
                <w:lang w:val="en-NZ"/>
              </w:rPr>
              <w:lastRenderedPageBreak/>
              <w:br/>
              <w:t>Work and Income</w:t>
            </w:r>
          </w:p>
        </w:tc>
        <w:tc>
          <w:tcPr>
            <w:tcW w:w="5812" w:type="dxa"/>
          </w:tcPr>
          <w:p w14:paraId="623B1F0F" w14:textId="77777777" w:rsidR="005A0C9C" w:rsidRPr="001D07C7" w:rsidRDefault="005A0C9C" w:rsidP="00FC20BE">
            <w:pPr>
              <w:numPr>
                <w:ilvl w:val="0"/>
                <w:numId w:val="3"/>
              </w:numPr>
              <w:rPr>
                <w:b w:val="0"/>
                <w:sz w:val="24"/>
                <w:lang w:val="en-NZ"/>
              </w:rPr>
            </w:pPr>
            <w:r w:rsidRPr="001D07C7">
              <w:rPr>
                <w:b w:val="0"/>
                <w:sz w:val="24"/>
                <w:lang w:val="en-NZ"/>
              </w:rPr>
              <w:t>Recruitment services</w:t>
            </w:r>
          </w:p>
          <w:p w14:paraId="112369C7" w14:textId="77777777" w:rsidR="005A0C9C" w:rsidRPr="001D07C7" w:rsidRDefault="005A0C9C" w:rsidP="00FC20BE">
            <w:pPr>
              <w:numPr>
                <w:ilvl w:val="0"/>
                <w:numId w:val="3"/>
              </w:numPr>
              <w:rPr>
                <w:b w:val="0"/>
                <w:sz w:val="24"/>
                <w:lang w:val="en-NZ"/>
              </w:rPr>
            </w:pPr>
            <w:r w:rsidRPr="001D07C7">
              <w:rPr>
                <w:b w:val="0"/>
                <w:sz w:val="24"/>
                <w:lang w:val="en-NZ"/>
              </w:rPr>
              <w:t>Pre-employment drug testing</w:t>
            </w:r>
          </w:p>
          <w:p w14:paraId="169DBD47" w14:textId="77777777" w:rsidR="005A0C9C" w:rsidRPr="001D07C7" w:rsidRDefault="005A0C9C" w:rsidP="00FC20BE">
            <w:pPr>
              <w:numPr>
                <w:ilvl w:val="0"/>
                <w:numId w:val="3"/>
              </w:numPr>
              <w:rPr>
                <w:b w:val="0"/>
                <w:sz w:val="24"/>
                <w:lang w:val="en-NZ"/>
              </w:rPr>
            </w:pPr>
            <w:r w:rsidRPr="001D07C7">
              <w:rPr>
                <w:b w:val="0"/>
                <w:sz w:val="24"/>
                <w:lang w:val="en-NZ"/>
              </w:rPr>
              <w:t>Wage subsidy</w:t>
            </w:r>
          </w:p>
          <w:p w14:paraId="3C73194C" w14:textId="77777777" w:rsidR="005A0C9C" w:rsidRPr="001D07C7" w:rsidRDefault="005A0C9C" w:rsidP="00FC20BE">
            <w:pPr>
              <w:numPr>
                <w:ilvl w:val="0"/>
                <w:numId w:val="3"/>
              </w:numPr>
              <w:rPr>
                <w:b w:val="0"/>
                <w:sz w:val="24"/>
                <w:lang w:val="en-NZ"/>
              </w:rPr>
            </w:pPr>
            <w:r w:rsidRPr="001D07C7">
              <w:rPr>
                <w:b w:val="0"/>
                <w:sz w:val="24"/>
                <w:lang w:val="en-NZ"/>
              </w:rPr>
              <w:t>In-Work Support</w:t>
            </w:r>
          </w:p>
          <w:p w14:paraId="269E3D8C" w14:textId="77777777" w:rsidR="005A0C9C" w:rsidRPr="001D07C7" w:rsidRDefault="005A0C9C" w:rsidP="00FC20BE">
            <w:pPr>
              <w:numPr>
                <w:ilvl w:val="0"/>
                <w:numId w:val="3"/>
              </w:numPr>
              <w:rPr>
                <w:b w:val="0"/>
                <w:sz w:val="24"/>
                <w:lang w:val="en-NZ"/>
              </w:rPr>
            </w:pPr>
            <w:r w:rsidRPr="001D07C7">
              <w:rPr>
                <w:b w:val="0"/>
                <w:sz w:val="24"/>
                <w:lang w:val="en-NZ"/>
              </w:rPr>
              <w:t>Modification Grant</w:t>
            </w:r>
          </w:p>
          <w:p w14:paraId="1FABDB89" w14:textId="77777777" w:rsidR="005A0C9C" w:rsidRPr="001D07C7" w:rsidRDefault="005A0C9C" w:rsidP="00FC20BE">
            <w:pPr>
              <w:numPr>
                <w:ilvl w:val="0"/>
                <w:numId w:val="3"/>
              </w:numPr>
              <w:rPr>
                <w:b w:val="0"/>
                <w:sz w:val="24"/>
                <w:lang w:val="en-NZ"/>
              </w:rPr>
            </w:pPr>
            <w:r w:rsidRPr="001D07C7">
              <w:rPr>
                <w:b w:val="0"/>
                <w:sz w:val="24"/>
                <w:lang w:val="en-NZ"/>
              </w:rPr>
              <w:t>Industry partnerships</w:t>
            </w:r>
          </w:p>
          <w:p w14:paraId="1F11C8AD" w14:textId="77777777" w:rsidR="005A0C9C" w:rsidRPr="001D07C7" w:rsidRDefault="005A0C9C" w:rsidP="00FC20BE">
            <w:pPr>
              <w:numPr>
                <w:ilvl w:val="0"/>
                <w:numId w:val="3"/>
              </w:numPr>
              <w:rPr>
                <w:b w:val="0"/>
                <w:sz w:val="24"/>
                <w:lang w:val="en-NZ"/>
              </w:rPr>
            </w:pPr>
            <w:r w:rsidRPr="001D07C7">
              <w:rPr>
                <w:b w:val="0"/>
                <w:sz w:val="24"/>
                <w:lang w:val="en-NZ"/>
              </w:rPr>
              <w:t>Employer advice line for disability and health-related questions</w:t>
            </w:r>
          </w:p>
          <w:p w14:paraId="084C4747" w14:textId="77777777" w:rsidR="005A0C9C" w:rsidRPr="001D07C7" w:rsidRDefault="005A0C9C" w:rsidP="00FC20BE">
            <w:pPr>
              <w:numPr>
                <w:ilvl w:val="0"/>
                <w:numId w:val="3"/>
              </w:numPr>
              <w:rPr>
                <w:b w:val="0"/>
                <w:sz w:val="24"/>
                <w:lang w:val="en-NZ"/>
              </w:rPr>
            </w:pPr>
            <w:r w:rsidRPr="001D07C7">
              <w:rPr>
                <w:b w:val="0"/>
                <w:sz w:val="24"/>
                <w:lang w:val="en-NZ"/>
              </w:rPr>
              <w:t>Work experience support</w:t>
            </w:r>
          </w:p>
          <w:p w14:paraId="71572BA2" w14:textId="77777777" w:rsidR="005A0C9C" w:rsidRPr="001D07C7" w:rsidRDefault="005A0C9C" w:rsidP="00FC20BE">
            <w:pPr>
              <w:numPr>
                <w:ilvl w:val="0"/>
                <w:numId w:val="3"/>
              </w:numPr>
              <w:rPr>
                <w:b w:val="0"/>
                <w:sz w:val="24"/>
                <w:lang w:val="en-NZ"/>
              </w:rPr>
            </w:pPr>
            <w:r w:rsidRPr="001D07C7">
              <w:rPr>
                <w:b w:val="0"/>
                <w:sz w:val="24"/>
                <w:lang w:val="en-NZ"/>
              </w:rPr>
              <w:t>Training funding</w:t>
            </w:r>
          </w:p>
          <w:p w14:paraId="3831D293" w14:textId="77777777" w:rsidR="005A0C9C" w:rsidRPr="005A0C9C" w:rsidRDefault="005A0C9C" w:rsidP="00FC20BE">
            <w:pPr>
              <w:numPr>
                <w:ilvl w:val="0"/>
                <w:numId w:val="3"/>
              </w:numPr>
              <w:rPr>
                <w:sz w:val="24"/>
                <w:lang w:val="en-NZ"/>
              </w:rPr>
            </w:pPr>
            <w:r w:rsidRPr="001D07C7">
              <w:rPr>
                <w:b w:val="0"/>
                <w:sz w:val="24"/>
                <w:lang w:val="en-NZ"/>
              </w:rPr>
              <w:t>Limited Service Volunteer programme</w:t>
            </w:r>
          </w:p>
        </w:tc>
        <w:tc>
          <w:tcPr>
            <w:tcW w:w="4678" w:type="dxa"/>
          </w:tcPr>
          <w:p w14:paraId="6A681A75" w14:textId="77777777" w:rsidR="005A0C9C" w:rsidRPr="001D07C7" w:rsidRDefault="005A0C9C" w:rsidP="00FC20BE">
            <w:pPr>
              <w:spacing w:after="0"/>
              <w:rPr>
                <w:b w:val="0"/>
                <w:sz w:val="24"/>
                <w:lang w:val="en-NZ"/>
              </w:rPr>
            </w:pPr>
            <w:r w:rsidRPr="001D07C7">
              <w:rPr>
                <w:b w:val="0"/>
                <w:sz w:val="24"/>
                <w:lang w:val="en-NZ"/>
              </w:rPr>
              <w:t>0800 778 008</w:t>
            </w:r>
          </w:p>
          <w:p w14:paraId="36CBD82A" w14:textId="63EC0BFB" w:rsidR="005A0C9C" w:rsidRPr="005A0C9C" w:rsidRDefault="00A17C08" w:rsidP="00FC20BE">
            <w:pPr>
              <w:spacing w:after="0"/>
              <w:rPr>
                <w:sz w:val="24"/>
                <w:lang w:val="en-NZ"/>
              </w:rPr>
            </w:pPr>
            <w:hyperlink r:id="rId56" w:history="1">
              <w:r w:rsidR="005A0C9C" w:rsidRPr="007F7E75">
                <w:rPr>
                  <w:rStyle w:val="Hyperlink"/>
                  <w:b w:val="0"/>
                  <w:bCs w:val="0"/>
                  <w:noProof w:val="0"/>
                  <w:sz w:val="24"/>
                  <w:lang w:val="en-NZ"/>
                </w:rPr>
                <w:t>www.workandincome.govt.nz</w:t>
              </w:r>
            </w:hyperlink>
          </w:p>
        </w:tc>
      </w:tr>
      <w:tr w:rsidR="005A0C9C" w:rsidRPr="005A0C9C" w14:paraId="68E1EDCB" w14:textId="77777777" w:rsidTr="001B3BFA">
        <w:trPr>
          <w:cnfStyle w:val="000000100000" w:firstRow="0" w:lastRow="0" w:firstColumn="0" w:lastColumn="0" w:oddVBand="0" w:evenVBand="0" w:oddHBand="1" w:evenHBand="0" w:firstRowFirstColumn="0" w:firstRowLastColumn="0" w:lastRowFirstColumn="0" w:lastRowLastColumn="0"/>
        </w:trPr>
        <w:tc>
          <w:tcPr>
            <w:tcW w:w="4106" w:type="dxa"/>
          </w:tcPr>
          <w:p w14:paraId="75525663" w14:textId="77777777" w:rsidR="005A0C9C" w:rsidRPr="009D7132" w:rsidRDefault="005A0C9C" w:rsidP="00FC20BE">
            <w:pPr>
              <w:spacing w:after="0"/>
              <w:rPr>
                <w:b/>
                <w:sz w:val="24"/>
                <w:lang w:val="en-NZ"/>
              </w:rPr>
            </w:pPr>
            <w:r w:rsidRPr="009D7132">
              <w:rPr>
                <w:b/>
                <w:sz w:val="28"/>
                <w:lang w:val="en-NZ"/>
              </w:rPr>
              <w:t>Worksafe New Zealand</w:t>
            </w:r>
          </w:p>
        </w:tc>
        <w:tc>
          <w:tcPr>
            <w:tcW w:w="5812" w:type="dxa"/>
          </w:tcPr>
          <w:p w14:paraId="72C91BA8" w14:textId="77777777" w:rsidR="005A0C9C" w:rsidRPr="005A0C9C" w:rsidRDefault="005A0C9C" w:rsidP="00FC20BE">
            <w:pPr>
              <w:numPr>
                <w:ilvl w:val="0"/>
                <w:numId w:val="3"/>
              </w:numPr>
              <w:rPr>
                <w:sz w:val="24"/>
                <w:lang w:val="en-NZ"/>
              </w:rPr>
            </w:pPr>
            <w:r w:rsidRPr="005A0C9C">
              <w:rPr>
                <w:sz w:val="24"/>
                <w:lang w:val="en-NZ"/>
              </w:rPr>
              <w:t>Health and safety in your workplace</w:t>
            </w:r>
          </w:p>
        </w:tc>
        <w:tc>
          <w:tcPr>
            <w:tcW w:w="4678" w:type="dxa"/>
          </w:tcPr>
          <w:p w14:paraId="2836FA70" w14:textId="77777777" w:rsidR="005A0C9C" w:rsidRPr="005A0C9C" w:rsidRDefault="005A0C9C" w:rsidP="00FC20BE">
            <w:pPr>
              <w:spacing w:after="0"/>
              <w:rPr>
                <w:sz w:val="24"/>
                <w:lang w:val="en-NZ"/>
              </w:rPr>
            </w:pPr>
            <w:r w:rsidRPr="005A0C9C">
              <w:rPr>
                <w:sz w:val="24"/>
                <w:lang w:val="en-NZ"/>
              </w:rPr>
              <w:t>0800 030 040</w:t>
            </w:r>
          </w:p>
          <w:p w14:paraId="60325EA5" w14:textId="77777777" w:rsidR="005A0C9C" w:rsidRPr="005A0C9C" w:rsidRDefault="00A17C08" w:rsidP="00FC20BE">
            <w:pPr>
              <w:spacing w:after="0"/>
              <w:rPr>
                <w:sz w:val="24"/>
                <w:lang w:val="en-NZ"/>
              </w:rPr>
            </w:pPr>
            <w:hyperlink r:id="rId57" w:history="1">
              <w:r w:rsidR="005A0C9C" w:rsidRPr="005A0C9C">
                <w:rPr>
                  <w:sz w:val="24"/>
                  <w:lang w:val="en-NZ"/>
                </w:rPr>
                <w:t>info@worksafe.govt.nz</w:t>
              </w:r>
            </w:hyperlink>
          </w:p>
          <w:p w14:paraId="0765D67B" w14:textId="787F4FB3" w:rsidR="005A0C9C" w:rsidRPr="005A0C9C" w:rsidRDefault="00A17C08" w:rsidP="00FC20BE">
            <w:pPr>
              <w:spacing w:after="0"/>
              <w:rPr>
                <w:sz w:val="24"/>
                <w:lang w:val="en-NZ"/>
              </w:rPr>
            </w:pPr>
            <w:hyperlink r:id="rId58" w:history="1">
              <w:r w:rsidR="005A0C9C" w:rsidRPr="007F7E75">
                <w:rPr>
                  <w:rStyle w:val="Hyperlink"/>
                  <w:noProof w:val="0"/>
                  <w:sz w:val="24"/>
                  <w:lang w:val="en-NZ"/>
                </w:rPr>
                <w:t>www.worksafe.govt.nz</w:t>
              </w:r>
            </w:hyperlink>
          </w:p>
        </w:tc>
      </w:tr>
    </w:tbl>
    <w:p w14:paraId="379598CE" w14:textId="48BC2835" w:rsidR="00B03262" w:rsidRDefault="00B03262" w:rsidP="00B03262">
      <w:pPr>
        <w:rPr>
          <w:sz w:val="24"/>
        </w:rPr>
      </w:pPr>
      <w:r>
        <w:rPr>
          <w:sz w:val="24"/>
        </w:rPr>
        <w:br w:type="page"/>
      </w:r>
      <w:r>
        <w:rPr>
          <w:noProof/>
          <w:sz w:val="24"/>
          <w:lang w:val="en-NZ" w:eastAsia="en-NZ"/>
        </w:rPr>
        <w:lastRenderedPageBreak/>
        <w:drawing>
          <wp:inline distT="0" distB="0" distL="0" distR="0" wp14:anchorId="276D6DE5" wp14:editId="64DE3312">
            <wp:extent cx="9315450" cy="5600700"/>
            <wp:effectExtent l="0" t="0" r="0" b="0"/>
            <wp:docPr id="40" name="Picture 40" descr="T:\Projects\Products and Services\00  Resources 2016 2017\100 Misc Design\employer toolk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jects\Products and Services\00  Resources 2016 2017\100 Misc Design\employer toolkit\3.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5029"/>
                    <a:stretch/>
                  </pic:blipFill>
                  <pic:spPr bwMode="auto">
                    <a:xfrm>
                      <a:off x="0" y="0"/>
                      <a:ext cx="9315450" cy="5600700"/>
                    </a:xfrm>
                    <a:prstGeom prst="rect">
                      <a:avLst/>
                    </a:prstGeom>
                    <a:noFill/>
                    <a:ln>
                      <a:noFill/>
                    </a:ln>
                    <a:extLst>
                      <a:ext uri="{53640926-AAD7-44D8-BBD7-CCE9431645EC}">
                        <a14:shadowObscured xmlns:a14="http://schemas.microsoft.com/office/drawing/2010/main"/>
                      </a:ext>
                    </a:extLst>
                  </pic:spPr>
                </pic:pic>
              </a:graphicData>
            </a:graphic>
          </wp:inline>
        </w:drawing>
      </w:r>
    </w:p>
    <w:p w14:paraId="47F6D7BD" w14:textId="77777777" w:rsidR="00A00A45" w:rsidRDefault="00A00A45" w:rsidP="00B03262">
      <w:pPr>
        <w:rPr>
          <w:noProof/>
          <w:sz w:val="24"/>
          <w:lang w:val="en-NZ" w:eastAsia="en-NZ"/>
        </w:rPr>
      </w:pPr>
    </w:p>
    <w:p w14:paraId="39FD50B3" w14:textId="48486118" w:rsidR="00613456" w:rsidRDefault="00A00A45" w:rsidP="00B03262">
      <w:pPr>
        <w:rPr>
          <w:sz w:val="24"/>
        </w:rPr>
      </w:pPr>
      <w:r w:rsidRPr="00A00A45">
        <w:rPr>
          <w:noProof/>
          <w:sz w:val="24"/>
          <w:lang w:val="en-NZ" w:eastAsia="en-NZ"/>
        </w:rPr>
        <w:lastRenderedPageBreak/>
        <w:drawing>
          <wp:inline distT="0" distB="0" distL="0" distR="0" wp14:anchorId="3F40A9C8" wp14:editId="2B3C6B8D">
            <wp:extent cx="9316208" cy="5739897"/>
            <wp:effectExtent l="0" t="0" r="0" b="0"/>
            <wp:docPr id="47" name="Picture 47" descr="\\css4-fileserver\CNZ\Projects\Products and Services\Employer Channels Project\Employer page content\Edits\Employer advice pages\edited employer advice pages 20170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s4-fileserver\CNZ\Projects\Products and Services\Employer Channels Project\Employer page content\Edits\Employer advice pages\edited employer advice pages 20170602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b="12859"/>
                    <a:stretch/>
                  </pic:blipFill>
                  <pic:spPr bwMode="auto">
                    <a:xfrm>
                      <a:off x="0" y="0"/>
                      <a:ext cx="9316720" cy="5740212"/>
                    </a:xfrm>
                    <a:prstGeom prst="rect">
                      <a:avLst/>
                    </a:prstGeom>
                    <a:noFill/>
                    <a:ln>
                      <a:noFill/>
                    </a:ln>
                    <a:extLst>
                      <a:ext uri="{53640926-AAD7-44D8-BBD7-CCE9431645EC}">
                        <a14:shadowObscured xmlns:a14="http://schemas.microsoft.com/office/drawing/2010/main"/>
                      </a:ext>
                    </a:extLst>
                  </pic:spPr>
                </pic:pic>
              </a:graphicData>
            </a:graphic>
          </wp:inline>
        </w:drawing>
      </w:r>
    </w:p>
    <w:p w14:paraId="6EC05D34" w14:textId="77777777" w:rsidR="00AF6274" w:rsidRDefault="00AF6274" w:rsidP="00B03262">
      <w:pPr>
        <w:rPr>
          <w:noProof/>
          <w:sz w:val="24"/>
          <w:lang w:val="en-NZ" w:eastAsia="en-NZ"/>
        </w:rPr>
      </w:pPr>
    </w:p>
    <w:p w14:paraId="3A34DC07" w14:textId="5509EDA3" w:rsidR="00B03262" w:rsidRDefault="00AF6274" w:rsidP="00B03262">
      <w:pPr>
        <w:rPr>
          <w:sz w:val="24"/>
        </w:rPr>
      </w:pPr>
      <w:r w:rsidRPr="00AF6274">
        <w:rPr>
          <w:noProof/>
          <w:sz w:val="24"/>
          <w:lang w:val="en-NZ" w:eastAsia="en-NZ"/>
        </w:rPr>
        <w:lastRenderedPageBreak/>
        <w:drawing>
          <wp:inline distT="0" distB="0" distL="0" distR="0" wp14:anchorId="644B386A" wp14:editId="495576EE">
            <wp:extent cx="9316208" cy="5758004"/>
            <wp:effectExtent l="0" t="0" r="0" b="0"/>
            <wp:docPr id="44" name="Picture 44" descr="\\css4-fileserver\CNZ\Projects\Products and Services\Employer Channels Project\Employer page content\Edits\Employer advice pages\edited employer advice pages 201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s4-fileserver\CNZ\Projects\Products and Services\Employer Channels Project\Employer page content\Edits\Employer advice pages\edited employer advice pages 20170602.jpg"/>
                    <pic:cNvPicPr>
                      <a:picLocks noChangeAspect="1" noChangeArrowheads="1"/>
                    </pic:cNvPicPr>
                  </pic:nvPicPr>
                  <pic:blipFill rotWithShape="1">
                    <a:blip r:embed="rId61">
                      <a:extLst>
                        <a:ext uri="{28A0092B-C50C-407E-A947-70E740481C1C}">
                          <a14:useLocalDpi xmlns:a14="http://schemas.microsoft.com/office/drawing/2010/main" val="0"/>
                        </a:ext>
                      </a:extLst>
                    </a:blip>
                    <a:srcRect b="12583"/>
                    <a:stretch/>
                  </pic:blipFill>
                  <pic:spPr bwMode="auto">
                    <a:xfrm>
                      <a:off x="0" y="0"/>
                      <a:ext cx="9316720" cy="5758320"/>
                    </a:xfrm>
                    <a:prstGeom prst="rect">
                      <a:avLst/>
                    </a:prstGeom>
                    <a:noFill/>
                    <a:ln>
                      <a:noFill/>
                    </a:ln>
                    <a:extLst>
                      <a:ext uri="{53640926-AAD7-44D8-BBD7-CCE9431645EC}">
                        <a14:shadowObscured xmlns:a14="http://schemas.microsoft.com/office/drawing/2010/main"/>
                      </a:ext>
                    </a:extLst>
                  </pic:spPr>
                </pic:pic>
              </a:graphicData>
            </a:graphic>
          </wp:inline>
        </w:drawing>
      </w:r>
      <w:r w:rsidRPr="00AF6274">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03262">
        <w:rPr>
          <w:sz w:val="24"/>
        </w:rPr>
        <w:br w:type="page"/>
      </w:r>
    </w:p>
    <w:p w14:paraId="7A417287" w14:textId="77777777" w:rsidR="00D5721E" w:rsidRDefault="00FC20BE">
      <w:pPr>
        <w:suppressAutoHyphens w:val="0"/>
        <w:autoSpaceDE/>
        <w:autoSpaceDN/>
        <w:adjustRightInd/>
        <w:spacing w:after="160"/>
        <w:textAlignment w:val="auto"/>
        <w:rPr>
          <w:rFonts w:eastAsia="MS Gothic"/>
          <w:b/>
          <w:bCs/>
          <w:color w:val="C73E84" w:themeColor="text2"/>
          <w:spacing w:val="-20"/>
          <w:kern w:val="32"/>
          <w:sz w:val="56"/>
          <w:szCs w:val="56"/>
        </w:rPr>
      </w:pPr>
      <w:r>
        <w:rPr>
          <w:noProof/>
          <w:color w:val="F89C27" w:themeColor="accent5"/>
          <w:lang w:val="en-NZ" w:eastAsia="en-NZ"/>
        </w:rPr>
        <w:lastRenderedPageBreak/>
        <mc:AlternateContent>
          <mc:Choice Requires="wpg">
            <w:drawing>
              <wp:inline distT="0" distB="0" distL="0" distR="0" wp14:anchorId="71F21FC3" wp14:editId="25D383E6">
                <wp:extent cx="7769928" cy="760021"/>
                <wp:effectExtent l="0" t="0" r="2540" b="2540"/>
                <wp:docPr id="20" name="Group 20"/>
                <wp:cNvGraphicFramePr/>
                <a:graphic xmlns:a="http://schemas.openxmlformats.org/drawingml/2006/main">
                  <a:graphicData uri="http://schemas.microsoft.com/office/word/2010/wordprocessingGroup">
                    <wpg:wgp>
                      <wpg:cNvGrpSpPr/>
                      <wpg:grpSpPr>
                        <a:xfrm>
                          <a:off x="0" y="0"/>
                          <a:ext cx="7769928" cy="760021"/>
                          <a:chOff x="0" y="0"/>
                          <a:chExt cx="7769928" cy="671390"/>
                        </a:xfrm>
                        <a:gradFill>
                          <a:gsLst>
                            <a:gs pos="60000">
                              <a:schemeClr val="accent5"/>
                            </a:gs>
                            <a:gs pos="100000">
                              <a:schemeClr val="accent6"/>
                            </a:gs>
                          </a:gsLst>
                          <a:lin ang="0" scaled="0"/>
                        </a:gradFill>
                      </wpg:grpSpPr>
                      <wps:wsp>
                        <wps:cNvPr id="19" name="Rectangle 19"/>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80524" w14:textId="05326836" w:rsidR="0050073A" w:rsidRDefault="0050073A" w:rsidP="00FC20BE">
                              <w:pPr>
                                <w:pStyle w:val="Heading1"/>
                                <w:rPr>
                                  <w:color w:val="FFFFFF" w:themeColor="background1"/>
                                </w:rPr>
                              </w:pPr>
                              <w:r>
                                <w:rPr>
                                  <w:color w:val="FFFFFF" w:themeColor="background1"/>
                                </w:rPr>
                                <w:t xml:space="preserve">Checklist for industry events </w:t>
                              </w:r>
                              <w:r w:rsidRPr="00FC20BE">
                                <w:rPr>
                                  <w:color w:val="FFFFFF" w:themeColor="background1"/>
                                </w:rPr>
                                <w:t xml:space="preserve">and expos </w:t>
                              </w:r>
                            </w:p>
                            <w:p w14:paraId="195B9793" w14:textId="77777777" w:rsidR="0050073A" w:rsidRDefault="0050073A" w:rsidP="00C4082B"/>
                            <w:p w14:paraId="69D2905E" w14:textId="77777777" w:rsidR="0050073A" w:rsidRPr="00C4082B" w:rsidRDefault="0050073A" w:rsidP="00C4082B"/>
                            <w:p w14:paraId="52D0A3C4" w14:textId="77777777" w:rsidR="0050073A" w:rsidRDefault="0050073A" w:rsidP="007641EC"/>
                            <w:p w14:paraId="292771D8" w14:textId="77777777" w:rsidR="0050073A" w:rsidRDefault="0050073A" w:rsidP="007641EC"/>
                            <w:p w14:paraId="69472490" w14:textId="77777777" w:rsidR="0050073A" w:rsidRDefault="0050073A" w:rsidP="007641EC"/>
                            <w:p w14:paraId="695291E2" w14:textId="77777777" w:rsidR="0050073A" w:rsidRPr="007641EC" w:rsidRDefault="0050073A" w:rsidP="007641EC"/>
                            <w:p w14:paraId="3E77CD1F" w14:textId="77777777" w:rsidR="0050073A" w:rsidRDefault="0050073A" w:rsidP="007641EC"/>
                            <w:p w14:paraId="1504EB71" w14:textId="77777777" w:rsidR="0050073A" w:rsidRDefault="0050073A" w:rsidP="007641EC"/>
                            <w:p w14:paraId="78C904F8" w14:textId="77777777" w:rsidR="0050073A" w:rsidRPr="007641EC" w:rsidRDefault="0050073A" w:rsidP="007641EC"/>
                            <w:p w14:paraId="347BA0D6" w14:textId="77777777" w:rsidR="0050073A" w:rsidRPr="009F2253" w:rsidRDefault="0050073A" w:rsidP="009F225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71F21FC3" id="Group 20" o:spid="_x0000_s1040" style="width:611.8pt;height:59.8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">
                <v:rect id="Rectangle 19" o:spid="_x0000_s1041"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9cAA&#10;AADbAAAADwAAAGRycy9kb3ducmV2LnhtbERPTWsCMRC9F/ofwhR6q9l6KHZrFC2Iigep2vuYjLuL&#10;m8mSxN313xtB8DaP9znjaW9r0ZIPlWMFn4MMBLF2puJCwWG/+BiBCBHZYO2YFFwpwHTy+jLG3LiO&#10;/6jdxUKkEA45KihjbHIpgy7JYhi4hjhxJ+ctxgR9IY3HLoXbWg6z7EtarDg1lNjQb0n6vLtYBf/u&#10;NO+sPvK6vW6ry3LjtR5tlHp/62c/ICL18Sl+uFcmzf+G+y/pAD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699cAAAADbAAAADwAAAAAAAAAAAAAAAACYAgAAZHJzL2Rvd25y&#10;ZXYueG1sUEsFBgAAAAAEAAQA9QAAAIUDAAAAAA==&#10;" filled="f" stroked="f" strokeweight="1pt"/>
                <v:roundrect id="Rounded Rectangle 18" o:spid="_x0000_s1042"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OHcYA&#10;AADbAAAADwAAAGRycy9kb3ducmV2LnhtbESPT2/CMAzF75P2HSJP4jbSDWlDHQFNG2jbgQN/tLNp&#10;TFPWOKUJtHx7fJjEzdZ7fu/nyaz3tTpTG6vABp6GGSjiItiKSwPbzeJxDComZIt1YDJwoQiz6f3d&#10;BHMbOl7ReZ1KJSEcczTgUmpyrWPhyGMchoZYtH1oPSZZ21LbFjsJ97V+zrIX7bFiaXDY0Iej4m99&#10;8gZGbt6fXne/9thtLz+rr+Py83Cwxgwe+vc3UIn6dDP/X39bwRdY+UUG0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fOHcYAAADbAAAADwAAAAAAAAAAAAAAAACYAgAAZHJz&#10;L2Rvd25yZXYueG1sUEsFBgAAAAAEAAQA9QAAAIsDAAAAAA==&#10;" filled="f" stroked="f" strokeweight="1pt">
                  <v:stroke joinstyle="miter"/>
                  <v:textbox inset=",0,,0">
                    <w:txbxContent>
                      <w:p w14:paraId="57780524" w14:textId="05326836" w:rsidR="0050073A" w:rsidRDefault="0050073A" w:rsidP="00FC20BE">
                        <w:pPr>
                          <w:pStyle w:val="Heading1"/>
                          <w:rPr>
                            <w:color w:val="FFFFFF" w:themeColor="background1"/>
                          </w:rPr>
                        </w:pPr>
                        <w:r>
                          <w:rPr>
                            <w:color w:val="FFFFFF" w:themeColor="background1"/>
                          </w:rPr>
                          <w:t xml:space="preserve">Checklist for industry events </w:t>
                        </w:r>
                        <w:r w:rsidRPr="00FC20BE">
                          <w:rPr>
                            <w:color w:val="FFFFFF" w:themeColor="background1"/>
                          </w:rPr>
                          <w:t xml:space="preserve">and expos </w:t>
                        </w:r>
                      </w:p>
                      <w:p w14:paraId="195B9793" w14:textId="77777777" w:rsidR="0050073A" w:rsidRDefault="0050073A" w:rsidP="00C4082B"/>
                      <w:p w14:paraId="69D2905E" w14:textId="77777777" w:rsidR="0050073A" w:rsidRPr="00C4082B" w:rsidRDefault="0050073A" w:rsidP="00C4082B"/>
                      <w:p w14:paraId="52D0A3C4" w14:textId="77777777" w:rsidR="0050073A" w:rsidRDefault="0050073A" w:rsidP="007641EC"/>
                      <w:p w14:paraId="292771D8" w14:textId="77777777" w:rsidR="0050073A" w:rsidRDefault="0050073A" w:rsidP="007641EC"/>
                      <w:p w14:paraId="69472490" w14:textId="77777777" w:rsidR="0050073A" w:rsidRDefault="0050073A" w:rsidP="007641EC"/>
                      <w:p w14:paraId="695291E2" w14:textId="77777777" w:rsidR="0050073A" w:rsidRPr="007641EC" w:rsidRDefault="0050073A" w:rsidP="007641EC"/>
                      <w:p w14:paraId="3E77CD1F" w14:textId="77777777" w:rsidR="0050073A" w:rsidRDefault="0050073A" w:rsidP="007641EC"/>
                      <w:p w14:paraId="1504EB71" w14:textId="77777777" w:rsidR="0050073A" w:rsidRDefault="0050073A" w:rsidP="007641EC"/>
                      <w:p w14:paraId="78C904F8" w14:textId="77777777" w:rsidR="0050073A" w:rsidRPr="007641EC" w:rsidRDefault="0050073A" w:rsidP="007641EC"/>
                      <w:p w14:paraId="347BA0D6" w14:textId="77777777" w:rsidR="0050073A" w:rsidRPr="009F2253" w:rsidRDefault="0050073A" w:rsidP="009F2253"/>
                    </w:txbxContent>
                  </v:textbox>
                </v:roundrect>
                <w10:anchorlock/>
              </v:group>
            </w:pict>
          </mc:Fallback>
        </mc:AlternateContent>
      </w:r>
    </w:p>
    <w:p w14:paraId="3BD39A28" w14:textId="77777777" w:rsidR="00905A4F" w:rsidRPr="00905A4F" w:rsidRDefault="00905A4F">
      <w:pPr>
        <w:suppressAutoHyphens w:val="0"/>
        <w:autoSpaceDE/>
        <w:autoSpaceDN/>
        <w:adjustRightInd/>
        <w:spacing w:after="160"/>
        <w:textAlignment w:val="auto"/>
        <w:rPr>
          <w:rFonts w:eastAsia="MS Gothic"/>
          <w:b/>
          <w:bCs/>
          <w:color w:val="C73E84" w:themeColor="text2"/>
          <w:spacing w:val="-20"/>
          <w:kern w:val="32"/>
          <w:sz w:val="4"/>
          <w:szCs w:val="56"/>
        </w:rPr>
      </w:pPr>
    </w:p>
    <w:tbl>
      <w:tblPr>
        <w:tblStyle w:val="TableGridLight1"/>
        <w:tblW w:w="0" w:type="auto"/>
        <w:tblLook w:val="04A0" w:firstRow="1" w:lastRow="0" w:firstColumn="1" w:lastColumn="0" w:noHBand="0" w:noVBand="1"/>
      </w:tblPr>
      <w:tblGrid>
        <w:gridCol w:w="13320"/>
        <w:gridCol w:w="1276"/>
      </w:tblGrid>
      <w:tr w:rsidR="00FC20BE" w:rsidRPr="00905A4F" w14:paraId="077DB9B7" w14:textId="77777777" w:rsidTr="009B2AB9">
        <w:trPr>
          <w:trHeight w:val="397"/>
        </w:trPr>
        <w:tc>
          <w:tcPr>
            <w:tcW w:w="13320" w:type="dxa"/>
          </w:tcPr>
          <w:p w14:paraId="3FCDC6C6" w14:textId="089429AB" w:rsidR="00FC20BE" w:rsidRPr="00905A4F" w:rsidRDefault="00FC20BE" w:rsidP="00C56703">
            <w:pPr>
              <w:pStyle w:val="TableBody"/>
              <w:rPr>
                <w:b/>
                <w:sz w:val="24"/>
              </w:rPr>
            </w:pPr>
            <w:r w:rsidRPr="00905A4F">
              <w:rPr>
                <w:b/>
                <w:color w:val="F89C27" w:themeColor="accent5"/>
                <w:sz w:val="28"/>
              </w:rPr>
              <w:t>Before the event</w:t>
            </w:r>
            <w:r w:rsidR="00C56703">
              <w:rPr>
                <w:b/>
                <w:color w:val="F89C27" w:themeColor="accent5"/>
                <w:sz w:val="28"/>
              </w:rPr>
              <w:t xml:space="preserve"> - </w:t>
            </w:r>
            <w:r w:rsidRPr="00905A4F">
              <w:rPr>
                <w:b/>
                <w:color w:val="F89C27" w:themeColor="accent5"/>
                <w:sz w:val="28"/>
              </w:rPr>
              <w:t>First steps</w:t>
            </w:r>
          </w:p>
        </w:tc>
        <w:tc>
          <w:tcPr>
            <w:tcW w:w="1276" w:type="dxa"/>
          </w:tcPr>
          <w:p w14:paraId="544F7664" w14:textId="77777777" w:rsidR="00FC20BE" w:rsidRPr="00905A4F" w:rsidRDefault="00905A4F" w:rsidP="00905A4F">
            <w:pPr>
              <w:pStyle w:val="TableBody"/>
              <w:jc w:val="center"/>
              <w:rPr>
                <w:color w:val="F89C27" w:themeColor="accent5"/>
                <w:sz w:val="24"/>
              </w:rPr>
            </w:pPr>
            <w:r w:rsidRPr="00905A4F">
              <w:rPr>
                <w:color w:val="F89C27" w:themeColor="accent5"/>
                <w:sz w:val="24"/>
              </w:rPr>
              <w:sym w:font="Wingdings" w:char="F0FC"/>
            </w:r>
          </w:p>
        </w:tc>
      </w:tr>
      <w:tr w:rsidR="00FC20BE" w:rsidRPr="00905A4F" w14:paraId="27E38785" w14:textId="77777777" w:rsidTr="009B2AB9">
        <w:trPr>
          <w:trHeight w:val="397"/>
        </w:trPr>
        <w:tc>
          <w:tcPr>
            <w:tcW w:w="13320" w:type="dxa"/>
          </w:tcPr>
          <w:p w14:paraId="7D4A5DB8" w14:textId="77777777" w:rsidR="00FC20BE" w:rsidRPr="00905A4F" w:rsidRDefault="00FC20BE" w:rsidP="00905A4F">
            <w:pPr>
              <w:pStyle w:val="TableBody"/>
              <w:rPr>
                <w:sz w:val="24"/>
                <w:lang w:val="en-NZ"/>
              </w:rPr>
            </w:pPr>
            <w:r w:rsidRPr="00905A4F">
              <w:rPr>
                <w:sz w:val="24"/>
                <w:lang w:val="en-NZ"/>
              </w:rPr>
              <w:t>Choose the objective of the event</w:t>
            </w:r>
          </w:p>
        </w:tc>
        <w:tc>
          <w:tcPr>
            <w:tcW w:w="1276" w:type="dxa"/>
          </w:tcPr>
          <w:p w14:paraId="28FA5D8C" w14:textId="77777777" w:rsidR="00FC20BE" w:rsidRPr="00905A4F" w:rsidRDefault="00FC20BE" w:rsidP="00905A4F">
            <w:pPr>
              <w:pStyle w:val="TableBody"/>
              <w:jc w:val="center"/>
              <w:rPr>
                <w:color w:val="F89C27" w:themeColor="accent5"/>
                <w:sz w:val="24"/>
                <w:lang w:val="en-NZ"/>
              </w:rPr>
            </w:pPr>
          </w:p>
        </w:tc>
      </w:tr>
      <w:tr w:rsidR="00FC20BE" w:rsidRPr="00905A4F" w14:paraId="7F1F6C13" w14:textId="77777777" w:rsidTr="009B2AB9">
        <w:trPr>
          <w:trHeight w:val="397"/>
        </w:trPr>
        <w:tc>
          <w:tcPr>
            <w:tcW w:w="13320" w:type="dxa"/>
          </w:tcPr>
          <w:p w14:paraId="5ED2D3FA" w14:textId="77777777" w:rsidR="00FC20BE" w:rsidRPr="00905A4F" w:rsidRDefault="00FC20BE" w:rsidP="00905A4F">
            <w:pPr>
              <w:pStyle w:val="TableBody"/>
              <w:rPr>
                <w:sz w:val="24"/>
                <w:lang w:val="en-NZ"/>
              </w:rPr>
            </w:pPr>
            <w:r w:rsidRPr="00905A4F">
              <w:rPr>
                <w:sz w:val="24"/>
                <w:lang w:val="en-NZ"/>
              </w:rPr>
              <w:t>Find out who the audience will be</w:t>
            </w:r>
          </w:p>
        </w:tc>
        <w:tc>
          <w:tcPr>
            <w:tcW w:w="1276" w:type="dxa"/>
          </w:tcPr>
          <w:p w14:paraId="591B15C8" w14:textId="77777777" w:rsidR="00FC20BE" w:rsidRPr="00905A4F" w:rsidRDefault="00FC20BE" w:rsidP="00905A4F">
            <w:pPr>
              <w:pStyle w:val="TableBody"/>
              <w:jc w:val="center"/>
              <w:rPr>
                <w:color w:val="F89C27" w:themeColor="accent5"/>
                <w:sz w:val="24"/>
                <w:lang w:val="en-NZ"/>
              </w:rPr>
            </w:pPr>
          </w:p>
        </w:tc>
      </w:tr>
      <w:tr w:rsidR="00FC20BE" w:rsidRPr="00905A4F" w14:paraId="433290F4" w14:textId="77777777" w:rsidTr="009B2AB9">
        <w:trPr>
          <w:trHeight w:val="397"/>
        </w:trPr>
        <w:tc>
          <w:tcPr>
            <w:tcW w:w="13320" w:type="dxa"/>
          </w:tcPr>
          <w:p w14:paraId="73820D9C" w14:textId="77777777" w:rsidR="00FC20BE" w:rsidRPr="00905A4F" w:rsidRDefault="00FC20BE" w:rsidP="00905A4F">
            <w:pPr>
              <w:pStyle w:val="TableBody"/>
              <w:rPr>
                <w:sz w:val="24"/>
                <w:lang w:val="en-NZ"/>
              </w:rPr>
            </w:pPr>
            <w:r w:rsidRPr="00905A4F">
              <w:rPr>
                <w:sz w:val="24"/>
                <w:lang w:val="en-NZ"/>
              </w:rPr>
              <w:t>Make a planning team</w:t>
            </w:r>
          </w:p>
        </w:tc>
        <w:tc>
          <w:tcPr>
            <w:tcW w:w="1276" w:type="dxa"/>
          </w:tcPr>
          <w:p w14:paraId="5F510B7D" w14:textId="77777777" w:rsidR="00FC20BE" w:rsidRPr="00905A4F" w:rsidRDefault="00FC20BE" w:rsidP="00905A4F">
            <w:pPr>
              <w:pStyle w:val="TableBody"/>
              <w:jc w:val="center"/>
              <w:rPr>
                <w:color w:val="F89C27" w:themeColor="accent5"/>
                <w:sz w:val="24"/>
                <w:lang w:val="en-NZ"/>
              </w:rPr>
            </w:pPr>
          </w:p>
        </w:tc>
      </w:tr>
      <w:tr w:rsidR="00FC20BE" w:rsidRPr="00905A4F" w14:paraId="499E57EE" w14:textId="77777777" w:rsidTr="009B2AB9">
        <w:trPr>
          <w:trHeight w:val="397"/>
        </w:trPr>
        <w:tc>
          <w:tcPr>
            <w:tcW w:w="13320" w:type="dxa"/>
          </w:tcPr>
          <w:p w14:paraId="05EFB29E" w14:textId="77777777" w:rsidR="00FC20BE" w:rsidRPr="00905A4F" w:rsidRDefault="00FC20BE" w:rsidP="00905A4F">
            <w:pPr>
              <w:pStyle w:val="TableBody"/>
              <w:rPr>
                <w:sz w:val="24"/>
                <w:lang w:val="en-NZ"/>
              </w:rPr>
            </w:pPr>
            <w:r w:rsidRPr="00905A4F">
              <w:rPr>
                <w:sz w:val="24"/>
                <w:lang w:val="en-NZ"/>
              </w:rPr>
              <w:t>Contact the event organisers</w:t>
            </w:r>
          </w:p>
        </w:tc>
        <w:tc>
          <w:tcPr>
            <w:tcW w:w="1276" w:type="dxa"/>
          </w:tcPr>
          <w:p w14:paraId="57A3FFEF" w14:textId="77777777" w:rsidR="00FC20BE" w:rsidRPr="00905A4F" w:rsidRDefault="00FC20BE" w:rsidP="00905A4F">
            <w:pPr>
              <w:pStyle w:val="TableBody"/>
              <w:jc w:val="center"/>
              <w:rPr>
                <w:color w:val="F89C27" w:themeColor="accent5"/>
                <w:sz w:val="24"/>
                <w:lang w:val="en-NZ"/>
              </w:rPr>
            </w:pPr>
          </w:p>
        </w:tc>
      </w:tr>
      <w:tr w:rsidR="00FC20BE" w:rsidRPr="00905A4F" w14:paraId="31E67BB3" w14:textId="77777777" w:rsidTr="009B2AB9">
        <w:trPr>
          <w:trHeight w:val="397"/>
        </w:trPr>
        <w:tc>
          <w:tcPr>
            <w:tcW w:w="13320" w:type="dxa"/>
          </w:tcPr>
          <w:p w14:paraId="5AA012B6" w14:textId="77777777" w:rsidR="00FC20BE" w:rsidRPr="00905A4F" w:rsidRDefault="00FC20BE" w:rsidP="00905A4F">
            <w:pPr>
              <w:pStyle w:val="TableBody"/>
              <w:rPr>
                <w:sz w:val="24"/>
                <w:lang w:val="en-NZ"/>
              </w:rPr>
            </w:pPr>
            <w:r w:rsidRPr="00905A4F">
              <w:rPr>
                <w:sz w:val="24"/>
                <w:lang w:val="en-NZ"/>
              </w:rPr>
              <w:t>Contact your industry training organisation or Careers New Zealand</w:t>
            </w:r>
          </w:p>
        </w:tc>
        <w:tc>
          <w:tcPr>
            <w:tcW w:w="1276" w:type="dxa"/>
          </w:tcPr>
          <w:p w14:paraId="49FAB45F" w14:textId="77777777" w:rsidR="00FC20BE" w:rsidRPr="00905A4F" w:rsidRDefault="00FC20BE" w:rsidP="00905A4F">
            <w:pPr>
              <w:pStyle w:val="TableBody"/>
              <w:jc w:val="center"/>
              <w:rPr>
                <w:color w:val="F89C27" w:themeColor="accent5"/>
                <w:sz w:val="24"/>
                <w:lang w:val="en-NZ"/>
              </w:rPr>
            </w:pPr>
          </w:p>
        </w:tc>
      </w:tr>
      <w:tr w:rsidR="00FC20BE" w:rsidRPr="00905A4F" w14:paraId="2ACF9316" w14:textId="77777777" w:rsidTr="009B2AB9">
        <w:trPr>
          <w:trHeight w:val="397"/>
        </w:trPr>
        <w:tc>
          <w:tcPr>
            <w:tcW w:w="13320" w:type="dxa"/>
          </w:tcPr>
          <w:p w14:paraId="72245E09" w14:textId="77777777" w:rsidR="00FC20BE" w:rsidRPr="00905A4F" w:rsidRDefault="00FC20BE" w:rsidP="00905A4F">
            <w:pPr>
              <w:pStyle w:val="TableBody"/>
              <w:rPr>
                <w:sz w:val="24"/>
                <w:lang w:val="en-NZ"/>
              </w:rPr>
            </w:pPr>
            <w:r w:rsidRPr="00905A4F">
              <w:rPr>
                <w:sz w:val="24"/>
                <w:lang w:val="en-NZ"/>
              </w:rPr>
              <w:t>Make a budget – include event costs, venue, marketing, printing, multimedia, travel</w:t>
            </w:r>
          </w:p>
        </w:tc>
        <w:tc>
          <w:tcPr>
            <w:tcW w:w="1276" w:type="dxa"/>
          </w:tcPr>
          <w:p w14:paraId="78388191" w14:textId="77777777" w:rsidR="00FC20BE" w:rsidRPr="00905A4F" w:rsidRDefault="00FC20BE" w:rsidP="00905A4F">
            <w:pPr>
              <w:pStyle w:val="TableBody"/>
              <w:jc w:val="center"/>
              <w:rPr>
                <w:color w:val="F89C27" w:themeColor="accent5"/>
                <w:sz w:val="24"/>
                <w:lang w:val="en-NZ"/>
              </w:rPr>
            </w:pPr>
          </w:p>
        </w:tc>
      </w:tr>
      <w:tr w:rsidR="00FC20BE" w:rsidRPr="00905A4F" w14:paraId="3088580F" w14:textId="77777777" w:rsidTr="009B2AB9">
        <w:trPr>
          <w:trHeight w:val="397"/>
        </w:trPr>
        <w:tc>
          <w:tcPr>
            <w:tcW w:w="13320" w:type="dxa"/>
          </w:tcPr>
          <w:p w14:paraId="784A6CC2" w14:textId="77777777" w:rsidR="00FC20BE" w:rsidRPr="00905A4F" w:rsidRDefault="00FC20BE" w:rsidP="00905A4F">
            <w:pPr>
              <w:pStyle w:val="TableBody"/>
              <w:rPr>
                <w:sz w:val="24"/>
                <w:lang w:val="en-NZ"/>
              </w:rPr>
            </w:pPr>
            <w:r w:rsidRPr="00905A4F">
              <w:rPr>
                <w:sz w:val="24"/>
                <w:lang w:val="en-NZ"/>
              </w:rPr>
              <w:t>Plan a timeline with deadlines</w:t>
            </w:r>
          </w:p>
        </w:tc>
        <w:tc>
          <w:tcPr>
            <w:tcW w:w="1276" w:type="dxa"/>
          </w:tcPr>
          <w:p w14:paraId="5A3B5067" w14:textId="77777777" w:rsidR="00FC20BE" w:rsidRPr="00905A4F" w:rsidRDefault="00FC20BE" w:rsidP="00905A4F">
            <w:pPr>
              <w:pStyle w:val="TableBody"/>
              <w:jc w:val="center"/>
              <w:rPr>
                <w:color w:val="F89C27" w:themeColor="accent5"/>
                <w:sz w:val="24"/>
                <w:lang w:val="en-NZ"/>
              </w:rPr>
            </w:pPr>
          </w:p>
        </w:tc>
      </w:tr>
      <w:tr w:rsidR="00FC20BE" w:rsidRPr="00905A4F" w14:paraId="433386B8" w14:textId="77777777" w:rsidTr="009B2AB9">
        <w:trPr>
          <w:trHeight w:val="397"/>
        </w:trPr>
        <w:tc>
          <w:tcPr>
            <w:tcW w:w="13320" w:type="dxa"/>
          </w:tcPr>
          <w:p w14:paraId="79A70CB7" w14:textId="77777777" w:rsidR="00FC20BE" w:rsidRPr="00905A4F" w:rsidRDefault="00FC20BE" w:rsidP="00905A4F">
            <w:pPr>
              <w:pStyle w:val="TableBody"/>
              <w:rPr>
                <w:sz w:val="24"/>
                <w:lang w:val="en-NZ"/>
              </w:rPr>
            </w:pPr>
            <w:r w:rsidRPr="00905A4F">
              <w:rPr>
                <w:sz w:val="24"/>
                <w:lang w:val="en-NZ"/>
              </w:rPr>
              <w:t>Book place in event</w:t>
            </w:r>
          </w:p>
        </w:tc>
        <w:tc>
          <w:tcPr>
            <w:tcW w:w="1276" w:type="dxa"/>
          </w:tcPr>
          <w:p w14:paraId="189FBD72" w14:textId="77777777" w:rsidR="00FC20BE" w:rsidRPr="00905A4F" w:rsidRDefault="00FC20BE" w:rsidP="00905A4F">
            <w:pPr>
              <w:pStyle w:val="TableBody"/>
              <w:jc w:val="center"/>
              <w:rPr>
                <w:color w:val="F89C27" w:themeColor="accent5"/>
                <w:sz w:val="24"/>
                <w:lang w:val="en-NZ"/>
              </w:rPr>
            </w:pPr>
          </w:p>
        </w:tc>
      </w:tr>
      <w:tr w:rsidR="00FC20BE" w:rsidRPr="00905A4F" w14:paraId="7AF3AD6B" w14:textId="77777777" w:rsidTr="009B2AB9">
        <w:trPr>
          <w:trHeight w:val="397"/>
        </w:trPr>
        <w:tc>
          <w:tcPr>
            <w:tcW w:w="13320" w:type="dxa"/>
          </w:tcPr>
          <w:p w14:paraId="2AC4258D" w14:textId="4BCBBC3A" w:rsidR="00FC20BE" w:rsidRPr="00905A4F" w:rsidRDefault="00FC20BE" w:rsidP="00905A4F">
            <w:pPr>
              <w:pStyle w:val="TableBody"/>
              <w:rPr>
                <w:sz w:val="24"/>
                <w:lang w:val="en-NZ"/>
              </w:rPr>
            </w:pPr>
            <w:r w:rsidRPr="00905A4F">
              <w:rPr>
                <w:sz w:val="24"/>
                <w:lang w:val="en-NZ"/>
              </w:rPr>
              <w:t xml:space="preserve">Check the venue details – include </w:t>
            </w:r>
            <w:r w:rsidR="008D0C1F" w:rsidRPr="00905A4F">
              <w:rPr>
                <w:sz w:val="24"/>
                <w:lang w:val="en-NZ"/>
              </w:rPr>
              <w:t>Wi-Fi</w:t>
            </w:r>
            <w:r w:rsidRPr="00905A4F">
              <w:rPr>
                <w:sz w:val="24"/>
                <w:lang w:val="en-NZ"/>
              </w:rPr>
              <w:t>, power-points, parking, food, safety, visibility</w:t>
            </w:r>
          </w:p>
        </w:tc>
        <w:tc>
          <w:tcPr>
            <w:tcW w:w="1276" w:type="dxa"/>
          </w:tcPr>
          <w:p w14:paraId="41E14A7E" w14:textId="77777777" w:rsidR="00FC20BE" w:rsidRPr="00905A4F" w:rsidRDefault="00FC20BE" w:rsidP="00905A4F">
            <w:pPr>
              <w:pStyle w:val="TableBody"/>
              <w:jc w:val="center"/>
              <w:rPr>
                <w:color w:val="F89C27" w:themeColor="accent5"/>
                <w:sz w:val="24"/>
                <w:lang w:val="en-NZ"/>
              </w:rPr>
            </w:pPr>
          </w:p>
        </w:tc>
      </w:tr>
      <w:tr w:rsidR="00FC20BE" w:rsidRPr="00905A4F" w14:paraId="0C61F266" w14:textId="77777777" w:rsidTr="009B2AB9">
        <w:trPr>
          <w:trHeight w:val="397"/>
        </w:trPr>
        <w:tc>
          <w:tcPr>
            <w:tcW w:w="13320" w:type="dxa"/>
          </w:tcPr>
          <w:p w14:paraId="7150E66B" w14:textId="77777777" w:rsidR="00FC20BE" w:rsidRPr="00905A4F" w:rsidRDefault="00FC20BE" w:rsidP="00905A4F">
            <w:pPr>
              <w:pStyle w:val="TableBody"/>
              <w:rPr>
                <w:sz w:val="24"/>
                <w:lang w:val="en-NZ"/>
              </w:rPr>
            </w:pPr>
            <w:r w:rsidRPr="00905A4F">
              <w:rPr>
                <w:sz w:val="24"/>
                <w:lang w:val="en-NZ"/>
              </w:rPr>
              <w:t>Create a media plan</w:t>
            </w:r>
          </w:p>
        </w:tc>
        <w:tc>
          <w:tcPr>
            <w:tcW w:w="1276" w:type="dxa"/>
          </w:tcPr>
          <w:p w14:paraId="47A47D26" w14:textId="77777777" w:rsidR="00FC20BE" w:rsidRPr="00905A4F" w:rsidRDefault="00FC20BE" w:rsidP="00905A4F">
            <w:pPr>
              <w:pStyle w:val="TableBody"/>
              <w:jc w:val="center"/>
              <w:rPr>
                <w:color w:val="F89C27" w:themeColor="accent5"/>
                <w:sz w:val="24"/>
                <w:lang w:val="en-NZ"/>
              </w:rPr>
            </w:pPr>
          </w:p>
        </w:tc>
      </w:tr>
      <w:tr w:rsidR="00FC20BE" w:rsidRPr="00905A4F" w14:paraId="184584BE" w14:textId="77777777" w:rsidTr="009B2AB9">
        <w:trPr>
          <w:trHeight w:val="397"/>
        </w:trPr>
        <w:tc>
          <w:tcPr>
            <w:tcW w:w="13320" w:type="dxa"/>
          </w:tcPr>
          <w:p w14:paraId="249CF37F" w14:textId="670C1E05" w:rsidR="00FC20BE" w:rsidRPr="00905A4F" w:rsidRDefault="00FC20BE" w:rsidP="00C56703">
            <w:pPr>
              <w:pStyle w:val="TableBody"/>
              <w:rPr>
                <w:b/>
                <w:sz w:val="24"/>
              </w:rPr>
            </w:pPr>
            <w:r w:rsidRPr="00905A4F">
              <w:rPr>
                <w:b/>
                <w:color w:val="F89C27" w:themeColor="accent5"/>
                <w:sz w:val="28"/>
              </w:rPr>
              <w:t>Before the event</w:t>
            </w:r>
            <w:r w:rsidR="00C56703">
              <w:rPr>
                <w:b/>
                <w:color w:val="F89C27" w:themeColor="accent5"/>
                <w:sz w:val="28"/>
              </w:rPr>
              <w:t xml:space="preserve"> - </w:t>
            </w:r>
            <w:r w:rsidRPr="00905A4F">
              <w:rPr>
                <w:b/>
                <w:color w:val="F89C27" w:themeColor="accent5"/>
                <w:sz w:val="28"/>
              </w:rPr>
              <w:t>Planning</w:t>
            </w:r>
          </w:p>
        </w:tc>
        <w:tc>
          <w:tcPr>
            <w:tcW w:w="1276" w:type="dxa"/>
          </w:tcPr>
          <w:p w14:paraId="34360AB5" w14:textId="77777777" w:rsidR="00FC20BE" w:rsidRPr="00905A4F" w:rsidRDefault="00905A4F" w:rsidP="00905A4F">
            <w:pPr>
              <w:pStyle w:val="TableBody"/>
              <w:jc w:val="center"/>
              <w:rPr>
                <w:color w:val="F89C27" w:themeColor="accent5"/>
                <w:sz w:val="24"/>
              </w:rPr>
            </w:pPr>
            <w:r w:rsidRPr="00905A4F">
              <w:rPr>
                <w:color w:val="F89C27" w:themeColor="accent5"/>
                <w:sz w:val="24"/>
              </w:rPr>
              <w:sym w:font="Wingdings" w:char="F0FC"/>
            </w:r>
          </w:p>
        </w:tc>
      </w:tr>
      <w:tr w:rsidR="00FC20BE" w:rsidRPr="00905A4F" w14:paraId="217477BA" w14:textId="77777777" w:rsidTr="009B2AB9">
        <w:trPr>
          <w:trHeight w:val="397"/>
        </w:trPr>
        <w:tc>
          <w:tcPr>
            <w:tcW w:w="13320" w:type="dxa"/>
          </w:tcPr>
          <w:p w14:paraId="3E022F56" w14:textId="77777777" w:rsidR="00FC20BE" w:rsidRPr="00905A4F" w:rsidRDefault="00FC20BE" w:rsidP="00905A4F">
            <w:pPr>
              <w:pStyle w:val="TableBody"/>
              <w:rPr>
                <w:sz w:val="24"/>
              </w:rPr>
            </w:pPr>
            <w:r w:rsidRPr="00905A4F">
              <w:rPr>
                <w:sz w:val="24"/>
              </w:rPr>
              <w:t>Choose the staff who will take part in the event – include social media filming or posting</w:t>
            </w:r>
          </w:p>
        </w:tc>
        <w:tc>
          <w:tcPr>
            <w:tcW w:w="1276" w:type="dxa"/>
          </w:tcPr>
          <w:p w14:paraId="74DEC690" w14:textId="77777777" w:rsidR="00FC20BE" w:rsidRPr="00905A4F" w:rsidRDefault="00FC20BE" w:rsidP="00905A4F">
            <w:pPr>
              <w:pStyle w:val="TableBody"/>
              <w:jc w:val="center"/>
              <w:rPr>
                <w:color w:val="F89C27" w:themeColor="accent5"/>
                <w:sz w:val="24"/>
                <w:lang w:val="en-NZ"/>
              </w:rPr>
            </w:pPr>
          </w:p>
        </w:tc>
      </w:tr>
      <w:tr w:rsidR="00FC20BE" w:rsidRPr="00905A4F" w14:paraId="599034DF" w14:textId="77777777" w:rsidTr="009B2AB9">
        <w:trPr>
          <w:trHeight w:val="397"/>
        </w:trPr>
        <w:tc>
          <w:tcPr>
            <w:tcW w:w="13320" w:type="dxa"/>
          </w:tcPr>
          <w:p w14:paraId="0C21E654" w14:textId="77777777" w:rsidR="00FC20BE" w:rsidRPr="00905A4F" w:rsidRDefault="00FC20BE" w:rsidP="00905A4F">
            <w:pPr>
              <w:pStyle w:val="TableBody"/>
              <w:rPr>
                <w:sz w:val="24"/>
              </w:rPr>
            </w:pPr>
            <w:r w:rsidRPr="00905A4F">
              <w:rPr>
                <w:sz w:val="24"/>
              </w:rPr>
              <w:t>Plan activities to do at the event</w:t>
            </w:r>
          </w:p>
        </w:tc>
        <w:tc>
          <w:tcPr>
            <w:tcW w:w="1276" w:type="dxa"/>
          </w:tcPr>
          <w:p w14:paraId="0B8DCA22" w14:textId="77777777" w:rsidR="00FC20BE" w:rsidRPr="00905A4F" w:rsidRDefault="00FC20BE" w:rsidP="00905A4F">
            <w:pPr>
              <w:pStyle w:val="TableBody"/>
              <w:jc w:val="center"/>
              <w:rPr>
                <w:color w:val="F89C27" w:themeColor="accent5"/>
                <w:sz w:val="24"/>
                <w:lang w:val="en-NZ"/>
              </w:rPr>
            </w:pPr>
          </w:p>
        </w:tc>
      </w:tr>
      <w:tr w:rsidR="00FC20BE" w:rsidRPr="00905A4F" w14:paraId="258D33CE" w14:textId="77777777" w:rsidTr="009B2AB9">
        <w:trPr>
          <w:trHeight w:val="397"/>
        </w:trPr>
        <w:tc>
          <w:tcPr>
            <w:tcW w:w="13320" w:type="dxa"/>
          </w:tcPr>
          <w:p w14:paraId="0C492389" w14:textId="77777777" w:rsidR="00FC20BE" w:rsidRPr="00905A4F" w:rsidRDefault="00FC20BE" w:rsidP="00905A4F">
            <w:pPr>
              <w:pStyle w:val="TableBody"/>
              <w:rPr>
                <w:sz w:val="24"/>
              </w:rPr>
            </w:pPr>
            <w:r w:rsidRPr="00905A4F">
              <w:rPr>
                <w:sz w:val="24"/>
              </w:rPr>
              <w:t>Make an agenda for the day</w:t>
            </w:r>
          </w:p>
        </w:tc>
        <w:tc>
          <w:tcPr>
            <w:tcW w:w="1276" w:type="dxa"/>
          </w:tcPr>
          <w:p w14:paraId="6CE4EE0C" w14:textId="77777777" w:rsidR="00FC20BE" w:rsidRPr="00905A4F" w:rsidRDefault="00FC20BE" w:rsidP="00905A4F">
            <w:pPr>
              <w:pStyle w:val="TableBody"/>
              <w:jc w:val="center"/>
              <w:rPr>
                <w:color w:val="F89C27" w:themeColor="accent5"/>
                <w:sz w:val="24"/>
                <w:lang w:val="en-NZ"/>
              </w:rPr>
            </w:pPr>
          </w:p>
        </w:tc>
      </w:tr>
      <w:tr w:rsidR="00FC20BE" w:rsidRPr="00905A4F" w14:paraId="5D73243F" w14:textId="77777777" w:rsidTr="009B2AB9">
        <w:trPr>
          <w:trHeight w:val="397"/>
        </w:trPr>
        <w:tc>
          <w:tcPr>
            <w:tcW w:w="13320" w:type="dxa"/>
          </w:tcPr>
          <w:p w14:paraId="3509199D" w14:textId="307262BB" w:rsidR="00FC20BE" w:rsidRPr="00905A4F" w:rsidRDefault="00FC20BE" w:rsidP="00D4766D">
            <w:pPr>
              <w:pStyle w:val="TableBody"/>
              <w:rPr>
                <w:sz w:val="24"/>
              </w:rPr>
            </w:pPr>
            <w:r w:rsidRPr="00905A4F">
              <w:rPr>
                <w:sz w:val="24"/>
              </w:rPr>
              <w:lastRenderedPageBreak/>
              <w:t>Plan marketing materials</w:t>
            </w:r>
            <w:r w:rsidR="007B55B1">
              <w:rPr>
                <w:sz w:val="24"/>
              </w:rPr>
              <w:t xml:space="preserve"> such as</w:t>
            </w:r>
            <w:r w:rsidRPr="00905A4F">
              <w:rPr>
                <w:sz w:val="24"/>
              </w:rPr>
              <w:t xml:space="preserve"> the stand, posters, hand-outs, give-aways, videos</w:t>
            </w:r>
          </w:p>
        </w:tc>
        <w:tc>
          <w:tcPr>
            <w:tcW w:w="1276" w:type="dxa"/>
          </w:tcPr>
          <w:p w14:paraId="39286338" w14:textId="77777777" w:rsidR="00FC20BE" w:rsidRPr="00905A4F" w:rsidRDefault="00FC20BE" w:rsidP="00905A4F">
            <w:pPr>
              <w:pStyle w:val="TableBody"/>
              <w:jc w:val="center"/>
              <w:rPr>
                <w:color w:val="F89C27" w:themeColor="accent5"/>
                <w:sz w:val="24"/>
                <w:lang w:val="en-NZ"/>
              </w:rPr>
            </w:pPr>
          </w:p>
        </w:tc>
      </w:tr>
      <w:tr w:rsidR="00FC20BE" w:rsidRPr="00905A4F" w14:paraId="4B582FB1" w14:textId="77777777" w:rsidTr="009B2AB9">
        <w:trPr>
          <w:trHeight w:val="397"/>
        </w:trPr>
        <w:tc>
          <w:tcPr>
            <w:tcW w:w="13320" w:type="dxa"/>
          </w:tcPr>
          <w:p w14:paraId="25427AFA" w14:textId="77777777" w:rsidR="00FC20BE" w:rsidRPr="00905A4F" w:rsidRDefault="00FC20BE" w:rsidP="00905A4F">
            <w:pPr>
              <w:pStyle w:val="TableBody"/>
              <w:rPr>
                <w:sz w:val="24"/>
              </w:rPr>
            </w:pPr>
            <w:r w:rsidRPr="00905A4F">
              <w:rPr>
                <w:sz w:val="24"/>
              </w:rPr>
              <w:t>Make a health and safety risk assessment plan</w:t>
            </w:r>
          </w:p>
        </w:tc>
        <w:tc>
          <w:tcPr>
            <w:tcW w:w="1276" w:type="dxa"/>
          </w:tcPr>
          <w:p w14:paraId="0274867E" w14:textId="77777777" w:rsidR="00FC20BE" w:rsidRPr="00905A4F" w:rsidRDefault="00FC20BE" w:rsidP="00905A4F">
            <w:pPr>
              <w:pStyle w:val="TableBody"/>
              <w:jc w:val="center"/>
              <w:rPr>
                <w:color w:val="F89C27" w:themeColor="accent5"/>
                <w:sz w:val="24"/>
                <w:lang w:val="en-NZ"/>
              </w:rPr>
            </w:pPr>
          </w:p>
        </w:tc>
      </w:tr>
      <w:tr w:rsidR="00FC20BE" w:rsidRPr="00905A4F" w14:paraId="57D53F39" w14:textId="77777777" w:rsidTr="009B2AB9">
        <w:trPr>
          <w:trHeight w:val="397"/>
        </w:trPr>
        <w:tc>
          <w:tcPr>
            <w:tcW w:w="13320" w:type="dxa"/>
          </w:tcPr>
          <w:p w14:paraId="112A81AE" w14:textId="77777777" w:rsidR="00FC20BE" w:rsidRPr="00905A4F" w:rsidRDefault="00FC20BE" w:rsidP="00905A4F">
            <w:pPr>
              <w:pStyle w:val="TableBody"/>
              <w:rPr>
                <w:sz w:val="24"/>
              </w:rPr>
            </w:pPr>
            <w:r w:rsidRPr="00905A4F">
              <w:rPr>
                <w:sz w:val="24"/>
              </w:rPr>
              <w:t>Meet with teacher/careers advisor/Careers New Zealand</w:t>
            </w:r>
          </w:p>
        </w:tc>
        <w:tc>
          <w:tcPr>
            <w:tcW w:w="1276" w:type="dxa"/>
          </w:tcPr>
          <w:p w14:paraId="26BDBBAA" w14:textId="77777777" w:rsidR="00FC20BE" w:rsidRPr="00905A4F" w:rsidRDefault="00FC20BE" w:rsidP="00905A4F">
            <w:pPr>
              <w:pStyle w:val="TableBody"/>
              <w:jc w:val="center"/>
              <w:rPr>
                <w:color w:val="F89C27" w:themeColor="accent5"/>
                <w:sz w:val="24"/>
                <w:lang w:val="en-NZ"/>
              </w:rPr>
            </w:pPr>
          </w:p>
        </w:tc>
      </w:tr>
      <w:tr w:rsidR="00FC20BE" w:rsidRPr="00905A4F" w14:paraId="250FF777" w14:textId="77777777" w:rsidTr="009B2AB9">
        <w:trPr>
          <w:trHeight w:val="397"/>
        </w:trPr>
        <w:tc>
          <w:tcPr>
            <w:tcW w:w="13320" w:type="dxa"/>
          </w:tcPr>
          <w:p w14:paraId="2AE75F13" w14:textId="2F426432" w:rsidR="00FC20BE" w:rsidRPr="00905A4F" w:rsidRDefault="00FC20BE" w:rsidP="007B55B1">
            <w:pPr>
              <w:pStyle w:val="TableBody"/>
              <w:rPr>
                <w:sz w:val="24"/>
              </w:rPr>
            </w:pPr>
            <w:r w:rsidRPr="00905A4F">
              <w:rPr>
                <w:sz w:val="24"/>
              </w:rPr>
              <w:t>Plan giveaways or competitions</w:t>
            </w:r>
          </w:p>
        </w:tc>
        <w:tc>
          <w:tcPr>
            <w:tcW w:w="1276" w:type="dxa"/>
          </w:tcPr>
          <w:p w14:paraId="09372EED" w14:textId="77777777" w:rsidR="00FC20BE" w:rsidRPr="00905A4F" w:rsidRDefault="00FC20BE" w:rsidP="00905A4F">
            <w:pPr>
              <w:pStyle w:val="TableBody"/>
              <w:jc w:val="center"/>
              <w:rPr>
                <w:color w:val="F89C27" w:themeColor="accent5"/>
                <w:sz w:val="24"/>
                <w:lang w:val="en-NZ"/>
              </w:rPr>
            </w:pPr>
          </w:p>
        </w:tc>
      </w:tr>
      <w:tr w:rsidR="00FC20BE" w:rsidRPr="00905A4F" w14:paraId="689A124F" w14:textId="77777777" w:rsidTr="009B2AB9">
        <w:trPr>
          <w:trHeight w:val="397"/>
        </w:trPr>
        <w:tc>
          <w:tcPr>
            <w:tcW w:w="13320" w:type="dxa"/>
          </w:tcPr>
          <w:p w14:paraId="70956100" w14:textId="77777777" w:rsidR="00FC20BE" w:rsidRPr="00905A4F" w:rsidRDefault="00FC20BE" w:rsidP="00905A4F">
            <w:pPr>
              <w:pStyle w:val="TableBody"/>
              <w:rPr>
                <w:sz w:val="24"/>
              </w:rPr>
            </w:pPr>
            <w:r w:rsidRPr="00905A4F">
              <w:rPr>
                <w:sz w:val="24"/>
              </w:rPr>
              <w:t>Plan multi-media information like video clips</w:t>
            </w:r>
          </w:p>
        </w:tc>
        <w:tc>
          <w:tcPr>
            <w:tcW w:w="1276" w:type="dxa"/>
          </w:tcPr>
          <w:p w14:paraId="2DB735DC" w14:textId="77777777" w:rsidR="00FC20BE" w:rsidRPr="00905A4F" w:rsidRDefault="00FC20BE" w:rsidP="00905A4F">
            <w:pPr>
              <w:pStyle w:val="TableBody"/>
              <w:jc w:val="center"/>
              <w:rPr>
                <w:color w:val="F89C27" w:themeColor="accent5"/>
                <w:sz w:val="24"/>
                <w:lang w:val="en-NZ"/>
              </w:rPr>
            </w:pPr>
          </w:p>
        </w:tc>
      </w:tr>
      <w:tr w:rsidR="00FC20BE" w:rsidRPr="00905A4F" w14:paraId="46C71044" w14:textId="77777777" w:rsidTr="009B2AB9">
        <w:trPr>
          <w:trHeight w:val="397"/>
        </w:trPr>
        <w:tc>
          <w:tcPr>
            <w:tcW w:w="13320" w:type="dxa"/>
          </w:tcPr>
          <w:p w14:paraId="79BD5549" w14:textId="2CC1F0DD" w:rsidR="00FC20BE" w:rsidRPr="00905A4F" w:rsidRDefault="00FC20BE" w:rsidP="00D52730">
            <w:pPr>
              <w:pStyle w:val="TableBody"/>
              <w:rPr>
                <w:sz w:val="24"/>
              </w:rPr>
            </w:pPr>
            <w:r w:rsidRPr="00905A4F">
              <w:rPr>
                <w:sz w:val="24"/>
              </w:rPr>
              <w:t>Decide if you will gather student information and how you will gather it</w:t>
            </w:r>
          </w:p>
        </w:tc>
        <w:tc>
          <w:tcPr>
            <w:tcW w:w="1276" w:type="dxa"/>
          </w:tcPr>
          <w:p w14:paraId="6F7DC3A2" w14:textId="77777777" w:rsidR="00FC20BE" w:rsidRPr="00905A4F" w:rsidRDefault="00FC20BE" w:rsidP="00905A4F">
            <w:pPr>
              <w:pStyle w:val="TableBody"/>
              <w:jc w:val="center"/>
              <w:rPr>
                <w:color w:val="F89C27" w:themeColor="accent5"/>
                <w:sz w:val="24"/>
                <w:lang w:val="en-NZ"/>
              </w:rPr>
            </w:pPr>
          </w:p>
        </w:tc>
      </w:tr>
      <w:tr w:rsidR="00FC20BE" w:rsidRPr="00905A4F" w14:paraId="44828675" w14:textId="77777777" w:rsidTr="009B2AB9">
        <w:trPr>
          <w:trHeight w:val="397"/>
        </w:trPr>
        <w:tc>
          <w:tcPr>
            <w:tcW w:w="13320" w:type="dxa"/>
          </w:tcPr>
          <w:p w14:paraId="5DC7E8A1" w14:textId="77777777" w:rsidR="00FC20BE" w:rsidRPr="00905A4F" w:rsidRDefault="00FC20BE" w:rsidP="00905A4F">
            <w:pPr>
              <w:pStyle w:val="TableBody"/>
              <w:rPr>
                <w:sz w:val="24"/>
              </w:rPr>
            </w:pPr>
            <w:r w:rsidRPr="00905A4F">
              <w:rPr>
                <w:sz w:val="24"/>
              </w:rPr>
              <w:t>Choose which technology you will use</w:t>
            </w:r>
          </w:p>
        </w:tc>
        <w:tc>
          <w:tcPr>
            <w:tcW w:w="1276" w:type="dxa"/>
          </w:tcPr>
          <w:p w14:paraId="59343FDA" w14:textId="77777777" w:rsidR="00FC20BE" w:rsidRPr="00905A4F" w:rsidRDefault="00FC20BE" w:rsidP="00905A4F">
            <w:pPr>
              <w:pStyle w:val="TableBody"/>
              <w:jc w:val="center"/>
              <w:rPr>
                <w:color w:val="F89C27" w:themeColor="accent5"/>
                <w:sz w:val="24"/>
                <w:lang w:val="en-NZ"/>
              </w:rPr>
            </w:pPr>
          </w:p>
        </w:tc>
      </w:tr>
      <w:tr w:rsidR="00FC20BE" w:rsidRPr="00905A4F" w14:paraId="74727E19" w14:textId="77777777" w:rsidTr="009B2AB9">
        <w:trPr>
          <w:trHeight w:val="397"/>
        </w:trPr>
        <w:tc>
          <w:tcPr>
            <w:tcW w:w="13320" w:type="dxa"/>
          </w:tcPr>
          <w:p w14:paraId="5E6CFE6F" w14:textId="77777777" w:rsidR="00FC20BE" w:rsidRPr="00905A4F" w:rsidRDefault="00FC20BE" w:rsidP="00905A4F">
            <w:pPr>
              <w:pStyle w:val="TableBody"/>
              <w:rPr>
                <w:sz w:val="24"/>
              </w:rPr>
            </w:pPr>
            <w:r w:rsidRPr="00905A4F">
              <w:rPr>
                <w:sz w:val="24"/>
              </w:rPr>
              <w:t>Clarify event facilities and timings – including technology, set up times, stall location</w:t>
            </w:r>
          </w:p>
        </w:tc>
        <w:tc>
          <w:tcPr>
            <w:tcW w:w="1276" w:type="dxa"/>
          </w:tcPr>
          <w:p w14:paraId="1669D08D" w14:textId="77777777" w:rsidR="00FC20BE" w:rsidRPr="00905A4F" w:rsidRDefault="00FC20BE" w:rsidP="00905A4F">
            <w:pPr>
              <w:pStyle w:val="TableBody"/>
              <w:jc w:val="center"/>
              <w:rPr>
                <w:color w:val="F89C27" w:themeColor="accent5"/>
                <w:sz w:val="24"/>
                <w:lang w:val="en-NZ"/>
              </w:rPr>
            </w:pPr>
          </w:p>
        </w:tc>
      </w:tr>
      <w:tr w:rsidR="00FC20BE" w:rsidRPr="00905A4F" w14:paraId="3CAF1FB5" w14:textId="77777777" w:rsidTr="009B2AB9">
        <w:trPr>
          <w:trHeight w:val="397"/>
        </w:trPr>
        <w:tc>
          <w:tcPr>
            <w:tcW w:w="13320" w:type="dxa"/>
          </w:tcPr>
          <w:p w14:paraId="675C6CDB" w14:textId="0BE0AAB5" w:rsidR="00FC20BE" w:rsidRPr="00905A4F" w:rsidRDefault="00FC20BE" w:rsidP="00C56703">
            <w:pPr>
              <w:pStyle w:val="TableBody"/>
              <w:rPr>
                <w:b/>
                <w:sz w:val="24"/>
              </w:rPr>
            </w:pPr>
            <w:r w:rsidRPr="00905A4F">
              <w:rPr>
                <w:b/>
                <w:color w:val="F89C27" w:themeColor="accent5"/>
                <w:sz w:val="28"/>
              </w:rPr>
              <w:t>Before the event</w:t>
            </w:r>
            <w:r w:rsidR="00C56703">
              <w:rPr>
                <w:b/>
                <w:color w:val="F89C27" w:themeColor="accent5"/>
                <w:sz w:val="28"/>
              </w:rPr>
              <w:t xml:space="preserve"> - </w:t>
            </w:r>
            <w:r w:rsidRPr="00905A4F">
              <w:rPr>
                <w:b/>
                <w:color w:val="F89C27" w:themeColor="accent5"/>
                <w:sz w:val="28"/>
              </w:rPr>
              <w:t>Preparation</w:t>
            </w:r>
          </w:p>
        </w:tc>
        <w:tc>
          <w:tcPr>
            <w:tcW w:w="1276" w:type="dxa"/>
          </w:tcPr>
          <w:p w14:paraId="5FC8FD6D" w14:textId="77777777" w:rsidR="00FC20BE" w:rsidRPr="00905A4F" w:rsidRDefault="00905A4F" w:rsidP="00905A4F">
            <w:pPr>
              <w:pStyle w:val="TableBody"/>
              <w:jc w:val="center"/>
              <w:rPr>
                <w:color w:val="F89C27" w:themeColor="accent5"/>
                <w:sz w:val="24"/>
              </w:rPr>
            </w:pPr>
            <w:r w:rsidRPr="00905A4F">
              <w:rPr>
                <w:color w:val="F89C27" w:themeColor="accent5"/>
                <w:sz w:val="24"/>
              </w:rPr>
              <w:sym w:font="Wingdings" w:char="F0FC"/>
            </w:r>
          </w:p>
        </w:tc>
      </w:tr>
      <w:tr w:rsidR="00FC20BE" w:rsidRPr="00905A4F" w14:paraId="74EA9974" w14:textId="77777777" w:rsidTr="009B2AB9">
        <w:trPr>
          <w:trHeight w:val="397"/>
        </w:trPr>
        <w:tc>
          <w:tcPr>
            <w:tcW w:w="13320" w:type="dxa"/>
          </w:tcPr>
          <w:p w14:paraId="256025D1" w14:textId="77777777" w:rsidR="00FC20BE" w:rsidRPr="00905A4F" w:rsidRDefault="00FC20BE" w:rsidP="00905A4F">
            <w:pPr>
              <w:pStyle w:val="TableBody"/>
              <w:rPr>
                <w:sz w:val="24"/>
              </w:rPr>
            </w:pPr>
            <w:r w:rsidRPr="00905A4F">
              <w:rPr>
                <w:sz w:val="24"/>
              </w:rPr>
              <w:t>Create or order marketing materials, name tags and give-aways</w:t>
            </w:r>
          </w:p>
        </w:tc>
        <w:tc>
          <w:tcPr>
            <w:tcW w:w="1276" w:type="dxa"/>
          </w:tcPr>
          <w:p w14:paraId="74978C34" w14:textId="77777777" w:rsidR="00FC20BE" w:rsidRPr="00905A4F" w:rsidRDefault="00FC20BE" w:rsidP="00905A4F">
            <w:pPr>
              <w:pStyle w:val="TableBody"/>
              <w:jc w:val="center"/>
              <w:rPr>
                <w:color w:val="F89C27" w:themeColor="accent5"/>
                <w:sz w:val="24"/>
              </w:rPr>
            </w:pPr>
          </w:p>
        </w:tc>
      </w:tr>
      <w:tr w:rsidR="00FC20BE" w:rsidRPr="00905A4F" w14:paraId="601D83ED" w14:textId="77777777" w:rsidTr="009B2AB9">
        <w:trPr>
          <w:trHeight w:val="397"/>
        </w:trPr>
        <w:tc>
          <w:tcPr>
            <w:tcW w:w="13320" w:type="dxa"/>
          </w:tcPr>
          <w:p w14:paraId="670DED00" w14:textId="77777777" w:rsidR="00FC20BE" w:rsidRPr="00905A4F" w:rsidRDefault="00FC20BE" w:rsidP="00905A4F">
            <w:pPr>
              <w:pStyle w:val="TableBody"/>
              <w:rPr>
                <w:sz w:val="24"/>
              </w:rPr>
            </w:pPr>
            <w:r w:rsidRPr="00905A4F">
              <w:rPr>
                <w:sz w:val="24"/>
              </w:rPr>
              <w:t>Create videos or presentations</w:t>
            </w:r>
          </w:p>
        </w:tc>
        <w:tc>
          <w:tcPr>
            <w:tcW w:w="1276" w:type="dxa"/>
          </w:tcPr>
          <w:p w14:paraId="1C4A0E91" w14:textId="77777777" w:rsidR="00FC20BE" w:rsidRPr="00905A4F" w:rsidRDefault="00FC20BE" w:rsidP="00905A4F">
            <w:pPr>
              <w:pStyle w:val="TableBody"/>
              <w:jc w:val="center"/>
              <w:rPr>
                <w:color w:val="F89C27" w:themeColor="accent5"/>
                <w:sz w:val="24"/>
              </w:rPr>
            </w:pPr>
          </w:p>
        </w:tc>
      </w:tr>
      <w:tr w:rsidR="00FC20BE" w:rsidRPr="00905A4F" w14:paraId="7C3F57C0" w14:textId="77777777" w:rsidTr="009B2AB9">
        <w:trPr>
          <w:trHeight w:val="397"/>
        </w:trPr>
        <w:tc>
          <w:tcPr>
            <w:tcW w:w="13320" w:type="dxa"/>
          </w:tcPr>
          <w:p w14:paraId="675AFE3A" w14:textId="25A2174B" w:rsidR="00FC20BE" w:rsidRPr="00905A4F" w:rsidRDefault="00670C05" w:rsidP="00905A4F">
            <w:pPr>
              <w:pStyle w:val="TableBody"/>
              <w:rPr>
                <w:sz w:val="24"/>
              </w:rPr>
            </w:pPr>
            <w:r>
              <w:rPr>
                <w:sz w:val="24"/>
                <w:szCs w:val="24"/>
              </w:rPr>
              <w:t>Create or gather equipment/resources for activities</w:t>
            </w:r>
          </w:p>
        </w:tc>
        <w:tc>
          <w:tcPr>
            <w:tcW w:w="1276" w:type="dxa"/>
          </w:tcPr>
          <w:p w14:paraId="28D7DCD3" w14:textId="77777777" w:rsidR="00FC20BE" w:rsidRPr="00905A4F" w:rsidRDefault="00FC20BE" w:rsidP="00905A4F">
            <w:pPr>
              <w:pStyle w:val="TableBody"/>
              <w:jc w:val="center"/>
              <w:rPr>
                <w:color w:val="F89C27" w:themeColor="accent5"/>
                <w:sz w:val="24"/>
              </w:rPr>
            </w:pPr>
          </w:p>
        </w:tc>
      </w:tr>
      <w:tr w:rsidR="00FC20BE" w:rsidRPr="00905A4F" w14:paraId="55195F97" w14:textId="77777777" w:rsidTr="009B2AB9">
        <w:trPr>
          <w:trHeight w:val="397"/>
        </w:trPr>
        <w:tc>
          <w:tcPr>
            <w:tcW w:w="13320" w:type="dxa"/>
          </w:tcPr>
          <w:p w14:paraId="25165D6F" w14:textId="77777777" w:rsidR="00FC20BE" w:rsidRPr="00905A4F" w:rsidRDefault="00FC20BE" w:rsidP="00905A4F">
            <w:pPr>
              <w:pStyle w:val="TableBody"/>
              <w:rPr>
                <w:sz w:val="24"/>
              </w:rPr>
            </w:pPr>
            <w:r w:rsidRPr="00905A4F">
              <w:rPr>
                <w:sz w:val="24"/>
              </w:rPr>
              <w:t>Create contact forms/entry forms for students to complete</w:t>
            </w:r>
          </w:p>
        </w:tc>
        <w:tc>
          <w:tcPr>
            <w:tcW w:w="1276" w:type="dxa"/>
          </w:tcPr>
          <w:p w14:paraId="660B2864" w14:textId="77777777" w:rsidR="00FC20BE" w:rsidRPr="00905A4F" w:rsidRDefault="00FC20BE" w:rsidP="00905A4F">
            <w:pPr>
              <w:pStyle w:val="TableBody"/>
              <w:jc w:val="center"/>
              <w:rPr>
                <w:color w:val="F89C27" w:themeColor="accent5"/>
                <w:sz w:val="24"/>
              </w:rPr>
            </w:pPr>
          </w:p>
        </w:tc>
      </w:tr>
      <w:tr w:rsidR="00FC20BE" w:rsidRPr="00905A4F" w14:paraId="31589E4B" w14:textId="77777777" w:rsidTr="009B2AB9">
        <w:trPr>
          <w:trHeight w:val="397"/>
        </w:trPr>
        <w:tc>
          <w:tcPr>
            <w:tcW w:w="13320" w:type="dxa"/>
          </w:tcPr>
          <w:p w14:paraId="497506D6" w14:textId="77777777" w:rsidR="00FC20BE" w:rsidRPr="00905A4F" w:rsidRDefault="00FC20BE" w:rsidP="00905A4F">
            <w:pPr>
              <w:pStyle w:val="TableBody"/>
              <w:rPr>
                <w:sz w:val="24"/>
              </w:rPr>
            </w:pPr>
            <w:r w:rsidRPr="00905A4F">
              <w:rPr>
                <w:sz w:val="24"/>
              </w:rPr>
              <w:t>Create competition rules/legal notice</w:t>
            </w:r>
          </w:p>
        </w:tc>
        <w:tc>
          <w:tcPr>
            <w:tcW w:w="1276" w:type="dxa"/>
          </w:tcPr>
          <w:p w14:paraId="2994178F" w14:textId="77777777" w:rsidR="00FC20BE" w:rsidRPr="00905A4F" w:rsidRDefault="00FC20BE" w:rsidP="00905A4F">
            <w:pPr>
              <w:pStyle w:val="TableBody"/>
              <w:jc w:val="center"/>
              <w:rPr>
                <w:color w:val="F89C27" w:themeColor="accent5"/>
                <w:sz w:val="24"/>
              </w:rPr>
            </w:pPr>
          </w:p>
        </w:tc>
      </w:tr>
      <w:tr w:rsidR="00FC20BE" w:rsidRPr="00905A4F" w14:paraId="6AB16D61" w14:textId="77777777" w:rsidTr="009B2AB9">
        <w:trPr>
          <w:trHeight w:val="397"/>
        </w:trPr>
        <w:tc>
          <w:tcPr>
            <w:tcW w:w="13320" w:type="dxa"/>
          </w:tcPr>
          <w:p w14:paraId="2FBD78D1" w14:textId="77777777" w:rsidR="00FC20BE" w:rsidRPr="00905A4F" w:rsidRDefault="00FC20BE" w:rsidP="00905A4F">
            <w:pPr>
              <w:pStyle w:val="TableBody"/>
              <w:rPr>
                <w:sz w:val="24"/>
              </w:rPr>
            </w:pPr>
            <w:r w:rsidRPr="00905A4F">
              <w:rPr>
                <w:sz w:val="24"/>
              </w:rPr>
              <w:t>Purchase prizes</w:t>
            </w:r>
          </w:p>
        </w:tc>
        <w:tc>
          <w:tcPr>
            <w:tcW w:w="1276" w:type="dxa"/>
          </w:tcPr>
          <w:p w14:paraId="12D0AE0A" w14:textId="77777777" w:rsidR="00FC20BE" w:rsidRPr="00905A4F" w:rsidRDefault="00FC20BE" w:rsidP="00905A4F">
            <w:pPr>
              <w:pStyle w:val="TableBody"/>
              <w:jc w:val="center"/>
              <w:rPr>
                <w:color w:val="F89C27" w:themeColor="accent5"/>
                <w:sz w:val="24"/>
              </w:rPr>
            </w:pPr>
          </w:p>
        </w:tc>
      </w:tr>
      <w:tr w:rsidR="00FC20BE" w:rsidRPr="00905A4F" w14:paraId="33D404B5" w14:textId="77777777" w:rsidTr="009B2AB9">
        <w:trPr>
          <w:trHeight w:val="397"/>
        </w:trPr>
        <w:tc>
          <w:tcPr>
            <w:tcW w:w="13320" w:type="dxa"/>
          </w:tcPr>
          <w:p w14:paraId="33BE0179" w14:textId="77777777" w:rsidR="00FC20BE" w:rsidRPr="00905A4F" w:rsidRDefault="00FC20BE" w:rsidP="00905A4F">
            <w:pPr>
              <w:pStyle w:val="TableBody"/>
              <w:rPr>
                <w:sz w:val="24"/>
              </w:rPr>
            </w:pPr>
            <w:r w:rsidRPr="00905A4F">
              <w:rPr>
                <w:sz w:val="24"/>
              </w:rPr>
              <w:t>Book travel, accommodation and transport for out-of-town staff</w:t>
            </w:r>
          </w:p>
        </w:tc>
        <w:tc>
          <w:tcPr>
            <w:tcW w:w="1276" w:type="dxa"/>
          </w:tcPr>
          <w:p w14:paraId="1B4B53A1" w14:textId="77777777" w:rsidR="00FC20BE" w:rsidRPr="00905A4F" w:rsidRDefault="00FC20BE" w:rsidP="00905A4F">
            <w:pPr>
              <w:pStyle w:val="TableBody"/>
              <w:jc w:val="center"/>
              <w:rPr>
                <w:color w:val="F89C27" w:themeColor="accent5"/>
                <w:sz w:val="24"/>
              </w:rPr>
            </w:pPr>
          </w:p>
        </w:tc>
      </w:tr>
      <w:tr w:rsidR="00FC20BE" w:rsidRPr="00905A4F" w14:paraId="0FB7D4CA" w14:textId="77777777" w:rsidTr="009B2AB9">
        <w:trPr>
          <w:trHeight w:val="397"/>
        </w:trPr>
        <w:tc>
          <w:tcPr>
            <w:tcW w:w="13320" w:type="dxa"/>
          </w:tcPr>
          <w:p w14:paraId="67C55696" w14:textId="48F9A6D9" w:rsidR="00FC20BE" w:rsidRPr="00905A4F" w:rsidRDefault="00670C05" w:rsidP="00905A4F">
            <w:pPr>
              <w:pStyle w:val="TableBody"/>
              <w:rPr>
                <w:sz w:val="24"/>
              </w:rPr>
            </w:pPr>
            <w:r w:rsidRPr="00905A4F">
              <w:rPr>
                <w:sz w:val="24"/>
              </w:rPr>
              <w:t>Create social media posts, advertisements and press releases</w:t>
            </w:r>
          </w:p>
        </w:tc>
        <w:tc>
          <w:tcPr>
            <w:tcW w:w="1276" w:type="dxa"/>
          </w:tcPr>
          <w:p w14:paraId="1897B999" w14:textId="77777777" w:rsidR="00FC20BE" w:rsidRPr="00905A4F" w:rsidRDefault="00FC20BE" w:rsidP="00905A4F">
            <w:pPr>
              <w:pStyle w:val="TableBody"/>
              <w:jc w:val="center"/>
              <w:rPr>
                <w:color w:val="F89C27" w:themeColor="accent5"/>
                <w:sz w:val="24"/>
              </w:rPr>
            </w:pPr>
          </w:p>
        </w:tc>
      </w:tr>
    </w:tbl>
    <w:p w14:paraId="1A6AF152" w14:textId="77777777" w:rsidR="00905A4F" w:rsidRDefault="00905A4F">
      <w:r>
        <w:br w:type="page"/>
      </w:r>
    </w:p>
    <w:tbl>
      <w:tblPr>
        <w:tblStyle w:val="TableGridLight1"/>
        <w:tblW w:w="0" w:type="auto"/>
        <w:tblLook w:val="04A0" w:firstRow="1" w:lastRow="0" w:firstColumn="1" w:lastColumn="0" w:noHBand="0" w:noVBand="1"/>
      </w:tblPr>
      <w:tblGrid>
        <w:gridCol w:w="13320"/>
        <w:gridCol w:w="1276"/>
      </w:tblGrid>
      <w:tr w:rsidR="00FC20BE" w:rsidRPr="00905A4F" w14:paraId="2D3BCCAC" w14:textId="77777777" w:rsidTr="009B2AB9">
        <w:trPr>
          <w:trHeight w:val="397"/>
        </w:trPr>
        <w:tc>
          <w:tcPr>
            <w:tcW w:w="13320" w:type="dxa"/>
          </w:tcPr>
          <w:p w14:paraId="13B8A983" w14:textId="77777777" w:rsidR="00FC20BE" w:rsidRPr="00905A4F" w:rsidRDefault="00FC20BE" w:rsidP="00905A4F">
            <w:pPr>
              <w:pStyle w:val="TableBody"/>
              <w:rPr>
                <w:b/>
                <w:sz w:val="24"/>
              </w:rPr>
            </w:pPr>
            <w:r w:rsidRPr="00905A4F">
              <w:rPr>
                <w:b/>
                <w:color w:val="F89C27" w:themeColor="accent5"/>
                <w:sz w:val="28"/>
              </w:rPr>
              <w:lastRenderedPageBreak/>
              <w:t>Before the event: Ready to go</w:t>
            </w:r>
          </w:p>
        </w:tc>
        <w:tc>
          <w:tcPr>
            <w:tcW w:w="1276" w:type="dxa"/>
          </w:tcPr>
          <w:p w14:paraId="2E4BCE73" w14:textId="77777777" w:rsidR="00FC20BE" w:rsidRPr="00905A4F" w:rsidRDefault="00905A4F" w:rsidP="00905A4F">
            <w:pPr>
              <w:pStyle w:val="TableBody"/>
              <w:jc w:val="center"/>
              <w:rPr>
                <w:color w:val="F89C27" w:themeColor="accent5"/>
                <w:sz w:val="24"/>
              </w:rPr>
            </w:pPr>
            <w:r w:rsidRPr="00905A4F">
              <w:rPr>
                <w:color w:val="F89C27" w:themeColor="accent5"/>
                <w:sz w:val="24"/>
              </w:rPr>
              <w:sym w:font="Wingdings" w:char="F0FC"/>
            </w:r>
          </w:p>
        </w:tc>
      </w:tr>
      <w:tr w:rsidR="00FC20BE" w:rsidRPr="00905A4F" w14:paraId="5188E1F1" w14:textId="77777777" w:rsidTr="009B2AB9">
        <w:trPr>
          <w:trHeight w:val="397"/>
        </w:trPr>
        <w:tc>
          <w:tcPr>
            <w:tcW w:w="13320" w:type="dxa"/>
          </w:tcPr>
          <w:p w14:paraId="6A27B37B" w14:textId="08C2C6D0" w:rsidR="00FC20BE" w:rsidRPr="00905A4F" w:rsidRDefault="00FC20BE" w:rsidP="00904562">
            <w:pPr>
              <w:pStyle w:val="TableBody"/>
              <w:rPr>
                <w:sz w:val="24"/>
              </w:rPr>
            </w:pPr>
            <w:r w:rsidRPr="00905A4F">
              <w:rPr>
                <w:sz w:val="24"/>
              </w:rPr>
              <w:t xml:space="preserve">Create an elevator </w:t>
            </w:r>
            <w:r w:rsidR="00904562">
              <w:rPr>
                <w:sz w:val="24"/>
              </w:rPr>
              <w:t>pitch</w:t>
            </w:r>
            <w:r w:rsidRPr="00905A4F">
              <w:rPr>
                <w:sz w:val="24"/>
              </w:rPr>
              <w:t xml:space="preserve"> to sell your industry</w:t>
            </w:r>
          </w:p>
        </w:tc>
        <w:tc>
          <w:tcPr>
            <w:tcW w:w="1276" w:type="dxa"/>
          </w:tcPr>
          <w:p w14:paraId="101D5D16" w14:textId="77777777" w:rsidR="00FC20BE" w:rsidRPr="00905A4F" w:rsidRDefault="00FC20BE" w:rsidP="00905A4F">
            <w:pPr>
              <w:pStyle w:val="TableBody"/>
              <w:jc w:val="center"/>
              <w:rPr>
                <w:color w:val="F89C27" w:themeColor="accent5"/>
                <w:sz w:val="24"/>
              </w:rPr>
            </w:pPr>
          </w:p>
        </w:tc>
      </w:tr>
      <w:tr w:rsidR="00FC20BE" w:rsidRPr="00905A4F" w14:paraId="06B96AE3" w14:textId="77777777" w:rsidTr="009B2AB9">
        <w:trPr>
          <w:trHeight w:val="397"/>
        </w:trPr>
        <w:tc>
          <w:tcPr>
            <w:tcW w:w="13320" w:type="dxa"/>
          </w:tcPr>
          <w:p w14:paraId="0B50C94C" w14:textId="77777777" w:rsidR="00FC20BE" w:rsidRPr="00905A4F" w:rsidRDefault="00FC20BE" w:rsidP="00905A4F">
            <w:pPr>
              <w:pStyle w:val="TableBody"/>
              <w:rPr>
                <w:sz w:val="24"/>
              </w:rPr>
            </w:pPr>
            <w:r w:rsidRPr="00905A4F">
              <w:rPr>
                <w:sz w:val="24"/>
              </w:rPr>
              <w:t>Confirm attendance from school students if applicable</w:t>
            </w:r>
          </w:p>
        </w:tc>
        <w:tc>
          <w:tcPr>
            <w:tcW w:w="1276" w:type="dxa"/>
          </w:tcPr>
          <w:p w14:paraId="35472DEB" w14:textId="77777777" w:rsidR="00FC20BE" w:rsidRPr="00905A4F" w:rsidRDefault="00FC20BE" w:rsidP="00905A4F">
            <w:pPr>
              <w:pStyle w:val="TableBody"/>
              <w:jc w:val="center"/>
              <w:rPr>
                <w:color w:val="F89C27" w:themeColor="accent5"/>
                <w:sz w:val="24"/>
              </w:rPr>
            </w:pPr>
          </w:p>
        </w:tc>
      </w:tr>
      <w:tr w:rsidR="00FC20BE" w:rsidRPr="00905A4F" w14:paraId="02F7507C" w14:textId="77777777" w:rsidTr="009B2AB9">
        <w:trPr>
          <w:trHeight w:val="397"/>
        </w:trPr>
        <w:tc>
          <w:tcPr>
            <w:tcW w:w="13320" w:type="dxa"/>
          </w:tcPr>
          <w:p w14:paraId="12464A21" w14:textId="77777777" w:rsidR="00FC20BE" w:rsidRPr="00905A4F" w:rsidRDefault="00FC20BE" w:rsidP="00905A4F">
            <w:pPr>
              <w:pStyle w:val="TableBody"/>
              <w:rPr>
                <w:sz w:val="24"/>
              </w:rPr>
            </w:pPr>
            <w:r w:rsidRPr="00905A4F">
              <w:rPr>
                <w:sz w:val="24"/>
              </w:rPr>
              <w:t>Collect health and safety/ media permission forms for students if applicable</w:t>
            </w:r>
          </w:p>
        </w:tc>
        <w:tc>
          <w:tcPr>
            <w:tcW w:w="1276" w:type="dxa"/>
          </w:tcPr>
          <w:p w14:paraId="2D96884A" w14:textId="77777777" w:rsidR="00FC20BE" w:rsidRPr="00905A4F" w:rsidRDefault="00FC20BE" w:rsidP="00905A4F">
            <w:pPr>
              <w:pStyle w:val="TableBody"/>
              <w:jc w:val="center"/>
              <w:rPr>
                <w:color w:val="F89C27" w:themeColor="accent5"/>
                <w:sz w:val="24"/>
              </w:rPr>
            </w:pPr>
          </w:p>
        </w:tc>
      </w:tr>
      <w:tr w:rsidR="00FC20BE" w:rsidRPr="00905A4F" w14:paraId="04031FEB" w14:textId="77777777" w:rsidTr="009B2AB9">
        <w:trPr>
          <w:trHeight w:val="397"/>
        </w:trPr>
        <w:tc>
          <w:tcPr>
            <w:tcW w:w="13320" w:type="dxa"/>
          </w:tcPr>
          <w:p w14:paraId="64D7511A" w14:textId="77777777" w:rsidR="00FC20BE" w:rsidRPr="00905A4F" w:rsidRDefault="00FC20BE" w:rsidP="00905A4F">
            <w:pPr>
              <w:pStyle w:val="TableBody"/>
              <w:rPr>
                <w:sz w:val="24"/>
              </w:rPr>
            </w:pPr>
            <w:r w:rsidRPr="00905A4F">
              <w:rPr>
                <w:sz w:val="24"/>
              </w:rPr>
              <w:t>Post press releases, advertising and social media</w:t>
            </w:r>
          </w:p>
        </w:tc>
        <w:tc>
          <w:tcPr>
            <w:tcW w:w="1276" w:type="dxa"/>
          </w:tcPr>
          <w:p w14:paraId="334F4B29" w14:textId="77777777" w:rsidR="00FC20BE" w:rsidRPr="00905A4F" w:rsidRDefault="00FC20BE" w:rsidP="00905A4F">
            <w:pPr>
              <w:pStyle w:val="TableBody"/>
              <w:jc w:val="center"/>
              <w:rPr>
                <w:color w:val="F89C27" w:themeColor="accent5"/>
                <w:sz w:val="24"/>
              </w:rPr>
            </w:pPr>
          </w:p>
        </w:tc>
      </w:tr>
      <w:tr w:rsidR="00FC20BE" w:rsidRPr="00905A4F" w14:paraId="03C79F93" w14:textId="77777777" w:rsidTr="009B2AB9">
        <w:trPr>
          <w:trHeight w:val="397"/>
        </w:trPr>
        <w:tc>
          <w:tcPr>
            <w:tcW w:w="13320" w:type="dxa"/>
          </w:tcPr>
          <w:p w14:paraId="06EC1A72" w14:textId="5E14F617" w:rsidR="00FC20BE" w:rsidRPr="00905A4F" w:rsidRDefault="00FC20BE" w:rsidP="00C56703">
            <w:pPr>
              <w:pStyle w:val="TableBody"/>
              <w:rPr>
                <w:sz w:val="24"/>
              </w:rPr>
            </w:pPr>
            <w:r w:rsidRPr="00905A4F">
              <w:rPr>
                <w:sz w:val="24"/>
              </w:rPr>
              <w:t>Run</w:t>
            </w:r>
            <w:r w:rsidR="00C56703">
              <w:rPr>
                <w:sz w:val="24"/>
              </w:rPr>
              <w:t xml:space="preserve"> </w:t>
            </w:r>
            <w:r w:rsidRPr="00905A4F">
              <w:rPr>
                <w:sz w:val="24"/>
              </w:rPr>
              <w:t>through agenda for the day with staff participants</w:t>
            </w:r>
          </w:p>
        </w:tc>
        <w:tc>
          <w:tcPr>
            <w:tcW w:w="1276" w:type="dxa"/>
          </w:tcPr>
          <w:p w14:paraId="2ABF3100" w14:textId="77777777" w:rsidR="00FC20BE" w:rsidRPr="00905A4F" w:rsidRDefault="00FC20BE" w:rsidP="00905A4F">
            <w:pPr>
              <w:pStyle w:val="TableBody"/>
              <w:jc w:val="center"/>
              <w:rPr>
                <w:color w:val="F89C27" w:themeColor="accent5"/>
                <w:sz w:val="24"/>
              </w:rPr>
            </w:pPr>
          </w:p>
        </w:tc>
      </w:tr>
      <w:tr w:rsidR="00FC20BE" w:rsidRPr="00905A4F" w14:paraId="3AB61222" w14:textId="77777777" w:rsidTr="009B2AB9">
        <w:trPr>
          <w:trHeight w:val="397"/>
        </w:trPr>
        <w:tc>
          <w:tcPr>
            <w:tcW w:w="13320" w:type="dxa"/>
          </w:tcPr>
          <w:p w14:paraId="1C418453" w14:textId="3D7AB06A" w:rsidR="00FC20BE" w:rsidRPr="00905A4F" w:rsidRDefault="00FC20BE" w:rsidP="00C56703">
            <w:pPr>
              <w:pStyle w:val="TableBody"/>
              <w:rPr>
                <w:sz w:val="24"/>
              </w:rPr>
            </w:pPr>
            <w:r w:rsidRPr="00905A4F">
              <w:rPr>
                <w:sz w:val="24"/>
              </w:rPr>
              <w:t>Run</w:t>
            </w:r>
            <w:r w:rsidR="00C56703">
              <w:rPr>
                <w:sz w:val="24"/>
              </w:rPr>
              <w:t xml:space="preserve"> </w:t>
            </w:r>
            <w:r w:rsidRPr="00905A4F">
              <w:rPr>
                <w:sz w:val="24"/>
              </w:rPr>
              <w:t>through technology or activities for the day</w:t>
            </w:r>
          </w:p>
        </w:tc>
        <w:tc>
          <w:tcPr>
            <w:tcW w:w="1276" w:type="dxa"/>
          </w:tcPr>
          <w:p w14:paraId="187E274A" w14:textId="77777777" w:rsidR="00FC20BE" w:rsidRPr="00905A4F" w:rsidRDefault="00FC20BE" w:rsidP="00905A4F">
            <w:pPr>
              <w:pStyle w:val="TableBody"/>
              <w:jc w:val="center"/>
              <w:rPr>
                <w:color w:val="F89C27" w:themeColor="accent5"/>
                <w:sz w:val="24"/>
              </w:rPr>
            </w:pPr>
          </w:p>
        </w:tc>
      </w:tr>
      <w:tr w:rsidR="00FC20BE" w:rsidRPr="00905A4F" w14:paraId="20B73456" w14:textId="77777777" w:rsidTr="009B2AB9">
        <w:trPr>
          <w:trHeight w:val="397"/>
        </w:trPr>
        <w:tc>
          <w:tcPr>
            <w:tcW w:w="13320" w:type="dxa"/>
          </w:tcPr>
          <w:p w14:paraId="75E26A6E" w14:textId="77777777" w:rsidR="00FC20BE" w:rsidRPr="00905A4F" w:rsidRDefault="00FC20BE" w:rsidP="00905A4F">
            <w:pPr>
              <w:pStyle w:val="TableBody"/>
              <w:rPr>
                <w:b/>
                <w:sz w:val="24"/>
              </w:rPr>
            </w:pPr>
            <w:r w:rsidRPr="00905A4F">
              <w:rPr>
                <w:b/>
                <w:color w:val="F89C27" w:themeColor="accent5"/>
                <w:sz w:val="28"/>
              </w:rPr>
              <w:t>During the event</w:t>
            </w:r>
          </w:p>
        </w:tc>
        <w:tc>
          <w:tcPr>
            <w:tcW w:w="1276" w:type="dxa"/>
          </w:tcPr>
          <w:p w14:paraId="0A19F420" w14:textId="77777777" w:rsidR="00FC20BE" w:rsidRPr="00905A4F" w:rsidRDefault="00905A4F" w:rsidP="00905A4F">
            <w:pPr>
              <w:pStyle w:val="TableBody"/>
              <w:jc w:val="center"/>
              <w:rPr>
                <w:color w:val="F89C27" w:themeColor="accent5"/>
                <w:sz w:val="24"/>
              </w:rPr>
            </w:pPr>
            <w:r w:rsidRPr="00905A4F">
              <w:rPr>
                <w:color w:val="F89C27" w:themeColor="accent5"/>
                <w:sz w:val="24"/>
              </w:rPr>
              <w:sym w:font="Wingdings" w:char="F0FC"/>
            </w:r>
          </w:p>
        </w:tc>
      </w:tr>
      <w:tr w:rsidR="00FC20BE" w:rsidRPr="00905A4F" w14:paraId="2A2B49BF" w14:textId="77777777" w:rsidTr="009B2AB9">
        <w:trPr>
          <w:trHeight w:val="397"/>
        </w:trPr>
        <w:tc>
          <w:tcPr>
            <w:tcW w:w="13320" w:type="dxa"/>
          </w:tcPr>
          <w:p w14:paraId="2F5F9060" w14:textId="7F8260FC" w:rsidR="00FC20BE" w:rsidRPr="00905A4F" w:rsidRDefault="00FC20BE" w:rsidP="00955DAE">
            <w:pPr>
              <w:pStyle w:val="TableBody"/>
              <w:rPr>
                <w:sz w:val="24"/>
              </w:rPr>
            </w:pPr>
            <w:r w:rsidRPr="00905A4F">
              <w:rPr>
                <w:sz w:val="24"/>
              </w:rPr>
              <w:t xml:space="preserve">Move around the booth and </w:t>
            </w:r>
            <w:r w:rsidR="00955DAE">
              <w:rPr>
                <w:sz w:val="24"/>
              </w:rPr>
              <w:t>talk to students</w:t>
            </w:r>
          </w:p>
        </w:tc>
        <w:tc>
          <w:tcPr>
            <w:tcW w:w="1276" w:type="dxa"/>
          </w:tcPr>
          <w:p w14:paraId="00327125" w14:textId="77777777" w:rsidR="00FC20BE" w:rsidRPr="00905A4F" w:rsidRDefault="00FC20BE" w:rsidP="00905A4F">
            <w:pPr>
              <w:pStyle w:val="TableBody"/>
              <w:jc w:val="center"/>
              <w:rPr>
                <w:color w:val="F89C27" w:themeColor="accent5"/>
                <w:sz w:val="24"/>
              </w:rPr>
            </w:pPr>
          </w:p>
        </w:tc>
      </w:tr>
      <w:tr w:rsidR="00FC20BE" w:rsidRPr="00905A4F" w14:paraId="3589207B" w14:textId="77777777" w:rsidTr="009B2AB9">
        <w:trPr>
          <w:trHeight w:val="397"/>
        </w:trPr>
        <w:tc>
          <w:tcPr>
            <w:tcW w:w="13320" w:type="dxa"/>
          </w:tcPr>
          <w:p w14:paraId="59B8EBCB" w14:textId="3B125683" w:rsidR="00FC20BE" w:rsidRPr="00905A4F" w:rsidRDefault="00FC20BE" w:rsidP="00955DAE">
            <w:pPr>
              <w:pStyle w:val="TableBody"/>
              <w:rPr>
                <w:sz w:val="24"/>
              </w:rPr>
            </w:pPr>
            <w:r w:rsidRPr="00905A4F">
              <w:rPr>
                <w:sz w:val="24"/>
              </w:rPr>
              <w:t>Ask questions, keep tone light and humorous</w:t>
            </w:r>
          </w:p>
        </w:tc>
        <w:tc>
          <w:tcPr>
            <w:tcW w:w="1276" w:type="dxa"/>
          </w:tcPr>
          <w:p w14:paraId="263AB6F2" w14:textId="77777777" w:rsidR="00FC20BE" w:rsidRPr="00905A4F" w:rsidRDefault="00FC20BE" w:rsidP="00905A4F">
            <w:pPr>
              <w:pStyle w:val="TableBody"/>
              <w:jc w:val="center"/>
              <w:rPr>
                <w:color w:val="F89C27" w:themeColor="accent5"/>
                <w:sz w:val="24"/>
              </w:rPr>
            </w:pPr>
          </w:p>
        </w:tc>
      </w:tr>
      <w:tr w:rsidR="00FC20BE" w:rsidRPr="00905A4F" w14:paraId="341B2490" w14:textId="77777777" w:rsidTr="009B2AB9">
        <w:trPr>
          <w:trHeight w:val="397"/>
        </w:trPr>
        <w:tc>
          <w:tcPr>
            <w:tcW w:w="13320" w:type="dxa"/>
          </w:tcPr>
          <w:p w14:paraId="68AFDBDC" w14:textId="58D8D3FB" w:rsidR="00FC20BE" w:rsidRPr="00905A4F" w:rsidRDefault="00FC20BE" w:rsidP="00363107">
            <w:pPr>
              <w:pStyle w:val="TableBody"/>
              <w:rPr>
                <w:sz w:val="24"/>
              </w:rPr>
            </w:pPr>
            <w:r w:rsidRPr="00905A4F">
              <w:rPr>
                <w:sz w:val="24"/>
              </w:rPr>
              <w:t xml:space="preserve">Have one staff member </w:t>
            </w:r>
            <w:r w:rsidR="00363107">
              <w:rPr>
                <w:sz w:val="24"/>
              </w:rPr>
              <w:t>in charge of technology and giveaways</w:t>
            </w:r>
          </w:p>
        </w:tc>
        <w:tc>
          <w:tcPr>
            <w:tcW w:w="1276" w:type="dxa"/>
          </w:tcPr>
          <w:p w14:paraId="3D926435" w14:textId="77777777" w:rsidR="00FC20BE" w:rsidRPr="00905A4F" w:rsidRDefault="00FC20BE" w:rsidP="00905A4F">
            <w:pPr>
              <w:pStyle w:val="TableBody"/>
              <w:jc w:val="center"/>
              <w:rPr>
                <w:color w:val="F89C27" w:themeColor="accent5"/>
                <w:sz w:val="24"/>
              </w:rPr>
            </w:pPr>
          </w:p>
        </w:tc>
      </w:tr>
      <w:tr w:rsidR="00FC20BE" w:rsidRPr="00905A4F" w14:paraId="3C8A75DF" w14:textId="77777777" w:rsidTr="009B2AB9">
        <w:trPr>
          <w:trHeight w:val="397"/>
        </w:trPr>
        <w:tc>
          <w:tcPr>
            <w:tcW w:w="13320" w:type="dxa"/>
          </w:tcPr>
          <w:p w14:paraId="105683F4" w14:textId="77777777" w:rsidR="00FC20BE" w:rsidRPr="00905A4F" w:rsidRDefault="00FC20BE" w:rsidP="00905A4F">
            <w:pPr>
              <w:pStyle w:val="TableBody"/>
              <w:rPr>
                <w:sz w:val="24"/>
              </w:rPr>
            </w:pPr>
            <w:r w:rsidRPr="00905A4F">
              <w:rPr>
                <w:sz w:val="24"/>
              </w:rPr>
              <w:t>Have all staff members monitor safety</w:t>
            </w:r>
          </w:p>
        </w:tc>
        <w:tc>
          <w:tcPr>
            <w:tcW w:w="1276" w:type="dxa"/>
          </w:tcPr>
          <w:p w14:paraId="6210E0BC" w14:textId="77777777" w:rsidR="00FC20BE" w:rsidRPr="00905A4F" w:rsidRDefault="00FC20BE" w:rsidP="00905A4F">
            <w:pPr>
              <w:pStyle w:val="TableBody"/>
              <w:jc w:val="center"/>
              <w:rPr>
                <w:color w:val="F89C27" w:themeColor="accent5"/>
                <w:sz w:val="24"/>
              </w:rPr>
            </w:pPr>
          </w:p>
        </w:tc>
      </w:tr>
      <w:tr w:rsidR="00FC20BE" w:rsidRPr="00905A4F" w14:paraId="2C1F5CDE" w14:textId="77777777" w:rsidTr="009B2AB9">
        <w:trPr>
          <w:trHeight w:val="397"/>
        </w:trPr>
        <w:tc>
          <w:tcPr>
            <w:tcW w:w="13320" w:type="dxa"/>
          </w:tcPr>
          <w:p w14:paraId="26D8C33B" w14:textId="77777777" w:rsidR="00FC20BE" w:rsidRPr="00905A4F" w:rsidRDefault="00FC20BE" w:rsidP="00905A4F">
            <w:pPr>
              <w:pStyle w:val="TableBody"/>
              <w:rPr>
                <w:sz w:val="24"/>
              </w:rPr>
            </w:pPr>
            <w:r w:rsidRPr="00905A4F">
              <w:rPr>
                <w:sz w:val="24"/>
              </w:rPr>
              <w:t>Take note of how other stallholders engage with students</w:t>
            </w:r>
          </w:p>
        </w:tc>
        <w:tc>
          <w:tcPr>
            <w:tcW w:w="1276" w:type="dxa"/>
          </w:tcPr>
          <w:p w14:paraId="64C67264" w14:textId="77777777" w:rsidR="00FC20BE" w:rsidRPr="00905A4F" w:rsidRDefault="00FC20BE" w:rsidP="00905A4F">
            <w:pPr>
              <w:pStyle w:val="TableBody"/>
              <w:jc w:val="center"/>
              <w:rPr>
                <w:color w:val="F89C27" w:themeColor="accent5"/>
                <w:sz w:val="24"/>
              </w:rPr>
            </w:pPr>
          </w:p>
        </w:tc>
      </w:tr>
      <w:tr w:rsidR="00FC20BE" w:rsidRPr="00905A4F" w14:paraId="73881219" w14:textId="77777777" w:rsidTr="009B2AB9">
        <w:trPr>
          <w:trHeight w:val="397"/>
        </w:trPr>
        <w:tc>
          <w:tcPr>
            <w:tcW w:w="13320" w:type="dxa"/>
          </w:tcPr>
          <w:p w14:paraId="4A3A71C3" w14:textId="77777777" w:rsidR="00FC20BE" w:rsidRPr="00905A4F" w:rsidRDefault="00FC20BE" w:rsidP="00905A4F">
            <w:pPr>
              <w:pStyle w:val="TableBody"/>
              <w:rPr>
                <w:sz w:val="24"/>
              </w:rPr>
            </w:pPr>
            <w:r w:rsidRPr="00905A4F">
              <w:rPr>
                <w:sz w:val="24"/>
              </w:rPr>
              <w:t>Collect and store student details safely</w:t>
            </w:r>
          </w:p>
        </w:tc>
        <w:tc>
          <w:tcPr>
            <w:tcW w:w="1276" w:type="dxa"/>
          </w:tcPr>
          <w:p w14:paraId="3F2B19C3" w14:textId="77777777" w:rsidR="00FC20BE" w:rsidRPr="00905A4F" w:rsidRDefault="00FC20BE" w:rsidP="00905A4F">
            <w:pPr>
              <w:pStyle w:val="TableBody"/>
              <w:jc w:val="center"/>
              <w:rPr>
                <w:color w:val="F89C27" w:themeColor="accent5"/>
                <w:sz w:val="24"/>
              </w:rPr>
            </w:pPr>
          </w:p>
        </w:tc>
      </w:tr>
      <w:tr w:rsidR="00FC20BE" w:rsidRPr="00905A4F" w14:paraId="1D6B7758" w14:textId="77777777" w:rsidTr="009B2AB9">
        <w:trPr>
          <w:trHeight w:val="397"/>
        </w:trPr>
        <w:tc>
          <w:tcPr>
            <w:tcW w:w="13320" w:type="dxa"/>
          </w:tcPr>
          <w:p w14:paraId="462B3521" w14:textId="77777777" w:rsidR="00FC20BE" w:rsidRPr="00905A4F" w:rsidRDefault="00FC20BE" w:rsidP="00905A4F">
            <w:pPr>
              <w:pStyle w:val="TableBody"/>
              <w:rPr>
                <w:sz w:val="24"/>
              </w:rPr>
            </w:pPr>
            <w:r w:rsidRPr="00905A4F">
              <w:rPr>
                <w:sz w:val="24"/>
              </w:rPr>
              <w:t>Keep tables clean and uncluttered</w:t>
            </w:r>
          </w:p>
        </w:tc>
        <w:tc>
          <w:tcPr>
            <w:tcW w:w="1276" w:type="dxa"/>
          </w:tcPr>
          <w:p w14:paraId="02A20A22" w14:textId="77777777" w:rsidR="00FC20BE" w:rsidRPr="00905A4F" w:rsidRDefault="00FC20BE" w:rsidP="00905A4F">
            <w:pPr>
              <w:pStyle w:val="TableBody"/>
              <w:jc w:val="center"/>
              <w:rPr>
                <w:color w:val="F89C27" w:themeColor="accent5"/>
                <w:sz w:val="24"/>
              </w:rPr>
            </w:pPr>
          </w:p>
        </w:tc>
      </w:tr>
      <w:tr w:rsidR="00FC20BE" w:rsidRPr="00905A4F" w14:paraId="731E42C9" w14:textId="77777777" w:rsidTr="009B2AB9">
        <w:trPr>
          <w:trHeight w:val="397"/>
        </w:trPr>
        <w:tc>
          <w:tcPr>
            <w:tcW w:w="13320" w:type="dxa"/>
          </w:tcPr>
          <w:p w14:paraId="3ECE3F44" w14:textId="77777777" w:rsidR="00FC20BE" w:rsidRPr="00905A4F" w:rsidRDefault="00FC20BE" w:rsidP="00905A4F">
            <w:pPr>
              <w:pStyle w:val="TableBody"/>
              <w:rPr>
                <w:sz w:val="24"/>
              </w:rPr>
            </w:pPr>
            <w:r w:rsidRPr="00905A4F">
              <w:rPr>
                <w:sz w:val="24"/>
              </w:rPr>
              <w:t>Post on social media and film and take photos for media later</w:t>
            </w:r>
          </w:p>
        </w:tc>
        <w:tc>
          <w:tcPr>
            <w:tcW w:w="1276" w:type="dxa"/>
          </w:tcPr>
          <w:p w14:paraId="095DEB73" w14:textId="77777777" w:rsidR="00FC20BE" w:rsidRPr="00905A4F" w:rsidRDefault="00FC20BE" w:rsidP="00905A4F">
            <w:pPr>
              <w:pStyle w:val="TableBody"/>
              <w:jc w:val="center"/>
              <w:rPr>
                <w:color w:val="F89C27" w:themeColor="accent5"/>
                <w:sz w:val="24"/>
              </w:rPr>
            </w:pPr>
          </w:p>
        </w:tc>
      </w:tr>
      <w:tr w:rsidR="00FC20BE" w:rsidRPr="00905A4F" w14:paraId="55E17BCA" w14:textId="77777777" w:rsidTr="009B2AB9">
        <w:trPr>
          <w:trHeight w:val="397"/>
        </w:trPr>
        <w:tc>
          <w:tcPr>
            <w:tcW w:w="13320" w:type="dxa"/>
          </w:tcPr>
          <w:p w14:paraId="6AF51912" w14:textId="77777777" w:rsidR="00FC20BE" w:rsidRPr="00905A4F" w:rsidRDefault="00FC20BE" w:rsidP="00905A4F">
            <w:pPr>
              <w:pStyle w:val="TableBody"/>
              <w:rPr>
                <w:sz w:val="24"/>
              </w:rPr>
            </w:pPr>
            <w:r w:rsidRPr="00905A4F">
              <w:rPr>
                <w:sz w:val="24"/>
              </w:rPr>
              <w:t>Make a note of potential talent</w:t>
            </w:r>
          </w:p>
        </w:tc>
        <w:tc>
          <w:tcPr>
            <w:tcW w:w="1276" w:type="dxa"/>
          </w:tcPr>
          <w:p w14:paraId="57CFB1B6" w14:textId="77777777" w:rsidR="00FC20BE" w:rsidRPr="00905A4F" w:rsidRDefault="00FC20BE" w:rsidP="00905A4F">
            <w:pPr>
              <w:pStyle w:val="TableBody"/>
              <w:jc w:val="center"/>
              <w:rPr>
                <w:color w:val="F89C27" w:themeColor="accent5"/>
                <w:sz w:val="24"/>
              </w:rPr>
            </w:pPr>
          </w:p>
        </w:tc>
      </w:tr>
    </w:tbl>
    <w:p w14:paraId="4656EB12" w14:textId="77777777" w:rsidR="00905A4F" w:rsidRDefault="00905A4F">
      <w:r>
        <w:br w:type="page"/>
      </w:r>
    </w:p>
    <w:tbl>
      <w:tblPr>
        <w:tblStyle w:val="TableGridLight1"/>
        <w:tblW w:w="0" w:type="auto"/>
        <w:tblLook w:val="04A0" w:firstRow="1" w:lastRow="0" w:firstColumn="1" w:lastColumn="0" w:noHBand="0" w:noVBand="1"/>
      </w:tblPr>
      <w:tblGrid>
        <w:gridCol w:w="13320"/>
        <w:gridCol w:w="1276"/>
      </w:tblGrid>
      <w:tr w:rsidR="00FC20BE" w:rsidRPr="00905A4F" w14:paraId="21BB68C8" w14:textId="77777777" w:rsidTr="009B2AB9">
        <w:trPr>
          <w:trHeight w:val="397"/>
        </w:trPr>
        <w:tc>
          <w:tcPr>
            <w:tcW w:w="13320" w:type="dxa"/>
          </w:tcPr>
          <w:p w14:paraId="0F84E097" w14:textId="77777777" w:rsidR="00FC20BE" w:rsidRPr="00905A4F" w:rsidRDefault="00FC20BE" w:rsidP="00905A4F">
            <w:pPr>
              <w:pStyle w:val="TableBody"/>
              <w:rPr>
                <w:b/>
                <w:sz w:val="24"/>
              </w:rPr>
            </w:pPr>
            <w:r w:rsidRPr="00905A4F">
              <w:rPr>
                <w:b/>
                <w:color w:val="F89C27" w:themeColor="accent5"/>
                <w:sz w:val="28"/>
              </w:rPr>
              <w:lastRenderedPageBreak/>
              <w:t>After the event</w:t>
            </w:r>
          </w:p>
        </w:tc>
        <w:tc>
          <w:tcPr>
            <w:tcW w:w="1276" w:type="dxa"/>
          </w:tcPr>
          <w:p w14:paraId="77A8CC88" w14:textId="77777777" w:rsidR="00FC20BE" w:rsidRPr="00905A4F" w:rsidRDefault="00905A4F" w:rsidP="00905A4F">
            <w:pPr>
              <w:pStyle w:val="TableBody"/>
              <w:jc w:val="center"/>
              <w:rPr>
                <w:color w:val="F89C27" w:themeColor="accent5"/>
                <w:sz w:val="24"/>
              </w:rPr>
            </w:pPr>
            <w:r w:rsidRPr="00905A4F">
              <w:rPr>
                <w:color w:val="F89C27" w:themeColor="accent5"/>
                <w:sz w:val="24"/>
              </w:rPr>
              <w:sym w:font="Wingdings" w:char="F0FC"/>
            </w:r>
          </w:p>
        </w:tc>
      </w:tr>
      <w:tr w:rsidR="00FC20BE" w:rsidRPr="00905A4F" w14:paraId="29F3E12C" w14:textId="77777777" w:rsidTr="009B2AB9">
        <w:trPr>
          <w:trHeight w:val="397"/>
        </w:trPr>
        <w:tc>
          <w:tcPr>
            <w:tcW w:w="13320" w:type="dxa"/>
          </w:tcPr>
          <w:p w14:paraId="2DAF7F5F" w14:textId="77777777" w:rsidR="00FC20BE" w:rsidRPr="00905A4F" w:rsidRDefault="00FC20BE" w:rsidP="00905A4F">
            <w:pPr>
              <w:pStyle w:val="TableBody"/>
              <w:rPr>
                <w:sz w:val="24"/>
              </w:rPr>
            </w:pPr>
            <w:r w:rsidRPr="00905A4F">
              <w:rPr>
                <w:sz w:val="24"/>
              </w:rPr>
              <w:t>Report on what you learned from the event</w:t>
            </w:r>
          </w:p>
        </w:tc>
        <w:tc>
          <w:tcPr>
            <w:tcW w:w="1276" w:type="dxa"/>
          </w:tcPr>
          <w:p w14:paraId="40B63AA0" w14:textId="77777777" w:rsidR="00FC20BE" w:rsidRPr="00905A4F" w:rsidRDefault="00FC20BE" w:rsidP="00905A4F">
            <w:pPr>
              <w:pStyle w:val="TableBody"/>
              <w:jc w:val="center"/>
              <w:rPr>
                <w:color w:val="F89C27" w:themeColor="accent5"/>
                <w:sz w:val="24"/>
              </w:rPr>
            </w:pPr>
          </w:p>
        </w:tc>
      </w:tr>
      <w:tr w:rsidR="00FC20BE" w:rsidRPr="00905A4F" w14:paraId="7F1AA472" w14:textId="77777777" w:rsidTr="009B2AB9">
        <w:trPr>
          <w:trHeight w:val="397"/>
        </w:trPr>
        <w:tc>
          <w:tcPr>
            <w:tcW w:w="13320" w:type="dxa"/>
          </w:tcPr>
          <w:p w14:paraId="0C120EAF" w14:textId="77777777" w:rsidR="00FC20BE" w:rsidRPr="00905A4F" w:rsidRDefault="00FC20BE" w:rsidP="00905A4F">
            <w:pPr>
              <w:pStyle w:val="TableBody"/>
              <w:rPr>
                <w:sz w:val="24"/>
              </w:rPr>
            </w:pPr>
            <w:r w:rsidRPr="00905A4F">
              <w:rPr>
                <w:sz w:val="24"/>
              </w:rPr>
              <w:t>Send emails to participants with thanks and a call to action/offer to engage</w:t>
            </w:r>
          </w:p>
        </w:tc>
        <w:tc>
          <w:tcPr>
            <w:tcW w:w="1276" w:type="dxa"/>
          </w:tcPr>
          <w:p w14:paraId="2BC9FDCE" w14:textId="77777777" w:rsidR="00FC20BE" w:rsidRPr="00905A4F" w:rsidRDefault="00FC20BE" w:rsidP="00905A4F">
            <w:pPr>
              <w:pStyle w:val="TableBody"/>
              <w:jc w:val="center"/>
              <w:rPr>
                <w:color w:val="F89C27" w:themeColor="accent5"/>
                <w:sz w:val="24"/>
              </w:rPr>
            </w:pPr>
          </w:p>
        </w:tc>
      </w:tr>
      <w:tr w:rsidR="00FC20BE" w:rsidRPr="00905A4F" w14:paraId="77A30359" w14:textId="77777777" w:rsidTr="009B2AB9">
        <w:trPr>
          <w:trHeight w:val="397"/>
        </w:trPr>
        <w:tc>
          <w:tcPr>
            <w:tcW w:w="13320" w:type="dxa"/>
          </w:tcPr>
          <w:p w14:paraId="3C2396BC" w14:textId="77777777" w:rsidR="00FC20BE" w:rsidRPr="00905A4F" w:rsidRDefault="00FC20BE" w:rsidP="00905A4F">
            <w:pPr>
              <w:pStyle w:val="TableBody"/>
              <w:rPr>
                <w:sz w:val="24"/>
              </w:rPr>
            </w:pPr>
            <w:r w:rsidRPr="00905A4F">
              <w:rPr>
                <w:sz w:val="24"/>
              </w:rPr>
              <w:t>Meet with career advisor/teacher to gauge success, plan to develop potential talent, get feedback, plan follow-up activities</w:t>
            </w:r>
          </w:p>
        </w:tc>
        <w:tc>
          <w:tcPr>
            <w:tcW w:w="1276" w:type="dxa"/>
          </w:tcPr>
          <w:p w14:paraId="3C5A84BC" w14:textId="77777777" w:rsidR="00FC20BE" w:rsidRPr="00905A4F" w:rsidRDefault="00FC20BE" w:rsidP="00905A4F">
            <w:pPr>
              <w:pStyle w:val="TableBody"/>
              <w:jc w:val="center"/>
              <w:rPr>
                <w:color w:val="F89C27" w:themeColor="accent5"/>
                <w:sz w:val="24"/>
              </w:rPr>
            </w:pPr>
          </w:p>
        </w:tc>
      </w:tr>
      <w:tr w:rsidR="00FC20BE" w:rsidRPr="00905A4F" w14:paraId="644DDF18" w14:textId="77777777" w:rsidTr="009B2AB9">
        <w:trPr>
          <w:trHeight w:val="397"/>
        </w:trPr>
        <w:tc>
          <w:tcPr>
            <w:tcW w:w="13320" w:type="dxa"/>
          </w:tcPr>
          <w:p w14:paraId="43C4727B" w14:textId="77777777" w:rsidR="00FC20BE" w:rsidRPr="00905A4F" w:rsidRDefault="00FC20BE" w:rsidP="00905A4F">
            <w:pPr>
              <w:pStyle w:val="TableBody"/>
              <w:rPr>
                <w:sz w:val="24"/>
              </w:rPr>
            </w:pPr>
            <w:r w:rsidRPr="00905A4F">
              <w:rPr>
                <w:sz w:val="24"/>
              </w:rPr>
              <w:t>Post event video or photos with permissions to social media</w:t>
            </w:r>
          </w:p>
        </w:tc>
        <w:tc>
          <w:tcPr>
            <w:tcW w:w="1276" w:type="dxa"/>
          </w:tcPr>
          <w:p w14:paraId="6268A9FB" w14:textId="77777777" w:rsidR="00FC20BE" w:rsidRPr="00905A4F" w:rsidRDefault="00FC20BE" w:rsidP="00905A4F">
            <w:pPr>
              <w:pStyle w:val="TableBody"/>
              <w:jc w:val="center"/>
              <w:rPr>
                <w:color w:val="F89C27" w:themeColor="accent5"/>
                <w:sz w:val="24"/>
              </w:rPr>
            </w:pPr>
          </w:p>
        </w:tc>
      </w:tr>
    </w:tbl>
    <w:p w14:paraId="1A747E8D" w14:textId="77777777" w:rsidR="00905A4F" w:rsidRDefault="00905A4F" w:rsidP="00905A4F">
      <w:pPr>
        <w:rPr>
          <w:sz w:val="16"/>
          <w:szCs w:val="16"/>
          <w:lang w:val="en-NZ"/>
        </w:rPr>
      </w:pPr>
    </w:p>
    <w:p w14:paraId="0227B11B" w14:textId="77777777" w:rsidR="00905A4F" w:rsidRDefault="00905A4F" w:rsidP="00905A4F">
      <w:pPr>
        <w:rPr>
          <w:sz w:val="16"/>
          <w:szCs w:val="16"/>
          <w:lang w:val="en-NZ"/>
        </w:rPr>
      </w:pPr>
      <w:r>
        <w:rPr>
          <w:sz w:val="16"/>
          <w:szCs w:val="16"/>
          <w:lang w:val="en-NZ"/>
        </w:rPr>
        <w:t>(</w:t>
      </w:r>
      <w:r w:rsidRPr="009318AD">
        <w:rPr>
          <w:sz w:val="16"/>
          <w:szCs w:val="16"/>
          <w:lang w:val="en-NZ"/>
        </w:rPr>
        <w:t>Adapted from Hru.gov ‘Preparation Checklist for Job Fairs and Recruitment and Hiring Events template’</w:t>
      </w:r>
      <w:r>
        <w:rPr>
          <w:sz w:val="16"/>
          <w:szCs w:val="16"/>
          <w:lang w:val="en-NZ"/>
        </w:rPr>
        <w:t>)</w:t>
      </w:r>
    </w:p>
    <w:p w14:paraId="47C21008" w14:textId="77777777" w:rsidR="00905A4F" w:rsidRDefault="00905A4F">
      <w:pPr>
        <w:suppressAutoHyphens w:val="0"/>
        <w:autoSpaceDE/>
        <w:autoSpaceDN/>
        <w:adjustRightInd/>
        <w:spacing w:after="160"/>
        <w:textAlignment w:val="auto"/>
        <w:rPr>
          <w:rFonts w:eastAsia="MS Gothic"/>
          <w:b/>
          <w:bCs/>
          <w:color w:val="C73E84" w:themeColor="text2"/>
          <w:spacing w:val="-20"/>
          <w:kern w:val="32"/>
          <w:sz w:val="56"/>
          <w:szCs w:val="56"/>
        </w:rPr>
      </w:pPr>
      <w:r>
        <w:rPr>
          <w:rFonts w:eastAsia="MS Gothic"/>
          <w:b/>
          <w:bCs/>
          <w:color w:val="C73E84" w:themeColor="text2"/>
          <w:spacing w:val="-20"/>
          <w:kern w:val="32"/>
          <w:sz w:val="56"/>
          <w:szCs w:val="56"/>
        </w:rPr>
        <w:br w:type="page"/>
      </w:r>
    </w:p>
    <w:p w14:paraId="2E181A35" w14:textId="77777777" w:rsidR="00B03262" w:rsidRDefault="00B03262" w:rsidP="00B03262">
      <w:pPr>
        <w:suppressAutoHyphens w:val="0"/>
        <w:autoSpaceDE/>
        <w:autoSpaceDN/>
        <w:adjustRightInd/>
        <w:spacing w:after="160"/>
        <w:textAlignment w:val="auto"/>
        <w:rPr>
          <w:rFonts w:eastAsia="MS Gothic"/>
          <w:b/>
          <w:bCs/>
          <w:color w:val="C73E84" w:themeColor="text2"/>
          <w:spacing w:val="-20"/>
          <w:kern w:val="32"/>
          <w:sz w:val="72"/>
          <w:szCs w:val="56"/>
        </w:rPr>
      </w:pPr>
      <w:r>
        <w:rPr>
          <w:noProof/>
          <w:color w:val="F89C27" w:themeColor="accent5"/>
          <w:lang w:val="en-NZ" w:eastAsia="en-NZ"/>
        </w:rPr>
        <w:lastRenderedPageBreak/>
        <mc:AlternateContent>
          <mc:Choice Requires="wpg">
            <w:drawing>
              <wp:inline distT="0" distB="0" distL="0" distR="0" wp14:anchorId="7E548C8A" wp14:editId="0CA0968D">
                <wp:extent cx="7769928" cy="760021"/>
                <wp:effectExtent l="0" t="0" r="2540" b="2540"/>
                <wp:docPr id="30" name="Group 30"/>
                <wp:cNvGraphicFramePr/>
                <a:graphic xmlns:a="http://schemas.openxmlformats.org/drawingml/2006/main">
                  <a:graphicData uri="http://schemas.microsoft.com/office/word/2010/wordprocessingGroup">
                    <wpg:wgp>
                      <wpg:cNvGrpSpPr/>
                      <wpg:grpSpPr>
                        <a:xfrm>
                          <a:off x="0" y="0"/>
                          <a:ext cx="7769928" cy="760021"/>
                          <a:chOff x="0" y="0"/>
                          <a:chExt cx="7769928" cy="671390"/>
                        </a:xfrm>
                        <a:gradFill>
                          <a:gsLst>
                            <a:gs pos="60000">
                              <a:schemeClr val="accent5"/>
                            </a:gs>
                            <a:gs pos="100000">
                              <a:schemeClr val="accent6"/>
                            </a:gs>
                          </a:gsLst>
                          <a:lin ang="0" scaled="0"/>
                        </a:gradFill>
                      </wpg:grpSpPr>
                      <wps:wsp>
                        <wps:cNvPr id="31" name="Rectangle 31"/>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67A6E" w14:textId="77777777" w:rsidR="00B03262" w:rsidRDefault="00B03262" w:rsidP="00B03262">
                              <w:pPr>
                                <w:pStyle w:val="Heading1"/>
                                <w:rPr>
                                  <w:color w:val="FFFFFF" w:themeColor="background1"/>
                                  <w:lang w:val="en-NZ"/>
                                </w:rPr>
                              </w:pPr>
                              <w:r>
                                <w:rPr>
                                  <w:color w:val="FFFFFF" w:themeColor="background1"/>
                                  <w:lang w:val="en-NZ"/>
                                </w:rPr>
                                <w:t>Work shadowing plan</w:t>
                              </w:r>
                            </w:p>
                            <w:p w14:paraId="5E13A4CD" w14:textId="77777777" w:rsidR="00B03262" w:rsidRPr="00D13EF8" w:rsidRDefault="00B03262" w:rsidP="00B03262">
                              <w:pPr>
                                <w:rPr>
                                  <w:lang w:val="en-NZ"/>
                                </w:rPr>
                              </w:pPr>
                            </w:p>
                            <w:p w14:paraId="32A63A52" w14:textId="77777777" w:rsidR="00B03262" w:rsidRPr="009F2253" w:rsidRDefault="00B03262" w:rsidP="00B03262">
                              <w:pPr>
                                <w:rPr>
                                  <w:lang w:val="en-NZ"/>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7E548C8A" id="Group 30" o:spid="_x0000_s1043" style="width:611.8pt;height:59.8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">
                <v:rect id="Rectangle 31" o:spid="_x0000_s1044"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tk8MA&#10;AADbAAAADwAAAGRycy9kb3ducmV2LnhtbESPT2sCMRTE7wW/Q3iCt5q1Qp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tk8MAAADbAAAADwAAAAAAAAAAAAAAAACYAgAAZHJzL2Rv&#10;d25yZXYueG1sUEsFBgAAAAAEAAQA9QAAAIgDAAAAAA==&#10;" filled="f" stroked="f" strokeweight="1pt"/>
                <v:roundrect id="Rounded Rectangle 32" o:spid="_x0000_s1045"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ll8UA&#10;AADbAAAADwAAAGRycy9kb3ducmV2LnhtbESPQWvCQBSE70L/w/IKvelGC21JXYO0ivbQg1Z6fs0+&#10;s4nZtzG7mvjvXUHocZj5Zphp1ttanKn1pWMF41ECgjh3uuRCwe5nOXwD4QOyxtoxKbiQh2z2MJhi&#10;ql3HGzpvQyFiCfsUFZgQmlRKnxuy6EeuIY7e3rUWQ5RtIXWLXSy3tZwkyYu0WHJcMNjQh6H8sD1Z&#10;Bc9m0Z9e/371sdtdvjar4/dnVWmlnh77+TuIQH34D9/ptY7cBG5f4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qWXxQAAANsAAAAPAAAAAAAAAAAAAAAAAJgCAABkcnMv&#10;ZG93bnJldi54bWxQSwUGAAAAAAQABAD1AAAAigMAAAAA&#10;" filled="f" stroked="f" strokeweight="1pt">
                  <v:stroke joinstyle="miter"/>
                  <v:textbox inset=",0,,0">
                    <w:txbxContent>
                      <w:p w14:paraId="4C867A6E" w14:textId="77777777" w:rsidR="00B03262" w:rsidRDefault="00B03262" w:rsidP="00B03262">
                        <w:pPr>
                          <w:pStyle w:val="Heading1"/>
                          <w:rPr>
                            <w:color w:val="FFFFFF" w:themeColor="background1"/>
                            <w:lang w:val="en-NZ"/>
                          </w:rPr>
                        </w:pPr>
                        <w:r>
                          <w:rPr>
                            <w:color w:val="FFFFFF" w:themeColor="background1"/>
                            <w:lang w:val="en-NZ"/>
                          </w:rPr>
                          <w:t>Work shadowing plan</w:t>
                        </w:r>
                      </w:p>
                      <w:p w14:paraId="5E13A4CD" w14:textId="77777777" w:rsidR="00B03262" w:rsidRPr="00D13EF8" w:rsidRDefault="00B03262" w:rsidP="00B03262">
                        <w:pPr>
                          <w:rPr>
                            <w:lang w:val="en-NZ"/>
                          </w:rPr>
                        </w:pPr>
                      </w:p>
                      <w:p w14:paraId="32A63A52" w14:textId="77777777" w:rsidR="00B03262" w:rsidRPr="009F2253" w:rsidRDefault="00B03262" w:rsidP="00B03262">
                        <w:pPr>
                          <w:rPr>
                            <w:lang w:val="en-NZ"/>
                          </w:rPr>
                        </w:pPr>
                      </w:p>
                    </w:txbxContent>
                  </v:textbox>
                </v:roundrect>
                <w10:anchorlock/>
              </v:group>
            </w:pict>
          </mc:Fallback>
        </mc:AlternateContent>
      </w:r>
    </w:p>
    <w:tbl>
      <w:tblPr>
        <w:tblStyle w:val="TableGridLight"/>
        <w:tblW w:w="0" w:type="auto"/>
        <w:tblLook w:val="04A0" w:firstRow="1" w:lastRow="0" w:firstColumn="1" w:lastColumn="0" w:noHBand="0" w:noVBand="1"/>
      </w:tblPr>
      <w:tblGrid>
        <w:gridCol w:w="6941"/>
        <w:gridCol w:w="1701"/>
        <w:gridCol w:w="3544"/>
        <w:gridCol w:w="2410"/>
      </w:tblGrid>
      <w:tr w:rsidR="00B03262" w:rsidRPr="009D7132" w14:paraId="11A89931" w14:textId="77777777" w:rsidTr="00162019">
        <w:trPr>
          <w:trHeight w:val="592"/>
        </w:trPr>
        <w:tc>
          <w:tcPr>
            <w:tcW w:w="6941" w:type="dxa"/>
            <w:vAlign w:val="center"/>
          </w:tcPr>
          <w:p w14:paraId="6DB2227E" w14:textId="77777777" w:rsidR="00B03262" w:rsidRPr="009D7132" w:rsidRDefault="00B03262" w:rsidP="00162019">
            <w:pPr>
              <w:pStyle w:val="Heading3"/>
              <w:outlineLvl w:val="2"/>
              <w:rPr>
                <w:color w:val="F89C27" w:themeColor="accent5"/>
                <w:sz w:val="28"/>
              </w:rPr>
            </w:pPr>
            <w:r w:rsidRPr="009D7132">
              <w:rPr>
                <w:color w:val="F89C27" w:themeColor="accent5"/>
                <w:sz w:val="28"/>
              </w:rPr>
              <w:t>Activity</w:t>
            </w:r>
          </w:p>
        </w:tc>
        <w:tc>
          <w:tcPr>
            <w:tcW w:w="1701" w:type="dxa"/>
            <w:vAlign w:val="center"/>
          </w:tcPr>
          <w:p w14:paraId="65E2214D" w14:textId="77777777" w:rsidR="00B03262" w:rsidRPr="009D7132" w:rsidRDefault="00B03262" w:rsidP="00162019">
            <w:pPr>
              <w:pStyle w:val="Heading3"/>
              <w:outlineLvl w:val="2"/>
              <w:rPr>
                <w:color w:val="F89C27" w:themeColor="accent5"/>
                <w:sz w:val="28"/>
              </w:rPr>
            </w:pPr>
            <w:r w:rsidRPr="009D7132">
              <w:rPr>
                <w:color w:val="F89C27" w:themeColor="accent5"/>
                <w:sz w:val="28"/>
              </w:rPr>
              <w:t>Time</w:t>
            </w:r>
          </w:p>
        </w:tc>
        <w:tc>
          <w:tcPr>
            <w:tcW w:w="3544" w:type="dxa"/>
            <w:vAlign w:val="center"/>
          </w:tcPr>
          <w:p w14:paraId="2F24659C" w14:textId="77777777" w:rsidR="00B03262" w:rsidRPr="009D7132" w:rsidRDefault="00B03262" w:rsidP="00162019">
            <w:pPr>
              <w:pStyle w:val="Heading3"/>
              <w:outlineLvl w:val="2"/>
              <w:rPr>
                <w:color w:val="F89C27" w:themeColor="accent5"/>
                <w:sz w:val="28"/>
              </w:rPr>
            </w:pPr>
            <w:r w:rsidRPr="009D7132">
              <w:rPr>
                <w:color w:val="F89C27" w:themeColor="accent5"/>
                <w:sz w:val="28"/>
              </w:rPr>
              <w:t>Location</w:t>
            </w:r>
          </w:p>
        </w:tc>
        <w:tc>
          <w:tcPr>
            <w:tcW w:w="2410" w:type="dxa"/>
            <w:vAlign w:val="center"/>
          </w:tcPr>
          <w:p w14:paraId="225AD4F6" w14:textId="77777777" w:rsidR="00B03262" w:rsidRPr="009D7132" w:rsidRDefault="00B03262" w:rsidP="00162019">
            <w:pPr>
              <w:pStyle w:val="Heading3"/>
              <w:outlineLvl w:val="2"/>
              <w:rPr>
                <w:color w:val="F89C27" w:themeColor="accent5"/>
                <w:sz w:val="28"/>
              </w:rPr>
            </w:pPr>
            <w:r w:rsidRPr="009D7132">
              <w:rPr>
                <w:color w:val="F89C27" w:themeColor="accent5"/>
                <w:sz w:val="28"/>
              </w:rPr>
              <w:t>Who</w:t>
            </w:r>
          </w:p>
        </w:tc>
      </w:tr>
      <w:tr w:rsidR="00B03262" w14:paraId="6DB7899F" w14:textId="77777777" w:rsidTr="00162019">
        <w:trPr>
          <w:trHeight w:val="642"/>
        </w:trPr>
        <w:tc>
          <w:tcPr>
            <w:tcW w:w="6941" w:type="dxa"/>
            <w:vAlign w:val="center"/>
          </w:tcPr>
          <w:p w14:paraId="0C09ACA5" w14:textId="77777777" w:rsidR="00B03262" w:rsidRPr="009D7132" w:rsidRDefault="00B03262" w:rsidP="00162019">
            <w:pPr>
              <w:pStyle w:val="TableBody"/>
              <w:rPr>
                <w:lang w:val="en-NZ"/>
              </w:rPr>
            </w:pPr>
            <w:r w:rsidRPr="009D7132">
              <w:rPr>
                <w:lang w:val="en-NZ"/>
              </w:rPr>
              <w:t>Greetings</w:t>
            </w:r>
          </w:p>
        </w:tc>
        <w:tc>
          <w:tcPr>
            <w:tcW w:w="1701" w:type="dxa"/>
            <w:vAlign w:val="center"/>
          </w:tcPr>
          <w:p w14:paraId="6A30E020" w14:textId="77777777" w:rsidR="00B03262" w:rsidRDefault="00B03262" w:rsidP="00162019">
            <w:pPr>
              <w:pStyle w:val="TableBody"/>
              <w:rPr>
                <w:lang w:val="en-NZ"/>
              </w:rPr>
            </w:pPr>
            <w:r>
              <w:rPr>
                <w:lang w:val="en-NZ"/>
              </w:rPr>
              <w:t>08:30</w:t>
            </w:r>
          </w:p>
        </w:tc>
        <w:tc>
          <w:tcPr>
            <w:tcW w:w="3544" w:type="dxa"/>
            <w:vAlign w:val="center"/>
          </w:tcPr>
          <w:p w14:paraId="70130F94" w14:textId="77777777" w:rsidR="00B03262" w:rsidRDefault="00B03262" w:rsidP="00162019">
            <w:pPr>
              <w:pStyle w:val="TableBody"/>
              <w:rPr>
                <w:lang w:val="en-NZ"/>
              </w:rPr>
            </w:pPr>
          </w:p>
        </w:tc>
        <w:tc>
          <w:tcPr>
            <w:tcW w:w="2410" w:type="dxa"/>
            <w:vAlign w:val="center"/>
          </w:tcPr>
          <w:p w14:paraId="26498672" w14:textId="77777777" w:rsidR="00B03262" w:rsidRDefault="00B03262" w:rsidP="00162019">
            <w:pPr>
              <w:pStyle w:val="TableBody"/>
              <w:rPr>
                <w:lang w:val="en-NZ"/>
              </w:rPr>
            </w:pPr>
          </w:p>
        </w:tc>
      </w:tr>
      <w:tr w:rsidR="00B03262" w14:paraId="5E4265E3" w14:textId="77777777" w:rsidTr="00162019">
        <w:trPr>
          <w:trHeight w:val="2377"/>
        </w:trPr>
        <w:tc>
          <w:tcPr>
            <w:tcW w:w="6941" w:type="dxa"/>
            <w:vAlign w:val="center"/>
          </w:tcPr>
          <w:p w14:paraId="35277A2B" w14:textId="77777777" w:rsidR="00B03262" w:rsidRPr="009D7132" w:rsidRDefault="00B03262" w:rsidP="00162019">
            <w:pPr>
              <w:pStyle w:val="TableSubheading"/>
              <w:rPr>
                <w:color w:val="auto"/>
                <w:sz w:val="24"/>
                <w:lang w:val="en-NZ"/>
              </w:rPr>
            </w:pPr>
            <w:r w:rsidRPr="009D7132">
              <w:rPr>
                <w:color w:val="auto"/>
                <w:sz w:val="24"/>
                <w:lang w:val="en-NZ"/>
              </w:rPr>
              <w:t>Induction</w:t>
            </w:r>
          </w:p>
          <w:p w14:paraId="4686A28E" w14:textId="77777777" w:rsidR="00B03262" w:rsidRPr="009D7132" w:rsidRDefault="00B03262" w:rsidP="00162019">
            <w:pPr>
              <w:pStyle w:val="Bullets"/>
              <w:numPr>
                <w:ilvl w:val="0"/>
                <w:numId w:val="3"/>
              </w:numPr>
              <w:rPr>
                <w:lang w:val="en-NZ"/>
              </w:rPr>
            </w:pPr>
            <w:r w:rsidRPr="009D7132">
              <w:rPr>
                <w:lang w:val="en-NZ"/>
              </w:rPr>
              <w:t>Building facilities</w:t>
            </w:r>
          </w:p>
          <w:p w14:paraId="361700BF" w14:textId="77777777" w:rsidR="00B03262" w:rsidRPr="009D7132" w:rsidRDefault="00B03262" w:rsidP="00162019">
            <w:pPr>
              <w:pStyle w:val="Bullets"/>
              <w:numPr>
                <w:ilvl w:val="0"/>
                <w:numId w:val="3"/>
              </w:numPr>
              <w:rPr>
                <w:lang w:val="en-NZ"/>
              </w:rPr>
            </w:pPr>
            <w:r w:rsidRPr="009D7132">
              <w:rPr>
                <w:lang w:val="en-NZ"/>
              </w:rPr>
              <w:t>Agenda of the day</w:t>
            </w:r>
          </w:p>
          <w:p w14:paraId="2B846D17" w14:textId="77777777" w:rsidR="00B03262" w:rsidRPr="009D7132" w:rsidRDefault="00B03262" w:rsidP="00162019">
            <w:pPr>
              <w:pStyle w:val="Bullets"/>
              <w:numPr>
                <w:ilvl w:val="0"/>
                <w:numId w:val="3"/>
              </w:numPr>
              <w:rPr>
                <w:lang w:val="en-NZ"/>
              </w:rPr>
            </w:pPr>
            <w:r w:rsidRPr="009D7132">
              <w:rPr>
                <w:lang w:val="en-NZ"/>
              </w:rPr>
              <w:t>Guidelines for observing</w:t>
            </w:r>
          </w:p>
          <w:p w14:paraId="1259CCB2" w14:textId="77777777" w:rsidR="00B03262" w:rsidRPr="009D7132" w:rsidRDefault="00B03262" w:rsidP="00162019">
            <w:pPr>
              <w:pStyle w:val="Bullets"/>
              <w:numPr>
                <w:ilvl w:val="0"/>
                <w:numId w:val="3"/>
              </w:numPr>
              <w:rPr>
                <w:lang w:val="en-NZ"/>
              </w:rPr>
            </w:pPr>
            <w:r w:rsidRPr="009D7132">
              <w:rPr>
                <w:lang w:val="en-NZ"/>
              </w:rPr>
              <w:t>Health and safety</w:t>
            </w:r>
          </w:p>
          <w:p w14:paraId="1A0E8B21" w14:textId="77777777" w:rsidR="00B03262" w:rsidRPr="009D7132" w:rsidRDefault="00B03262" w:rsidP="00162019">
            <w:pPr>
              <w:pStyle w:val="Bullets"/>
              <w:numPr>
                <w:ilvl w:val="0"/>
                <w:numId w:val="3"/>
              </w:numPr>
              <w:rPr>
                <w:lang w:val="en-NZ"/>
              </w:rPr>
            </w:pPr>
            <w:r w:rsidRPr="009D7132">
              <w:rPr>
                <w:lang w:val="en-NZ"/>
              </w:rPr>
              <w:t>Materials – observation book, safety gear</w:t>
            </w:r>
          </w:p>
        </w:tc>
        <w:tc>
          <w:tcPr>
            <w:tcW w:w="1701" w:type="dxa"/>
            <w:vAlign w:val="center"/>
          </w:tcPr>
          <w:p w14:paraId="3AFC28E3" w14:textId="77777777" w:rsidR="00B03262" w:rsidRDefault="00B03262" w:rsidP="00162019">
            <w:pPr>
              <w:rPr>
                <w:lang w:val="en-NZ"/>
              </w:rPr>
            </w:pPr>
            <w:r>
              <w:rPr>
                <w:lang w:val="en-NZ"/>
              </w:rPr>
              <w:t>08:45</w:t>
            </w:r>
          </w:p>
        </w:tc>
        <w:tc>
          <w:tcPr>
            <w:tcW w:w="3544" w:type="dxa"/>
            <w:vAlign w:val="center"/>
          </w:tcPr>
          <w:p w14:paraId="76B95345" w14:textId="77777777" w:rsidR="00B03262" w:rsidRDefault="00B03262" w:rsidP="00162019">
            <w:pPr>
              <w:rPr>
                <w:lang w:val="en-NZ"/>
              </w:rPr>
            </w:pPr>
          </w:p>
        </w:tc>
        <w:tc>
          <w:tcPr>
            <w:tcW w:w="2410" w:type="dxa"/>
            <w:vAlign w:val="center"/>
          </w:tcPr>
          <w:p w14:paraId="3EBC70DB" w14:textId="77777777" w:rsidR="00B03262" w:rsidRDefault="00B03262" w:rsidP="00162019">
            <w:pPr>
              <w:rPr>
                <w:lang w:val="en-NZ"/>
              </w:rPr>
            </w:pPr>
          </w:p>
        </w:tc>
      </w:tr>
      <w:tr w:rsidR="00B03262" w14:paraId="136F220D" w14:textId="77777777" w:rsidTr="00162019">
        <w:trPr>
          <w:trHeight w:val="1702"/>
        </w:trPr>
        <w:tc>
          <w:tcPr>
            <w:tcW w:w="6941" w:type="dxa"/>
            <w:vAlign w:val="center"/>
          </w:tcPr>
          <w:p w14:paraId="344B979F" w14:textId="77777777" w:rsidR="00B03262" w:rsidRPr="009D7132" w:rsidRDefault="00B03262" w:rsidP="00162019">
            <w:pPr>
              <w:pStyle w:val="TableSubheading"/>
              <w:rPr>
                <w:color w:val="auto"/>
                <w:sz w:val="24"/>
                <w:lang w:val="en-NZ"/>
              </w:rPr>
            </w:pPr>
            <w:r w:rsidRPr="009D7132">
              <w:rPr>
                <w:color w:val="auto"/>
                <w:sz w:val="24"/>
                <w:lang w:val="en-NZ"/>
              </w:rPr>
              <w:t>Activity 1</w:t>
            </w:r>
          </w:p>
          <w:p w14:paraId="530486A7" w14:textId="753F829B" w:rsidR="00B03262" w:rsidRPr="009D7132" w:rsidRDefault="00616A2E" w:rsidP="00162019">
            <w:pPr>
              <w:rPr>
                <w:lang w:val="en-NZ"/>
              </w:rPr>
            </w:pPr>
            <w:r>
              <w:rPr>
                <w:lang w:val="en-NZ"/>
              </w:rPr>
              <w:t>Student observes a work activity.</w:t>
            </w:r>
          </w:p>
          <w:p w14:paraId="6FAE90FA" w14:textId="77777777" w:rsidR="00B03262" w:rsidRPr="009D7132" w:rsidRDefault="00B03262" w:rsidP="00162019">
            <w:pPr>
              <w:rPr>
                <w:lang w:val="en-NZ"/>
              </w:rPr>
            </w:pPr>
            <w:r w:rsidRPr="009D7132">
              <w:rPr>
                <w:lang w:val="en-NZ"/>
              </w:rPr>
              <w:t xml:space="preserve">Activity = </w:t>
            </w:r>
            <w:r>
              <w:rPr>
                <w:lang w:val="en-NZ"/>
              </w:rPr>
              <w:t xml:space="preserve"> e.g. welding</w:t>
            </w:r>
          </w:p>
        </w:tc>
        <w:tc>
          <w:tcPr>
            <w:tcW w:w="1701" w:type="dxa"/>
            <w:vAlign w:val="center"/>
          </w:tcPr>
          <w:p w14:paraId="16FCBEA2" w14:textId="77777777" w:rsidR="00B03262" w:rsidRDefault="00B03262" w:rsidP="00162019">
            <w:pPr>
              <w:rPr>
                <w:lang w:val="en-NZ"/>
              </w:rPr>
            </w:pPr>
            <w:r>
              <w:rPr>
                <w:lang w:val="en-NZ"/>
              </w:rPr>
              <w:t>09:00-10:00</w:t>
            </w:r>
          </w:p>
        </w:tc>
        <w:tc>
          <w:tcPr>
            <w:tcW w:w="3544" w:type="dxa"/>
            <w:vAlign w:val="center"/>
          </w:tcPr>
          <w:p w14:paraId="792A1168" w14:textId="77777777" w:rsidR="00B03262" w:rsidRDefault="00B03262" w:rsidP="00162019">
            <w:pPr>
              <w:rPr>
                <w:lang w:val="en-NZ"/>
              </w:rPr>
            </w:pPr>
          </w:p>
        </w:tc>
        <w:tc>
          <w:tcPr>
            <w:tcW w:w="2410" w:type="dxa"/>
            <w:vAlign w:val="center"/>
          </w:tcPr>
          <w:p w14:paraId="5DEACAB3" w14:textId="77777777" w:rsidR="00B03262" w:rsidRDefault="00B03262" w:rsidP="00162019">
            <w:pPr>
              <w:rPr>
                <w:lang w:val="en-NZ"/>
              </w:rPr>
            </w:pPr>
          </w:p>
        </w:tc>
      </w:tr>
      <w:tr w:rsidR="00B03262" w14:paraId="03D8E357" w14:textId="77777777" w:rsidTr="00162019">
        <w:trPr>
          <w:trHeight w:val="834"/>
        </w:trPr>
        <w:tc>
          <w:tcPr>
            <w:tcW w:w="6941" w:type="dxa"/>
            <w:vAlign w:val="center"/>
          </w:tcPr>
          <w:p w14:paraId="297A0B37" w14:textId="77777777" w:rsidR="00B03262" w:rsidRPr="009D7132" w:rsidRDefault="00B03262" w:rsidP="00162019">
            <w:pPr>
              <w:pStyle w:val="TableSubheading"/>
              <w:rPr>
                <w:color w:val="auto"/>
                <w:sz w:val="24"/>
                <w:lang w:val="en-NZ"/>
              </w:rPr>
            </w:pPr>
            <w:r w:rsidRPr="009D7132">
              <w:rPr>
                <w:color w:val="auto"/>
                <w:sz w:val="24"/>
                <w:lang w:val="en-NZ"/>
              </w:rPr>
              <w:t>Morning tea</w:t>
            </w:r>
          </w:p>
          <w:p w14:paraId="4A0D0330" w14:textId="77777777" w:rsidR="00B03262" w:rsidRPr="009D7132" w:rsidRDefault="00B03262" w:rsidP="00162019">
            <w:pPr>
              <w:pStyle w:val="TableBody"/>
              <w:rPr>
                <w:lang w:val="en-NZ"/>
              </w:rPr>
            </w:pPr>
            <w:r w:rsidRPr="009D7132">
              <w:rPr>
                <w:lang w:val="en-NZ"/>
              </w:rPr>
              <w:t>Morning tea with staff members</w:t>
            </w:r>
          </w:p>
        </w:tc>
        <w:tc>
          <w:tcPr>
            <w:tcW w:w="1701" w:type="dxa"/>
            <w:vAlign w:val="center"/>
          </w:tcPr>
          <w:p w14:paraId="704029D7" w14:textId="77777777" w:rsidR="00B03262" w:rsidRDefault="00B03262" w:rsidP="00162019">
            <w:pPr>
              <w:rPr>
                <w:lang w:val="en-NZ"/>
              </w:rPr>
            </w:pPr>
            <w:r>
              <w:rPr>
                <w:lang w:val="en-NZ"/>
              </w:rPr>
              <w:t>10:00-10:15</w:t>
            </w:r>
          </w:p>
        </w:tc>
        <w:tc>
          <w:tcPr>
            <w:tcW w:w="3544" w:type="dxa"/>
            <w:vAlign w:val="center"/>
          </w:tcPr>
          <w:p w14:paraId="68922267" w14:textId="77777777" w:rsidR="00B03262" w:rsidRDefault="00B03262" w:rsidP="00162019">
            <w:pPr>
              <w:rPr>
                <w:lang w:val="en-NZ"/>
              </w:rPr>
            </w:pPr>
          </w:p>
        </w:tc>
        <w:tc>
          <w:tcPr>
            <w:tcW w:w="2410" w:type="dxa"/>
            <w:vAlign w:val="center"/>
          </w:tcPr>
          <w:p w14:paraId="493EA8A7" w14:textId="77777777" w:rsidR="00B03262" w:rsidRDefault="00B03262" w:rsidP="00162019">
            <w:pPr>
              <w:rPr>
                <w:lang w:val="en-NZ"/>
              </w:rPr>
            </w:pPr>
          </w:p>
        </w:tc>
      </w:tr>
      <w:tr w:rsidR="00B03262" w14:paraId="7241C25F" w14:textId="77777777" w:rsidTr="00162019">
        <w:trPr>
          <w:trHeight w:val="1701"/>
        </w:trPr>
        <w:tc>
          <w:tcPr>
            <w:tcW w:w="6941" w:type="dxa"/>
            <w:vAlign w:val="center"/>
          </w:tcPr>
          <w:p w14:paraId="32963DD3" w14:textId="77777777" w:rsidR="00B03262" w:rsidRPr="009D7132" w:rsidRDefault="00B03262" w:rsidP="00162019">
            <w:pPr>
              <w:pStyle w:val="Heading3"/>
              <w:outlineLvl w:val="2"/>
              <w:rPr>
                <w:color w:val="auto"/>
              </w:rPr>
            </w:pPr>
            <w:r w:rsidRPr="009D7132">
              <w:rPr>
                <w:color w:val="auto"/>
              </w:rPr>
              <w:t>Activity 2</w:t>
            </w:r>
          </w:p>
          <w:p w14:paraId="48CE8A7D" w14:textId="77777777" w:rsidR="00B03262" w:rsidRPr="009D7132" w:rsidRDefault="00B03262" w:rsidP="00162019">
            <w:pPr>
              <w:pStyle w:val="TableBody"/>
              <w:rPr>
                <w:lang w:val="en-NZ"/>
              </w:rPr>
            </w:pPr>
            <w:r w:rsidRPr="009D7132">
              <w:rPr>
                <w:lang w:val="en-NZ"/>
              </w:rPr>
              <w:t>Activity =</w:t>
            </w:r>
          </w:p>
          <w:p w14:paraId="36A3B826" w14:textId="77777777" w:rsidR="00B03262" w:rsidRPr="009D7132" w:rsidRDefault="00B03262" w:rsidP="00162019">
            <w:pPr>
              <w:pStyle w:val="Heading3"/>
              <w:outlineLvl w:val="2"/>
              <w:rPr>
                <w:color w:val="auto"/>
                <w:lang w:val="en-NZ"/>
              </w:rPr>
            </w:pPr>
          </w:p>
        </w:tc>
        <w:tc>
          <w:tcPr>
            <w:tcW w:w="1701" w:type="dxa"/>
            <w:vAlign w:val="center"/>
          </w:tcPr>
          <w:p w14:paraId="41DC625F" w14:textId="77777777" w:rsidR="00B03262" w:rsidRDefault="00B03262" w:rsidP="00162019">
            <w:pPr>
              <w:pStyle w:val="TableBody"/>
              <w:rPr>
                <w:lang w:val="en-NZ"/>
              </w:rPr>
            </w:pPr>
            <w:r>
              <w:rPr>
                <w:lang w:val="en-NZ"/>
              </w:rPr>
              <w:t>10:15-11:15</w:t>
            </w:r>
          </w:p>
        </w:tc>
        <w:tc>
          <w:tcPr>
            <w:tcW w:w="3544" w:type="dxa"/>
            <w:vAlign w:val="center"/>
          </w:tcPr>
          <w:p w14:paraId="3EB6A4D0" w14:textId="77777777" w:rsidR="00B03262" w:rsidRDefault="00B03262" w:rsidP="00162019">
            <w:pPr>
              <w:rPr>
                <w:lang w:val="en-NZ"/>
              </w:rPr>
            </w:pPr>
          </w:p>
        </w:tc>
        <w:tc>
          <w:tcPr>
            <w:tcW w:w="2410" w:type="dxa"/>
            <w:vAlign w:val="center"/>
          </w:tcPr>
          <w:p w14:paraId="7FDD9248" w14:textId="77777777" w:rsidR="00B03262" w:rsidRDefault="00B03262" w:rsidP="00162019">
            <w:pPr>
              <w:rPr>
                <w:lang w:val="en-NZ"/>
              </w:rPr>
            </w:pPr>
          </w:p>
        </w:tc>
      </w:tr>
      <w:tr w:rsidR="00B03262" w14:paraId="3CB74E5E" w14:textId="77777777" w:rsidTr="00162019">
        <w:trPr>
          <w:trHeight w:val="1396"/>
        </w:trPr>
        <w:tc>
          <w:tcPr>
            <w:tcW w:w="6941" w:type="dxa"/>
            <w:vAlign w:val="center"/>
          </w:tcPr>
          <w:p w14:paraId="5FCABE35" w14:textId="77777777" w:rsidR="00B03262" w:rsidRPr="009D7132" w:rsidRDefault="00B03262" w:rsidP="00162019">
            <w:pPr>
              <w:pStyle w:val="TableSubheading"/>
              <w:rPr>
                <w:color w:val="auto"/>
                <w:sz w:val="24"/>
                <w:lang w:val="en-NZ"/>
              </w:rPr>
            </w:pPr>
            <w:r w:rsidRPr="009D7132">
              <w:rPr>
                <w:color w:val="auto"/>
                <w:sz w:val="24"/>
                <w:lang w:val="en-NZ"/>
              </w:rPr>
              <w:lastRenderedPageBreak/>
              <w:t>Career conversation</w:t>
            </w:r>
          </w:p>
          <w:p w14:paraId="7FEFCF4B" w14:textId="3C81A33A" w:rsidR="00B03262" w:rsidRPr="009D7132" w:rsidRDefault="00B03262" w:rsidP="00C02FA8">
            <w:pPr>
              <w:pStyle w:val="TableBody"/>
              <w:rPr>
                <w:lang w:val="en-NZ"/>
              </w:rPr>
            </w:pPr>
            <w:r w:rsidRPr="009D7132">
              <w:rPr>
                <w:lang w:val="en-NZ"/>
              </w:rPr>
              <w:t xml:space="preserve">Staff to talk about </w:t>
            </w:r>
            <w:r w:rsidR="00C02FA8">
              <w:rPr>
                <w:lang w:val="en-NZ"/>
              </w:rPr>
              <w:t>their career path into your workplace. Talk to the student about their career ideas and plans for when they leave school.</w:t>
            </w:r>
          </w:p>
        </w:tc>
        <w:tc>
          <w:tcPr>
            <w:tcW w:w="1701" w:type="dxa"/>
            <w:vAlign w:val="center"/>
          </w:tcPr>
          <w:p w14:paraId="2DF05A7F" w14:textId="77777777" w:rsidR="00B03262" w:rsidRDefault="00B03262" w:rsidP="00162019">
            <w:pPr>
              <w:rPr>
                <w:lang w:val="en-NZ"/>
              </w:rPr>
            </w:pPr>
            <w:r>
              <w:rPr>
                <w:lang w:val="en-NZ"/>
              </w:rPr>
              <w:t>11:15-12:00</w:t>
            </w:r>
          </w:p>
        </w:tc>
        <w:tc>
          <w:tcPr>
            <w:tcW w:w="3544" w:type="dxa"/>
            <w:vAlign w:val="center"/>
          </w:tcPr>
          <w:p w14:paraId="78CC837D" w14:textId="77777777" w:rsidR="00B03262" w:rsidRDefault="00B03262" w:rsidP="00162019">
            <w:pPr>
              <w:rPr>
                <w:lang w:val="en-NZ"/>
              </w:rPr>
            </w:pPr>
          </w:p>
        </w:tc>
        <w:tc>
          <w:tcPr>
            <w:tcW w:w="2410" w:type="dxa"/>
            <w:vAlign w:val="center"/>
          </w:tcPr>
          <w:p w14:paraId="58DD4BF1" w14:textId="77777777" w:rsidR="00B03262" w:rsidRDefault="00B03262" w:rsidP="00162019">
            <w:pPr>
              <w:rPr>
                <w:lang w:val="en-NZ"/>
              </w:rPr>
            </w:pPr>
          </w:p>
        </w:tc>
      </w:tr>
      <w:tr w:rsidR="00B03262" w14:paraId="7AB661A4" w14:textId="77777777" w:rsidTr="00162019">
        <w:trPr>
          <w:trHeight w:val="564"/>
        </w:trPr>
        <w:tc>
          <w:tcPr>
            <w:tcW w:w="6941" w:type="dxa"/>
            <w:vAlign w:val="center"/>
          </w:tcPr>
          <w:p w14:paraId="5F46429D" w14:textId="77777777" w:rsidR="00B03262" w:rsidRPr="009D7132" w:rsidRDefault="00B03262" w:rsidP="00162019">
            <w:pPr>
              <w:pStyle w:val="Heading3"/>
              <w:outlineLvl w:val="2"/>
              <w:rPr>
                <w:color w:val="auto"/>
              </w:rPr>
            </w:pPr>
            <w:r w:rsidRPr="009D7132">
              <w:rPr>
                <w:color w:val="auto"/>
              </w:rPr>
              <w:t>Lunch</w:t>
            </w:r>
          </w:p>
        </w:tc>
        <w:tc>
          <w:tcPr>
            <w:tcW w:w="1701" w:type="dxa"/>
            <w:vAlign w:val="center"/>
          </w:tcPr>
          <w:p w14:paraId="25767267" w14:textId="77777777" w:rsidR="00B03262" w:rsidRDefault="00B03262" w:rsidP="00162019">
            <w:pPr>
              <w:pStyle w:val="TableBody"/>
              <w:rPr>
                <w:lang w:val="en-NZ"/>
              </w:rPr>
            </w:pPr>
            <w:r>
              <w:rPr>
                <w:lang w:val="en-NZ"/>
              </w:rPr>
              <w:t>12:00-12:30</w:t>
            </w:r>
          </w:p>
        </w:tc>
        <w:tc>
          <w:tcPr>
            <w:tcW w:w="3544" w:type="dxa"/>
            <w:vAlign w:val="center"/>
          </w:tcPr>
          <w:p w14:paraId="4C0FAC70" w14:textId="77777777" w:rsidR="00B03262" w:rsidRDefault="00B03262" w:rsidP="00162019">
            <w:pPr>
              <w:pStyle w:val="Heading3"/>
              <w:outlineLvl w:val="2"/>
              <w:rPr>
                <w:lang w:val="en-NZ"/>
              </w:rPr>
            </w:pPr>
          </w:p>
        </w:tc>
        <w:tc>
          <w:tcPr>
            <w:tcW w:w="2410" w:type="dxa"/>
            <w:vAlign w:val="center"/>
          </w:tcPr>
          <w:p w14:paraId="1057286C" w14:textId="77777777" w:rsidR="00B03262" w:rsidRDefault="00B03262" w:rsidP="00162019">
            <w:pPr>
              <w:pStyle w:val="Heading3"/>
              <w:outlineLvl w:val="2"/>
              <w:rPr>
                <w:lang w:val="en-NZ"/>
              </w:rPr>
            </w:pPr>
          </w:p>
        </w:tc>
      </w:tr>
      <w:tr w:rsidR="00B03262" w14:paraId="30B758B3" w14:textId="77777777" w:rsidTr="00162019">
        <w:trPr>
          <w:trHeight w:val="1304"/>
        </w:trPr>
        <w:tc>
          <w:tcPr>
            <w:tcW w:w="6941" w:type="dxa"/>
            <w:vAlign w:val="center"/>
          </w:tcPr>
          <w:p w14:paraId="41CCC970" w14:textId="77777777" w:rsidR="00B03262" w:rsidRDefault="00B03262" w:rsidP="00162019">
            <w:pPr>
              <w:pStyle w:val="TableSubheading"/>
              <w:rPr>
                <w:color w:val="auto"/>
                <w:sz w:val="24"/>
                <w:lang w:val="en-NZ"/>
              </w:rPr>
            </w:pPr>
            <w:r w:rsidRPr="009D7132">
              <w:rPr>
                <w:color w:val="auto"/>
                <w:sz w:val="24"/>
                <w:lang w:val="en-NZ"/>
              </w:rPr>
              <w:t>Activity 3</w:t>
            </w:r>
          </w:p>
          <w:p w14:paraId="4F7F765B" w14:textId="67EC5AD2" w:rsidR="00354763" w:rsidRPr="009D7132" w:rsidRDefault="00354763" w:rsidP="00354763">
            <w:pPr>
              <w:rPr>
                <w:lang w:val="en-NZ"/>
              </w:rPr>
            </w:pPr>
            <w:r>
              <w:rPr>
                <w:lang w:val="en-NZ"/>
              </w:rPr>
              <w:t>Student observes or takes part in a work activity.</w:t>
            </w:r>
          </w:p>
          <w:p w14:paraId="6858A713" w14:textId="77777777" w:rsidR="00B03262" w:rsidRPr="009D7132" w:rsidRDefault="00B03262" w:rsidP="00162019">
            <w:pPr>
              <w:rPr>
                <w:lang w:val="en-NZ"/>
              </w:rPr>
            </w:pPr>
            <w:r w:rsidRPr="009D7132">
              <w:rPr>
                <w:lang w:val="en-NZ"/>
              </w:rPr>
              <w:t xml:space="preserve">Activity = </w:t>
            </w:r>
          </w:p>
        </w:tc>
        <w:tc>
          <w:tcPr>
            <w:tcW w:w="1701" w:type="dxa"/>
            <w:vAlign w:val="center"/>
          </w:tcPr>
          <w:p w14:paraId="2C0E787E" w14:textId="77777777" w:rsidR="00B03262" w:rsidRDefault="00B03262" w:rsidP="00162019">
            <w:pPr>
              <w:rPr>
                <w:lang w:val="en-NZ"/>
              </w:rPr>
            </w:pPr>
            <w:r>
              <w:rPr>
                <w:lang w:val="en-NZ"/>
              </w:rPr>
              <w:t>12:30 – 1:30</w:t>
            </w:r>
          </w:p>
        </w:tc>
        <w:tc>
          <w:tcPr>
            <w:tcW w:w="3544" w:type="dxa"/>
            <w:vAlign w:val="center"/>
          </w:tcPr>
          <w:p w14:paraId="42314587" w14:textId="77777777" w:rsidR="00B03262" w:rsidRDefault="00B03262" w:rsidP="00162019">
            <w:pPr>
              <w:rPr>
                <w:lang w:val="en-NZ"/>
              </w:rPr>
            </w:pPr>
          </w:p>
        </w:tc>
        <w:tc>
          <w:tcPr>
            <w:tcW w:w="2410" w:type="dxa"/>
            <w:vAlign w:val="center"/>
          </w:tcPr>
          <w:p w14:paraId="77451804" w14:textId="77777777" w:rsidR="00B03262" w:rsidRDefault="00B03262" w:rsidP="00162019">
            <w:pPr>
              <w:rPr>
                <w:lang w:val="en-NZ"/>
              </w:rPr>
            </w:pPr>
          </w:p>
        </w:tc>
      </w:tr>
      <w:tr w:rsidR="00B03262" w14:paraId="3202F71D" w14:textId="77777777" w:rsidTr="00162019">
        <w:trPr>
          <w:trHeight w:val="1393"/>
        </w:trPr>
        <w:tc>
          <w:tcPr>
            <w:tcW w:w="6941" w:type="dxa"/>
            <w:vAlign w:val="center"/>
          </w:tcPr>
          <w:p w14:paraId="04D29FA0" w14:textId="77777777" w:rsidR="00B03262" w:rsidRDefault="00B03262" w:rsidP="00162019">
            <w:pPr>
              <w:pStyle w:val="TableSubheading"/>
              <w:rPr>
                <w:color w:val="auto"/>
                <w:sz w:val="24"/>
                <w:lang w:val="en-NZ"/>
              </w:rPr>
            </w:pPr>
            <w:r w:rsidRPr="009D7132">
              <w:rPr>
                <w:color w:val="auto"/>
                <w:sz w:val="24"/>
                <w:lang w:val="en-NZ"/>
              </w:rPr>
              <w:t>Activity 4</w:t>
            </w:r>
          </w:p>
          <w:p w14:paraId="351461E4" w14:textId="77777777" w:rsidR="00354763" w:rsidRPr="009D7132" w:rsidRDefault="00354763" w:rsidP="00354763">
            <w:pPr>
              <w:rPr>
                <w:lang w:val="en-NZ"/>
              </w:rPr>
            </w:pPr>
            <w:r>
              <w:rPr>
                <w:lang w:val="en-NZ"/>
              </w:rPr>
              <w:t>Student observes or takes part in a work activity.</w:t>
            </w:r>
          </w:p>
          <w:p w14:paraId="1F427360" w14:textId="77777777" w:rsidR="00B03262" w:rsidRPr="009D7132" w:rsidRDefault="00B03262" w:rsidP="00162019">
            <w:pPr>
              <w:pStyle w:val="NoSpacing"/>
              <w:rPr>
                <w:lang w:val="en-NZ"/>
              </w:rPr>
            </w:pPr>
            <w:r w:rsidRPr="009D7132">
              <w:rPr>
                <w:lang w:val="en-NZ"/>
              </w:rPr>
              <w:t>Activity =</w:t>
            </w:r>
          </w:p>
          <w:p w14:paraId="5350F0D5" w14:textId="77777777" w:rsidR="00B03262" w:rsidRPr="009D7132" w:rsidRDefault="00B03262" w:rsidP="00162019">
            <w:pPr>
              <w:pStyle w:val="NoSpacing"/>
              <w:rPr>
                <w:lang w:val="en-NZ"/>
              </w:rPr>
            </w:pPr>
          </w:p>
        </w:tc>
        <w:tc>
          <w:tcPr>
            <w:tcW w:w="1701" w:type="dxa"/>
            <w:vAlign w:val="center"/>
          </w:tcPr>
          <w:p w14:paraId="6333F5BE" w14:textId="77777777" w:rsidR="00B03262" w:rsidRDefault="00B03262" w:rsidP="00162019">
            <w:pPr>
              <w:rPr>
                <w:lang w:val="en-NZ"/>
              </w:rPr>
            </w:pPr>
            <w:r>
              <w:rPr>
                <w:lang w:val="en-NZ"/>
              </w:rPr>
              <w:t>1:30 – 2:30</w:t>
            </w:r>
          </w:p>
        </w:tc>
        <w:tc>
          <w:tcPr>
            <w:tcW w:w="3544" w:type="dxa"/>
            <w:vAlign w:val="center"/>
          </w:tcPr>
          <w:p w14:paraId="5B67561C" w14:textId="77777777" w:rsidR="00B03262" w:rsidRDefault="00B03262" w:rsidP="00162019">
            <w:pPr>
              <w:rPr>
                <w:lang w:val="en-NZ"/>
              </w:rPr>
            </w:pPr>
          </w:p>
        </w:tc>
        <w:tc>
          <w:tcPr>
            <w:tcW w:w="2410" w:type="dxa"/>
            <w:vAlign w:val="center"/>
          </w:tcPr>
          <w:p w14:paraId="265F5314" w14:textId="77777777" w:rsidR="00B03262" w:rsidRDefault="00B03262" w:rsidP="00162019">
            <w:pPr>
              <w:rPr>
                <w:lang w:val="en-NZ"/>
              </w:rPr>
            </w:pPr>
          </w:p>
        </w:tc>
      </w:tr>
      <w:tr w:rsidR="00B03262" w14:paraId="5E83C837" w14:textId="77777777" w:rsidTr="00162019">
        <w:trPr>
          <w:trHeight w:val="938"/>
        </w:trPr>
        <w:tc>
          <w:tcPr>
            <w:tcW w:w="6941" w:type="dxa"/>
            <w:vAlign w:val="center"/>
          </w:tcPr>
          <w:p w14:paraId="36CEED00" w14:textId="77777777" w:rsidR="00B03262" w:rsidRPr="009D7132" w:rsidRDefault="00B03262" w:rsidP="00162019">
            <w:pPr>
              <w:pStyle w:val="TableSubheading"/>
              <w:rPr>
                <w:color w:val="auto"/>
                <w:sz w:val="24"/>
                <w:lang w:val="en-NZ"/>
              </w:rPr>
            </w:pPr>
            <w:r w:rsidRPr="009D7132">
              <w:rPr>
                <w:color w:val="auto"/>
                <w:sz w:val="24"/>
                <w:lang w:val="en-NZ"/>
              </w:rPr>
              <w:t>Round up</w:t>
            </w:r>
          </w:p>
          <w:p w14:paraId="3B66EE32" w14:textId="77777777" w:rsidR="00B03262" w:rsidRPr="009D7132" w:rsidRDefault="00B03262" w:rsidP="00162019">
            <w:pPr>
              <w:pStyle w:val="NoSpacing"/>
              <w:rPr>
                <w:lang w:val="en-NZ"/>
              </w:rPr>
            </w:pPr>
            <w:r w:rsidRPr="009D7132">
              <w:rPr>
                <w:lang w:val="en-NZ"/>
              </w:rPr>
              <w:t>Student/teacher share what they learnt, ask questions, debrief.</w:t>
            </w:r>
          </w:p>
        </w:tc>
        <w:tc>
          <w:tcPr>
            <w:tcW w:w="1701" w:type="dxa"/>
            <w:vAlign w:val="center"/>
          </w:tcPr>
          <w:p w14:paraId="76CCBBCB" w14:textId="77777777" w:rsidR="00B03262" w:rsidRDefault="00B03262" w:rsidP="00162019">
            <w:pPr>
              <w:rPr>
                <w:lang w:val="en-NZ"/>
              </w:rPr>
            </w:pPr>
            <w:r>
              <w:rPr>
                <w:lang w:val="en-NZ"/>
              </w:rPr>
              <w:t>2:30 – 3:00</w:t>
            </w:r>
          </w:p>
        </w:tc>
        <w:tc>
          <w:tcPr>
            <w:tcW w:w="3544" w:type="dxa"/>
            <w:vAlign w:val="center"/>
          </w:tcPr>
          <w:p w14:paraId="274D4D77" w14:textId="77777777" w:rsidR="00B03262" w:rsidRDefault="00B03262" w:rsidP="00162019">
            <w:pPr>
              <w:rPr>
                <w:lang w:val="en-NZ"/>
              </w:rPr>
            </w:pPr>
          </w:p>
        </w:tc>
        <w:tc>
          <w:tcPr>
            <w:tcW w:w="2410" w:type="dxa"/>
            <w:vAlign w:val="center"/>
          </w:tcPr>
          <w:p w14:paraId="5BA1854D" w14:textId="77777777" w:rsidR="00B03262" w:rsidRDefault="00B03262" w:rsidP="00162019">
            <w:pPr>
              <w:rPr>
                <w:lang w:val="en-NZ"/>
              </w:rPr>
            </w:pPr>
          </w:p>
        </w:tc>
      </w:tr>
    </w:tbl>
    <w:p w14:paraId="00A4DFBE" w14:textId="77777777" w:rsidR="00B03262" w:rsidRDefault="00B03262" w:rsidP="00B03262">
      <w:pPr>
        <w:rPr>
          <w:lang w:val="en-NZ"/>
        </w:rPr>
      </w:pPr>
    </w:p>
    <w:p w14:paraId="502835DE" w14:textId="177ADDEE" w:rsidR="00B03262" w:rsidRPr="009D7132" w:rsidRDefault="00A17C08" w:rsidP="00B03262">
      <w:pPr>
        <w:rPr>
          <w:sz w:val="24"/>
          <w:lang w:val="en-NZ"/>
        </w:rPr>
      </w:pPr>
      <w:hyperlink r:id="rId62" w:history="1">
        <w:r w:rsidR="00B03262" w:rsidRPr="009B162A">
          <w:rPr>
            <w:rStyle w:val="Hyperlink"/>
            <w:noProof w:val="0"/>
            <w:sz w:val="24"/>
            <w:lang w:val="en-NZ"/>
          </w:rPr>
          <w:t>Work Inspiration</w:t>
        </w:r>
        <w:r w:rsidR="009B162A" w:rsidRPr="009B162A">
          <w:rPr>
            <w:rStyle w:val="Hyperlink"/>
            <w:noProof w:val="0"/>
            <w:sz w:val="24"/>
            <w:lang w:val="en-NZ"/>
          </w:rPr>
          <w:t xml:space="preserve"> website</w:t>
        </w:r>
        <w:r w:rsidR="00B03262" w:rsidRPr="009B162A">
          <w:rPr>
            <w:rStyle w:val="Hyperlink"/>
            <w:noProof w:val="0"/>
            <w:sz w:val="24"/>
            <w:lang w:val="en-NZ"/>
          </w:rPr>
          <w:t xml:space="preserve"> </w:t>
        </w:r>
        <w:r w:rsidR="009B162A" w:rsidRPr="009B162A">
          <w:rPr>
            <w:rStyle w:val="Hyperlink"/>
            <w:noProof w:val="0"/>
            <w:sz w:val="24"/>
            <w:lang w:val="en-NZ"/>
          </w:rPr>
          <w:t>–</w:t>
        </w:r>
        <w:r w:rsidR="00B03262" w:rsidRPr="009B162A">
          <w:rPr>
            <w:rStyle w:val="Hyperlink"/>
            <w:noProof w:val="0"/>
            <w:sz w:val="24"/>
            <w:lang w:val="en-NZ"/>
          </w:rPr>
          <w:t xml:space="preserve"> </w:t>
        </w:r>
        <w:r w:rsidR="009B162A" w:rsidRPr="009B162A">
          <w:rPr>
            <w:rStyle w:val="Hyperlink"/>
            <w:noProof w:val="0"/>
            <w:sz w:val="24"/>
            <w:lang w:val="en-NZ"/>
          </w:rPr>
          <w:t xml:space="preserve">make work experience easy and try </w:t>
        </w:r>
        <w:r w:rsidR="00B03262" w:rsidRPr="009B162A">
          <w:rPr>
            <w:rStyle w:val="Hyperlink"/>
            <w:noProof w:val="0"/>
            <w:sz w:val="24"/>
            <w:lang w:val="en-NZ"/>
          </w:rPr>
          <w:t>Careers New Zealand employer-le</w:t>
        </w:r>
        <w:r w:rsidR="009B162A" w:rsidRPr="009B162A">
          <w:rPr>
            <w:rStyle w:val="Hyperlink"/>
            <w:noProof w:val="0"/>
            <w:sz w:val="24"/>
            <w:lang w:val="en-NZ"/>
          </w:rPr>
          <w:t>d work exploration programme</w:t>
        </w:r>
      </w:hyperlink>
    </w:p>
    <w:p w14:paraId="31A7682E" w14:textId="77777777" w:rsidR="00B03262" w:rsidRDefault="00B03262" w:rsidP="00B03262">
      <w:pPr>
        <w:suppressAutoHyphens w:val="0"/>
        <w:autoSpaceDE/>
        <w:autoSpaceDN/>
        <w:adjustRightInd/>
        <w:spacing w:after="160"/>
        <w:textAlignment w:val="auto"/>
        <w:rPr>
          <w:rFonts w:eastAsia="MS Gothic"/>
          <w:b/>
          <w:bCs/>
          <w:color w:val="C73E84" w:themeColor="text2"/>
          <w:spacing w:val="-20"/>
          <w:kern w:val="32"/>
          <w:sz w:val="96"/>
          <w:szCs w:val="56"/>
        </w:rPr>
      </w:pPr>
      <w:r>
        <w:rPr>
          <w:rFonts w:eastAsia="MS Gothic"/>
          <w:b/>
          <w:bCs/>
          <w:color w:val="C73E84" w:themeColor="text2"/>
          <w:spacing w:val="-20"/>
          <w:kern w:val="32"/>
          <w:sz w:val="96"/>
          <w:szCs w:val="56"/>
        </w:rPr>
        <w:br w:type="page"/>
      </w:r>
    </w:p>
    <w:p w14:paraId="7AEDD7B9" w14:textId="77777777" w:rsidR="00FC20BE" w:rsidRDefault="00905A4F">
      <w:pPr>
        <w:suppressAutoHyphens w:val="0"/>
        <w:autoSpaceDE/>
        <w:autoSpaceDN/>
        <w:adjustRightInd/>
        <w:spacing w:after="160"/>
        <w:textAlignment w:val="auto"/>
        <w:rPr>
          <w:rFonts w:eastAsia="MS Gothic"/>
          <w:b/>
          <w:bCs/>
          <w:color w:val="C73E84" w:themeColor="text2"/>
          <w:spacing w:val="-20"/>
          <w:kern w:val="32"/>
          <w:sz w:val="56"/>
          <w:szCs w:val="56"/>
        </w:rPr>
      </w:pPr>
      <w:r>
        <w:rPr>
          <w:noProof/>
          <w:color w:val="F89C27" w:themeColor="accent5"/>
          <w:lang w:val="en-NZ" w:eastAsia="en-NZ"/>
        </w:rPr>
        <w:lastRenderedPageBreak/>
        <mc:AlternateContent>
          <mc:Choice Requires="wpg">
            <w:drawing>
              <wp:inline distT="0" distB="0" distL="0" distR="0" wp14:anchorId="61687A87" wp14:editId="38824DB8">
                <wp:extent cx="7769928" cy="1151906"/>
                <wp:effectExtent l="0" t="0" r="2540" b="0"/>
                <wp:docPr id="21" name="Group 21"/>
                <wp:cNvGraphicFramePr/>
                <a:graphic xmlns:a="http://schemas.openxmlformats.org/drawingml/2006/main">
                  <a:graphicData uri="http://schemas.microsoft.com/office/word/2010/wordprocessingGroup">
                    <wpg:wgp>
                      <wpg:cNvGrpSpPr/>
                      <wpg:grpSpPr>
                        <a:xfrm>
                          <a:off x="0" y="0"/>
                          <a:ext cx="7769928" cy="1151906"/>
                          <a:chOff x="0" y="0"/>
                          <a:chExt cx="7769928" cy="1017575"/>
                        </a:xfrm>
                        <a:gradFill>
                          <a:gsLst>
                            <a:gs pos="60000">
                              <a:schemeClr val="accent5"/>
                            </a:gs>
                            <a:gs pos="100000">
                              <a:schemeClr val="accent6"/>
                            </a:gs>
                          </a:gsLst>
                          <a:lin ang="0" scaled="0"/>
                        </a:gradFill>
                      </wpg:grpSpPr>
                      <wps:wsp>
                        <wps:cNvPr id="22" name="Rectangle 22"/>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0" y="0"/>
                            <a:ext cx="7769928" cy="101757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877C6" w14:textId="77777777" w:rsidR="0050073A" w:rsidRDefault="0050073A" w:rsidP="00905A4F">
                              <w:pPr>
                                <w:pStyle w:val="Heading1"/>
                                <w:rPr>
                                  <w:color w:val="FFFFFF" w:themeColor="background1"/>
                                </w:rPr>
                              </w:pPr>
                              <w:r w:rsidRPr="00905A4F">
                                <w:rPr>
                                  <w:color w:val="FFFFFF" w:themeColor="background1"/>
                                </w:rPr>
                                <w:t xml:space="preserve">Health </w:t>
                              </w:r>
                              <w:r>
                                <w:rPr>
                                  <w:color w:val="FFFFFF" w:themeColor="background1"/>
                                </w:rPr>
                                <w:t>and safety checklist for visits</w:t>
                              </w:r>
                              <w:r>
                                <w:rPr>
                                  <w:color w:val="FFFFFF" w:themeColor="background1"/>
                                </w:rPr>
                                <w:br/>
                              </w:r>
                              <w:r w:rsidRPr="00905A4F">
                                <w:rPr>
                                  <w:color w:val="FFFFFF" w:themeColor="background1"/>
                                </w:rPr>
                                <w:t>and work experience</w:t>
                              </w:r>
                            </w:p>
                            <w:p w14:paraId="79EC5798" w14:textId="77777777" w:rsidR="0050073A" w:rsidRPr="00BF419B" w:rsidRDefault="0050073A" w:rsidP="00BF419B"/>
                            <w:p w14:paraId="05D5F063" w14:textId="77777777" w:rsidR="0050073A" w:rsidRPr="009F2253" w:rsidRDefault="0050073A" w:rsidP="009F2253"/>
                            <w:p w14:paraId="3DF7C3FE" w14:textId="77777777" w:rsidR="0050073A" w:rsidRPr="00905A4F" w:rsidRDefault="0050073A" w:rsidP="00905A4F">
                              <w:pPr>
                                <w:pStyle w:val="Heading1"/>
                                <w:rPr>
                                  <w:color w:val="FFFFFF" w:themeColor="background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61687A87" id="Group 21" o:spid="_x0000_s1046" style="width:611.8pt;height:90.7pt;mso-position-horizontal-relative:char;mso-position-vertical-relative:line" coordsize="77699,1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">
                <v:rect id="Rectangle 22" o:spid="_x0000_s1047"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lOcMA&#10;AADbAAAADwAAAGRycy9kb3ducmV2LnhtbESPT2sCMRTE7wW/Q3hCbzXrHopsjVKFUsWD+Kf31+S5&#10;u7h5WZK4u357Uyh4HGbmN8x8OdhGdORD7VjBdJKBINbO1FwqOJ++3mYgQkQ22DgmBXcKsFyMXuZY&#10;GNfzgbpjLEWCcChQQRVjW0gZdEUWw8S1xMm7OG8xJulLaTz2CW4bmWfZu7RYc1qosKV1Rfp6vFkF&#10;P+6y6q3+5W1339e3753XerZT6nU8fH6AiDTEZ/i/vTEK8hz+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blOcMAAADbAAAADwAAAAAAAAAAAAAAAACYAgAAZHJzL2Rv&#10;d25yZXYueG1sUEsFBgAAAAAEAAQA9QAAAIgDAAAAAA==&#10;" filled="f" stroked="f" strokeweight="1pt"/>
                <v:roundrect id="Rounded Rectangle 23" o:spid="_x0000_s1048" style="position:absolute;width:77699;height:10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0cYA&#10;AADbAAAADwAAAGRycy9kb3ducmV2LnhtbESPzW7CMBCE70i8g7WVuIFTkEqVYqKKH0EPHKCo5228&#10;jZPG6xAbEt6+rlSpx9HMfKNZZL2txY1aXzpW8DhJQBDnTpdcKDi/b8fPIHxA1lg7JgV38pAth4MF&#10;ptp1fKTbKRQiQtinqMCE0KRS+tyQRT9xDXH0vlxrMUTZFlK32EW4reU0SZ6kxZLjgsGGVoby79PV&#10;KpiZTX+df37oS3e+vx13l8O6qrRSo4f+9QVEoD78h//ae61gOoP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0cYAAADbAAAADwAAAAAAAAAAAAAAAACYAgAAZHJz&#10;L2Rvd25yZXYueG1sUEsFBgAAAAAEAAQA9QAAAIsDAAAAAA==&#10;" filled="f" stroked="f" strokeweight="1pt">
                  <v:stroke joinstyle="miter"/>
                  <v:textbox inset=",0,,0">
                    <w:txbxContent>
                      <w:p w14:paraId="555877C6" w14:textId="77777777" w:rsidR="0050073A" w:rsidRDefault="0050073A" w:rsidP="00905A4F">
                        <w:pPr>
                          <w:pStyle w:val="Heading1"/>
                          <w:rPr>
                            <w:color w:val="FFFFFF" w:themeColor="background1"/>
                          </w:rPr>
                        </w:pPr>
                        <w:r w:rsidRPr="00905A4F">
                          <w:rPr>
                            <w:color w:val="FFFFFF" w:themeColor="background1"/>
                          </w:rPr>
                          <w:t xml:space="preserve">Health </w:t>
                        </w:r>
                        <w:r>
                          <w:rPr>
                            <w:color w:val="FFFFFF" w:themeColor="background1"/>
                          </w:rPr>
                          <w:t>and safety checklist for visits</w:t>
                        </w:r>
                        <w:r>
                          <w:rPr>
                            <w:color w:val="FFFFFF" w:themeColor="background1"/>
                          </w:rPr>
                          <w:br/>
                        </w:r>
                        <w:r w:rsidRPr="00905A4F">
                          <w:rPr>
                            <w:color w:val="FFFFFF" w:themeColor="background1"/>
                          </w:rPr>
                          <w:t>and work experience</w:t>
                        </w:r>
                      </w:p>
                      <w:p w14:paraId="79EC5798" w14:textId="77777777" w:rsidR="0050073A" w:rsidRPr="00BF419B" w:rsidRDefault="0050073A" w:rsidP="00BF419B"/>
                      <w:p w14:paraId="05D5F063" w14:textId="77777777" w:rsidR="0050073A" w:rsidRPr="009F2253" w:rsidRDefault="0050073A" w:rsidP="009F2253"/>
                      <w:p w14:paraId="3DF7C3FE" w14:textId="77777777" w:rsidR="0050073A" w:rsidRPr="00905A4F" w:rsidRDefault="0050073A" w:rsidP="00905A4F">
                        <w:pPr>
                          <w:pStyle w:val="Heading1"/>
                          <w:rPr>
                            <w:color w:val="FFFFFF" w:themeColor="background1"/>
                          </w:rPr>
                        </w:pPr>
                      </w:p>
                    </w:txbxContent>
                  </v:textbox>
                </v:roundrect>
                <w10:anchorlock/>
              </v:group>
            </w:pict>
          </mc:Fallback>
        </mc:AlternateContent>
      </w:r>
    </w:p>
    <w:p w14:paraId="1179DCBB" w14:textId="77777777" w:rsidR="00905A4F" w:rsidRPr="00905A4F" w:rsidRDefault="00905A4F">
      <w:pPr>
        <w:suppressAutoHyphens w:val="0"/>
        <w:autoSpaceDE/>
        <w:autoSpaceDN/>
        <w:adjustRightInd/>
        <w:spacing w:after="160"/>
        <w:textAlignment w:val="auto"/>
        <w:rPr>
          <w:rFonts w:eastAsia="MS Gothic"/>
          <w:b/>
          <w:bCs/>
          <w:color w:val="C73E84" w:themeColor="text2"/>
          <w:spacing w:val="-20"/>
          <w:kern w:val="32"/>
          <w:sz w:val="2"/>
          <w:szCs w:val="56"/>
        </w:rPr>
      </w:pPr>
    </w:p>
    <w:p w14:paraId="0B15A39D" w14:textId="77777777" w:rsidR="00905A4F" w:rsidRPr="00905A4F" w:rsidRDefault="00905A4F" w:rsidP="00905A4F">
      <w:pPr>
        <w:pStyle w:val="NoSpacing"/>
        <w:rPr>
          <w:sz w:val="24"/>
          <w:lang w:val="en-NZ"/>
        </w:rPr>
      </w:pPr>
      <w:r w:rsidRPr="00905A4F">
        <w:rPr>
          <w:sz w:val="24"/>
          <w:lang w:val="en-NZ"/>
        </w:rPr>
        <w:t>Employers are responsible for the health and safety of students who visit or do work experience activities at your workplace. Students need to take reasonable care for their own health and safety and the health and safety of others in your workplace.</w:t>
      </w:r>
    </w:p>
    <w:p w14:paraId="583281EB" w14:textId="77777777" w:rsidR="00905A4F" w:rsidRPr="00905A4F" w:rsidRDefault="00905A4F" w:rsidP="00905A4F">
      <w:pPr>
        <w:pStyle w:val="NoSpacing"/>
        <w:rPr>
          <w:sz w:val="24"/>
          <w:lang w:val="en-NZ"/>
        </w:rPr>
      </w:pPr>
    </w:p>
    <w:p w14:paraId="24AF03F1" w14:textId="77777777" w:rsidR="00905A4F" w:rsidRDefault="00905A4F" w:rsidP="00905A4F">
      <w:pPr>
        <w:pStyle w:val="NoSpacing"/>
        <w:rPr>
          <w:sz w:val="24"/>
          <w:lang w:val="en-NZ"/>
        </w:rPr>
      </w:pPr>
      <w:r w:rsidRPr="00905A4F">
        <w:rPr>
          <w:sz w:val="24"/>
          <w:lang w:val="en-NZ"/>
        </w:rPr>
        <w:t>Schools will have their own protocols and forms, so work closely with them.</w:t>
      </w:r>
    </w:p>
    <w:p w14:paraId="6936F9C8" w14:textId="77777777" w:rsidR="00763880" w:rsidRPr="00905A4F" w:rsidRDefault="00763880" w:rsidP="00905A4F">
      <w:pPr>
        <w:pStyle w:val="NoSpacing"/>
        <w:rPr>
          <w:sz w:val="24"/>
          <w:lang w:val="en-NZ"/>
        </w:rPr>
      </w:pPr>
    </w:p>
    <w:tbl>
      <w:tblPr>
        <w:tblStyle w:val="TableGridLight1"/>
        <w:tblW w:w="0" w:type="auto"/>
        <w:tblLook w:val="04A0" w:firstRow="1" w:lastRow="0" w:firstColumn="1" w:lastColumn="0" w:noHBand="0" w:noVBand="1"/>
      </w:tblPr>
      <w:tblGrid>
        <w:gridCol w:w="4390"/>
        <w:gridCol w:w="2409"/>
        <w:gridCol w:w="4111"/>
        <w:gridCol w:w="2268"/>
        <w:gridCol w:w="1418"/>
      </w:tblGrid>
      <w:tr w:rsidR="00763880" w:rsidRPr="002836F2" w14:paraId="2726E605" w14:textId="77777777" w:rsidTr="009B2AB9">
        <w:trPr>
          <w:trHeight w:val="694"/>
        </w:trPr>
        <w:tc>
          <w:tcPr>
            <w:tcW w:w="4390" w:type="dxa"/>
          </w:tcPr>
          <w:p w14:paraId="7D196790" w14:textId="77777777" w:rsidR="00763880" w:rsidRPr="001C7B01" w:rsidRDefault="00763880" w:rsidP="00017E6F">
            <w:pPr>
              <w:spacing w:after="0"/>
              <w:rPr>
                <w:b/>
                <w:color w:val="F89C27" w:themeColor="accent5"/>
                <w:sz w:val="24"/>
                <w:lang w:val="en-NZ"/>
              </w:rPr>
            </w:pPr>
            <w:r w:rsidRPr="001C7B01">
              <w:rPr>
                <w:b/>
                <w:color w:val="F89C27" w:themeColor="accent5"/>
                <w:sz w:val="24"/>
                <w:lang w:val="en-NZ"/>
              </w:rPr>
              <w:t>Task: Health and safety checklist</w:t>
            </w:r>
          </w:p>
        </w:tc>
        <w:tc>
          <w:tcPr>
            <w:tcW w:w="2409" w:type="dxa"/>
          </w:tcPr>
          <w:p w14:paraId="52A6ED75" w14:textId="77777777" w:rsidR="00763880" w:rsidRPr="001C7B01" w:rsidRDefault="001C7B01" w:rsidP="00017E6F">
            <w:pPr>
              <w:spacing w:after="0"/>
              <w:rPr>
                <w:b/>
                <w:color w:val="F89C27" w:themeColor="accent5"/>
                <w:sz w:val="24"/>
                <w:lang w:val="en-NZ"/>
              </w:rPr>
            </w:pPr>
            <w:r w:rsidRPr="001C7B01">
              <w:rPr>
                <w:b/>
                <w:color w:val="F89C27" w:themeColor="accent5"/>
                <w:sz w:val="24"/>
                <w:lang w:val="en-NZ"/>
              </w:rPr>
              <w:t xml:space="preserve">Who is </w:t>
            </w:r>
            <w:r w:rsidR="00763880" w:rsidRPr="001C7B01">
              <w:rPr>
                <w:b/>
                <w:color w:val="F89C27" w:themeColor="accent5"/>
                <w:sz w:val="24"/>
                <w:lang w:val="en-NZ"/>
              </w:rPr>
              <w:t>responsible</w:t>
            </w:r>
          </w:p>
        </w:tc>
        <w:tc>
          <w:tcPr>
            <w:tcW w:w="4111" w:type="dxa"/>
          </w:tcPr>
          <w:p w14:paraId="68F07BF1" w14:textId="77777777" w:rsidR="00763880" w:rsidRPr="001C7B01" w:rsidRDefault="00763880" w:rsidP="00017E6F">
            <w:pPr>
              <w:spacing w:after="0"/>
              <w:rPr>
                <w:b/>
                <w:color w:val="F89C27" w:themeColor="accent5"/>
                <w:sz w:val="24"/>
                <w:lang w:val="en-NZ"/>
              </w:rPr>
            </w:pPr>
            <w:r w:rsidRPr="001C7B01">
              <w:rPr>
                <w:b/>
                <w:color w:val="F89C27" w:themeColor="accent5"/>
                <w:sz w:val="24"/>
                <w:lang w:val="en-NZ"/>
              </w:rPr>
              <w:t>Notes</w:t>
            </w:r>
          </w:p>
        </w:tc>
        <w:tc>
          <w:tcPr>
            <w:tcW w:w="2268" w:type="dxa"/>
          </w:tcPr>
          <w:p w14:paraId="6CCFAF9B" w14:textId="77777777" w:rsidR="00763880" w:rsidRPr="001C7B01" w:rsidRDefault="00763880" w:rsidP="00017E6F">
            <w:pPr>
              <w:spacing w:after="0"/>
              <w:rPr>
                <w:b/>
                <w:color w:val="F89C27" w:themeColor="accent5"/>
                <w:sz w:val="24"/>
                <w:lang w:val="en-NZ"/>
              </w:rPr>
            </w:pPr>
            <w:r w:rsidRPr="001C7B01">
              <w:rPr>
                <w:b/>
                <w:color w:val="F89C27" w:themeColor="accent5"/>
                <w:sz w:val="24"/>
                <w:lang w:val="en-NZ"/>
              </w:rPr>
              <w:t>Signature</w:t>
            </w:r>
          </w:p>
        </w:tc>
        <w:tc>
          <w:tcPr>
            <w:tcW w:w="1418" w:type="dxa"/>
          </w:tcPr>
          <w:p w14:paraId="7690AC17" w14:textId="77777777" w:rsidR="00763880" w:rsidRPr="001C7B01" w:rsidRDefault="00763880" w:rsidP="00017E6F">
            <w:pPr>
              <w:spacing w:after="0"/>
              <w:rPr>
                <w:b/>
                <w:color w:val="F89C27" w:themeColor="accent5"/>
                <w:sz w:val="24"/>
                <w:lang w:val="en-NZ"/>
              </w:rPr>
            </w:pPr>
            <w:r w:rsidRPr="001C7B01">
              <w:rPr>
                <w:b/>
                <w:color w:val="F89C27" w:themeColor="accent5"/>
                <w:sz w:val="24"/>
                <w:lang w:val="en-NZ"/>
              </w:rPr>
              <w:t>Date</w:t>
            </w:r>
          </w:p>
        </w:tc>
      </w:tr>
      <w:tr w:rsidR="00763880" w:rsidRPr="002836F2" w14:paraId="6C2E9F66" w14:textId="77777777" w:rsidTr="009B2AB9">
        <w:tc>
          <w:tcPr>
            <w:tcW w:w="4390" w:type="dxa"/>
          </w:tcPr>
          <w:p w14:paraId="1A530471" w14:textId="77777777" w:rsidR="00763880" w:rsidRPr="002836F2" w:rsidRDefault="00763880" w:rsidP="001D05BB">
            <w:pPr>
              <w:spacing w:after="0"/>
              <w:rPr>
                <w:lang w:val="en-NZ"/>
              </w:rPr>
            </w:pPr>
            <w:r w:rsidRPr="002836F2">
              <w:rPr>
                <w:lang w:val="en-NZ"/>
              </w:rPr>
              <w:t>Have a health and safety policy</w:t>
            </w:r>
          </w:p>
        </w:tc>
        <w:tc>
          <w:tcPr>
            <w:tcW w:w="2409" w:type="dxa"/>
          </w:tcPr>
          <w:p w14:paraId="7DDE267C" w14:textId="77777777" w:rsidR="00763880" w:rsidRPr="002836F2" w:rsidRDefault="00763880" w:rsidP="001D05BB">
            <w:pPr>
              <w:spacing w:before="360"/>
              <w:outlineLvl w:val="1"/>
              <w:rPr>
                <w:color w:val="C73E84" w:themeColor="text2"/>
                <w:sz w:val="20"/>
                <w:szCs w:val="20"/>
                <w:lang w:val="en-NZ"/>
              </w:rPr>
            </w:pPr>
          </w:p>
        </w:tc>
        <w:tc>
          <w:tcPr>
            <w:tcW w:w="4111" w:type="dxa"/>
          </w:tcPr>
          <w:p w14:paraId="4E774F2B" w14:textId="77777777" w:rsidR="00763880" w:rsidRPr="002836F2" w:rsidRDefault="00763880" w:rsidP="001D05BB">
            <w:pPr>
              <w:spacing w:before="360"/>
              <w:outlineLvl w:val="1"/>
              <w:rPr>
                <w:color w:val="C73E84" w:themeColor="text2"/>
                <w:sz w:val="20"/>
                <w:szCs w:val="20"/>
                <w:lang w:val="en-NZ"/>
              </w:rPr>
            </w:pPr>
          </w:p>
        </w:tc>
        <w:tc>
          <w:tcPr>
            <w:tcW w:w="2268" w:type="dxa"/>
          </w:tcPr>
          <w:p w14:paraId="522502A8" w14:textId="77777777" w:rsidR="00763880" w:rsidRPr="002836F2" w:rsidRDefault="00763880" w:rsidP="001D05BB">
            <w:pPr>
              <w:spacing w:before="360"/>
              <w:outlineLvl w:val="1"/>
              <w:rPr>
                <w:color w:val="C73E84" w:themeColor="text2"/>
                <w:sz w:val="20"/>
                <w:szCs w:val="20"/>
                <w:lang w:val="en-NZ"/>
              </w:rPr>
            </w:pPr>
          </w:p>
        </w:tc>
        <w:tc>
          <w:tcPr>
            <w:tcW w:w="1418" w:type="dxa"/>
          </w:tcPr>
          <w:p w14:paraId="70E3BF4B" w14:textId="77777777" w:rsidR="00763880" w:rsidRPr="002836F2" w:rsidRDefault="00763880" w:rsidP="001D05BB">
            <w:pPr>
              <w:spacing w:before="360"/>
              <w:outlineLvl w:val="1"/>
              <w:rPr>
                <w:color w:val="C73E84" w:themeColor="text2"/>
                <w:sz w:val="20"/>
                <w:szCs w:val="20"/>
                <w:lang w:val="en-NZ"/>
              </w:rPr>
            </w:pPr>
          </w:p>
        </w:tc>
      </w:tr>
      <w:tr w:rsidR="00763880" w:rsidRPr="002836F2" w14:paraId="3261BB97" w14:textId="77777777" w:rsidTr="009B2AB9">
        <w:trPr>
          <w:trHeight w:val="545"/>
        </w:trPr>
        <w:tc>
          <w:tcPr>
            <w:tcW w:w="4390" w:type="dxa"/>
          </w:tcPr>
          <w:p w14:paraId="53A5EF55" w14:textId="77777777" w:rsidR="00763880" w:rsidRPr="002836F2" w:rsidRDefault="00763880" w:rsidP="001D05BB">
            <w:pPr>
              <w:spacing w:after="0"/>
              <w:rPr>
                <w:lang w:val="en-NZ"/>
              </w:rPr>
            </w:pPr>
            <w:r w:rsidRPr="002836F2">
              <w:rPr>
                <w:lang w:val="en-NZ"/>
              </w:rPr>
              <w:t>Have a risk assessment plan</w:t>
            </w:r>
          </w:p>
        </w:tc>
        <w:tc>
          <w:tcPr>
            <w:tcW w:w="2409" w:type="dxa"/>
          </w:tcPr>
          <w:p w14:paraId="1FDB83A5" w14:textId="77777777" w:rsidR="00763880" w:rsidRPr="002836F2" w:rsidRDefault="00763880" w:rsidP="001D05BB">
            <w:pPr>
              <w:spacing w:before="360"/>
              <w:outlineLvl w:val="1"/>
              <w:rPr>
                <w:color w:val="C73E84" w:themeColor="text2"/>
                <w:sz w:val="20"/>
                <w:szCs w:val="20"/>
                <w:lang w:val="en-NZ"/>
              </w:rPr>
            </w:pPr>
          </w:p>
        </w:tc>
        <w:tc>
          <w:tcPr>
            <w:tcW w:w="4111" w:type="dxa"/>
          </w:tcPr>
          <w:p w14:paraId="43561CC5" w14:textId="77777777" w:rsidR="00763880" w:rsidRPr="002836F2" w:rsidRDefault="00763880" w:rsidP="001D05BB">
            <w:pPr>
              <w:spacing w:before="360"/>
              <w:outlineLvl w:val="1"/>
              <w:rPr>
                <w:color w:val="C73E84" w:themeColor="text2"/>
                <w:sz w:val="20"/>
                <w:szCs w:val="20"/>
                <w:lang w:val="en-NZ"/>
              </w:rPr>
            </w:pPr>
          </w:p>
        </w:tc>
        <w:tc>
          <w:tcPr>
            <w:tcW w:w="2268" w:type="dxa"/>
          </w:tcPr>
          <w:p w14:paraId="599A8483" w14:textId="77777777" w:rsidR="00763880" w:rsidRPr="002836F2" w:rsidRDefault="00763880" w:rsidP="001D05BB">
            <w:pPr>
              <w:spacing w:before="360"/>
              <w:outlineLvl w:val="1"/>
              <w:rPr>
                <w:color w:val="C73E84" w:themeColor="text2"/>
                <w:sz w:val="20"/>
                <w:szCs w:val="20"/>
                <w:lang w:val="en-NZ"/>
              </w:rPr>
            </w:pPr>
          </w:p>
        </w:tc>
        <w:tc>
          <w:tcPr>
            <w:tcW w:w="1418" w:type="dxa"/>
          </w:tcPr>
          <w:p w14:paraId="17DA725B" w14:textId="77777777" w:rsidR="00763880" w:rsidRPr="002836F2" w:rsidRDefault="00763880" w:rsidP="001D05BB">
            <w:pPr>
              <w:spacing w:before="360"/>
              <w:outlineLvl w:val="1"/>
              <w:rPr>
                <w:color w:val="C73E84" w:themeColor="text2"/>
                <w:sz w:val="20"/>
                <w:szCs w:val="20"/>
                <w:lang w:val="en-NZ"/>
              </w:rPr>
            </w:pPr>
          </w:p>
        </w:tc>
      </w:tr>
      <w:tr w:rsidR="00763880" w:rsidRPr="002836F2" w14:paraId="58314F15" w14:textId="77777777" w:rsidTr="009B2AB9">
        <w:trPr>
          <w:trHeight w:val="952"/>
        </w:trPr>
        <w:tc>
          <w:tcPr>
            <w:tcW w:w="4390" w:type="dxa"/>
          </w:tcPr>
          <w:p w14:paraId="6A6661FA" w14:textId="77777777" w:rsidR="00763880" w:rsidRPr="002836F2" w:rsidRDefault="00763880" w:rsidP="001D05BB">
            <w:pPr>
              <w:spacing w:after="0"/>
              <w:rPr>
                <w:lang w:val="en-NZ"/>
              </w:rPr>
            </w:pPr>
            <w:r w:rsidRPr="002836F2">
              <w:rPr>
                <w:lang w:val="en-NZ"/>
              </w:rPr>
              <w:t>Have a plan if student is sick or injured or does something risky or inappropriate</w:t>
            </w:r>
          </w:p>
        </w:tc>
        <w:tc>
          <w:tcPr>
            <w:tcW w:w="2409" w:type="dxa"/>
          </w:tcPr>
          <w:p w14:paraId="74C990A7" w14:textId="77777777" w:rsidR="00763880" w:rsidRPr="002836F2" w:rsidRDefault="00763880" w:rsidP="001D05BB">
            <w:pPr>
              <w:spacing w:before="360"/>
              <w:outlineLvl w:val="1"/>
              <w:rPr>
                <w:color w:val="C73E84" w:themeColor="text2"/>
                <w:sz w:val="20"/>
                <w:szCs w:val="20"/>
                <w:lang w:val="en-NZ"/>
              </w:rPr>
            </w:pPr>
          </w:p>
        </w:tc>
        <w:tc>
          <w:tcPr>
            <w:tcW w:w="4111" w:type="dxa"/>
          </w:tcPr>
          <w:p w14:paraId="73BF58E4" w14:textId="77777777" w:rsidR="00763880" w:rsidRPr="002836F2" w:rsidRDefault="00763880" w:rsidP="001D05BB">
            <w:pPr>
              <w:spacing w:before="360"/>
              <w:outlineLvl w:val="1"/>
              <w:rPr>
                <w:color w:val="C73E84" w:themeColor="text2"/>
                <w:sz w:val="20"/>
                <w:szCs w:val="20"/>
                <w:lang w:val="en-NZ"/>
              </w:rPr>
            </w:pPr>
          </w:p>
        </w:tc>
        <w:tc>
          <w:tcPr>
            <w:tcW w:w="2268" w:type="dxa"/>
          </w:tcPr>
          <w:p w14:paraId="0EC21758" w14:textId="77777777" w:rsidR="00763880" w:rsidRPr="002836F2" w:rsidRDefault="00763880" w:rsidP="001D05BB">
            <w:pPr>
              <w:spacing w:before="360"/>
              <w:outlineLvl w:val="1"/>
              <w:rPr>
                <w:color w:val="C73E84" w:themeColor="text2"/>
                <w:sz w:val="20"/>
                <w:szCs w:val="20"/>
                <w:lang w:val="en-NZ"/>
              </w:rPr>
            </w:pPr>
          </w:p>
        </w:tc>
        <w:tc>
          <w:tcPr>
            <w:tcW w:w="1418" w:type="dxa"/>
          </w:tcPr>
          <w:p w14:paraId="47064FD4" w14:textId="77777777" w:rsidR="00763880" w:rsidRPr="002836F2" w:rsidRDefault="00763880" w:rsidP="001D05BB">
            <w:pPr>
              <w:spacing w:before="360"/>
              <w:outlineLvl w:val="1"/>
              <w:rPr>
                <w:color w:val="C73E84" w:themeColor="text2"/>
                <w:sz w:val="20"/>
                <w:szCs w:val="20"/>
                <w:lang w:val="en-NZ"/>
              </w:rPr>
            </w:pPr>
          </w:p>
        </w:tc>
      </w:tr>
      <w:tr w:rsidR="00763880" w:rsidRPr="002836F2" w14:paraId="1BED30EB" w14:textId="77777777" w:rsidTr="009B2AB9">
        <w:tc>
          <w:tcPr>
            <w:tcW w:w="4390" w:type="dxa"/>
          </w:tcPr>
          <w:p w14:paraId="76B3B503" w14:textId="77777777" w:rsidR="00763880" w:rsidRPr="002836F2" w:rsidRDefault="00763880" w:rsidP="001D05BB">
            <w:pPr>
              <w:spacing w:after="0"/>
              <w:rPr>
                <w:lang w:val="en-NZ"/>
              </w:rPr>
            </w:pPr>
            <w:r w:rsidRPr="002836F2">
              <w:rPr>
                <w:lang w:val="en-NZ"/>
              </w:rPr>
              <w:t>Have a process for reporting hazards</w:t>
            </w:r>
          </w:p>
        </w:tc>
        <w:tc>
          <w:tcPr>
            <w:tcW w:w="2409" w:type="dxa"/>
          </w:tcPr>
          <w:p w14:paraId="673432DE" w14:textId="77777777" w:rsidR="00763880" w:rsidRPr="002836F2" w:rsidRDefault="00763880" w:rsidP="001D05BB">
            <w:pPr>
              <w:spacing w:before="360"/>
              <w:outlineLvl w:val="1"/>
              <w:rPr>
                <w:color w:val="C73E84" w:themeColor="text2"/>
                <w:sz w:val="20"/>
                <w:szCs w:val="20"/>
                <w:lang w:val="en-NZ"/>
              </w:rPr>
            </w:pPr>
          </w:p>
        </w:tc>
        <w:tc>
          <w:tcPr>
            <w:tcW w:w="4111" w:type="dxa"/>
          </w:tcPr>
          <w:p w14:paraId="58905560" w14:textId="77777777" w:rsidR="00763880" w:rsidRPr="002836F2" w:rsidRDefault="00763880" w:rsidP="001D05BB">
            <w:pPr>
              <w:spacing w:before="360"/>
              <w:outlineLvl w:val="1"/>
              <w:rPr>
                <w:color w:val="C73E84" w:themeColor="text2"/>
                <w:sz w:val="20"/>
                <w:szCs w:val="20"/>
                <w:lang w:val="en-NZ"/>
              </w:rPr>
            </w:pPr>
          </w:p>
        </w:tc>
        <w:tc>
          <w:tcPr>
            <w:tcW w:w="2268" w:type="dxa"/>
          </w:tcPr>
          <w:p w14:paraId="34281ED7" w14:textId="77777777" w:rsidR="00763880" w:rsidRPr="002836F2" w:rsidRDefault="00763880" w:rsidP="001D05BB">
            <w:pPr>
              <w:spacing w:before="360"/>
              <w:outlineLvl w:val="1"/>
              <w:rPr>
                <w:color w:val="C73E84" w:themeColor="text2"/>
                <w:sz w:val="20"/>
                <w:szCs w:val="20"/>
                <w:lang w:val="en-NZ"/>
              </w:rPr>
            </w:pPr>
          </w:p>
        </w:tc>
        <w:tc>
          <w:tcPr>
            <w:tcW w:w="1418" w:type="dxa"/>
          </w:tcPr>
          <w:p w14:paraId="0233E537" w14:textId="77777777" w:rsidR="00763880" w:rsidRPr="002836F2" w:rsidRDefault="00763880" w:rsidP="001D05BB">
            <w:pPr>
              <w:spacing w:before="360"/>
              <w:outlineLvl w:val="1"/>
              <w:rPr>
                <w:color w:val="C73E84" w:themeColor="text2"/>
                <w:sz w:val="20"/>
                <w:szCs w:val="20"/>
                <w:lang w:val="en-NZ"/>
              </w:rPr>
            </w:pPr>
          </w:p>
        </w:tc>
      </w:tr>
      <w:tr w:rsidR="00763880" w:rsidRPr="002836F2" w14:paraId="63DD53DB" w14:textId="77777777" w:rsidTr="009B2AB9">
        <w:trPr>
          <w:trHeight w:val="834"/>
        </w:trPr>
        <w:tc>
          <w:tcPr>
            <w:tcW w:w="4390" w:type="dxa"/>
          </w:tcPr>
          <w:p w14:paraId="757A7B37" w14:textId="77777777" w:rsidR="00763880" w:rsidRPr="002836F2" w:rsidRDefault="00763880" w:rsidP="001D05BB">
            <w:pPr>
              <w:spacing w:after="0"/>
              <w:rPr>
                <w:lang w:val="en-NZ"/>
              </w:rPr>
            </w:pPr>
            <w:r w:rsidRPr="002836F2">
              <w:rPr>
                <w:lang w:val="en-NZ"/>
              </w:rPr>
              <w:t>Have a process for emergency situations and a first aid kit</w:t>
            </w:r>
          </w:p>
        </w:tc>
        <w:tc>
          <w:tcPr>
            <w:tcW w:w="2409" w:type="dxa"/>
          </w:tcPr>
          <w:p w14:paraId="76D5E7A3" w14:textId="77777777" w:rsidR="00763880" w:rsidRPr="002836F2" w:rsidRDefault="00763880" w:rsidP="001D05BB">
            <w:pPr>
              <w:spacing w:before="360"/>
              <w:outlineLvl w:val="1"/>
              <w:rPr>
                <w:color w:val="C73E84" w:themeColor="text2"/>
                <w:sz w:val="20"/>
                <w:szCs w:val="20"/>
                <w:lang w:val="en-NZ"/>
              </w:rPr>
            </w:pPr>
          </w:p>
        </w:tc>
        <w:tc>
          <w:tcPr>
            <w:tcW w:w="4111" w:type="dxa"/>
          </w:tcPr>
          <w:p w14:paraId="07243F65" w14:textId="77777777" w:rsidR="00763880" w:rsidRPr="002836F2" w:rsidRDefault="00763880" w:rsidP="001D05BB">
            <w:pPr>
              <w:spacing w:before="360"/>
              <w:outlineLvl w:val="1"/>
              <w:rPr>
                <w:color w:val="C73E84" w:themeColor="text2"/>
                <w:sz w:val="20"/>
                <w:szCs w:val="20"/>
                <w:lang w:val="en-NZ"/>
              </w:rPr>
            </w:pPr>
          </w:p>
        </w:tc>
        <w:tc>
          <w:tcPr>
            <w:tcW w:w="2268" w:type="dxa"/>
          </w:tcPr>
          <w:p w14:paraId="14A0BDD1" w14:textId="77777777" w:rsidR="00763880" w:rsidRPr="002836F2" w:rsidRDefault="00763880" w:rsidP="001D05BB">
            <w:pPr>
              <w:spacing w:before="360"/>
              <w:outlineLvl w:val="1"/>
              <w:rPr>
                <w:color w:val="C73E84" w:themeColor="text2"/>
                <w:sz w:val="20"/>
                <w:szCs w:val="20"/>
                <w:lang w:val="en-NZ"/>
              </w:rPr>
            </w:pPr>
          </w:p>
        </w:tc>
        <w:tc>
          <w:tcPr>
            <w:tcW w:w="1418" w:type="dxa"/>
          </w:tcPr>
          <w:p w14:paraId="759EB046" w14:textId="77777777" w:rsidR="00763880" w:rsidRPr="002836F2" w:rsidRDefault="00763880" w:rsidP="001D05BB">
            <w:pPr>
              <w:spacing w:before="360"/>
              <w:outlineLvl w:val="1"/>
              <w:rPr>
                <w:color w:val="C73E84" w:themeColor="text2"/>
                <w:sz w:val="20"/>
                <w:szCs w:val="20"/>
                <w:lang w:val="en-NZ"/>
              </w:rPr>
            </w:pPr>
          </w:p>
        </w:tc>
      </w:tr>
      <w:tr w:rsidR="00763880" w:rsidRPr="002836F2" w14:paraId="357AD4BB" w14:textId="77777777" w:rsidTr="009B2AB9">
        <w:tc>
          <w:tcPr>
            <w:tcW w:w="4390" w:type="dxa"/>
          </w:tcPr>
          <w:p w14:paraId="3CE6DE16" w14:textId="77777777" w:rsidR="00763880" w:rsidRPr="002836F2" w:rsidRDefault="00763880" w:rsidP="001D05BB">
            <w:pPr>
              <w:spacing w:after="0"/>
              <w:rPr>
                <w:lang w:val="en-NZ"/>
              </w:rPr>
            </w:pPr>
            <w:r w:rsidRPr="002836F2">
              <w:rPr>
                <w:lang w:val="en-NZ"/>
              </w:rPr>
              <w:t>Have a place to record incidents and hazards</w:t>
            </w:r>
          </w:p>
        </w:tc>
        <w:tc>
          <w:tcPr>
            <w:tcW w:w="2409" w:type="dxa"/>
          </w:tcPr>
          <w:p w14:paraId="7FE2D08C" w14:textId="77777777" w:rsidR="00763880" w:rsidRPr="002836F2" w:rsidRDefault="00763880" w:rsidP="001D05BB">
            <w:pPr>
              <w:spacing w:before="360"/>
              <w:outlineLvl w:val="1"/>
              <w:rPr>
                <w:color w:val="C73E84" w:themeColor="text2"/>
                <w:sz w:val="20"/>
                <w:szCs w:val="20"/>
                <w:lang w:val="en-NZ"/>
              </w:rPr>
            </w:pPr>
          </w:p>
        </w:tc>
        <w:tc>
          <w:tcPr>
            <w:tcW w:w="4111" w:type="dxa"/>
          </w:tcPr>
          <w:p w14:paraId="3B6793E7" w14:textId="77777777" w:rsidR="00763880" w:rsidRPr="002836F2" w:rsidRDefault="00763880" w:rsidP="001D05BB">
            <w:pPr>
              <w:spacing w:before="360"/>
              <w:outlineLvl w:val="1"/>
              <w:rPr>
                <w:color w:val="C73E84" w:themeColor="text2"/>
                <w:sz w:val="20"/>
                <w:szCs w:val="20"/>
                <w:lang w:val="en-NZ"/>
              </w:rPr>
            </w:pPr>
          </w:p>
        </w:tc>
        <w:tc>
          <w:tcPr>
            <w:tcW w:w="2268" w:type="dxa"/>
          </w:tcPr>
          <w:p w14:paraId="0FA1E74D" w14:textId="77777777" w:rsidR="00763880" w:rsidRPr="002836F2" w:rsidRDefault="00763880" w:rsidP="001D05BB">
            <w:pPr>
              <w:spacing w:before="360"/>
              <w:outlineLvl w:val="1"/>
              <w:rPr>
                <w:color w:val="C73E84" w:themeColor="text2"/>
                <w:sz w:val="20"/>
                <w:szCs w:val="20"/>
                <w:lang w:val="en-NZ"/>
              </w:rPr>
            </w:pPr>
          </w:p>
        </w:tc>
        <w:tc>
          <w:tcPr>
            <w:tcW w:w="1418" w:type="dxa"/>
          </w:tcPr>
          <w:p w14:paraId="51333B68" w14:textId="77777777" w:rsidR="00763880" w:rsidRPr="002836F2" w:rsidRDefault="00763880" w:rsidP="001D05BB">
            <w:pPr>
              <w:spacing w:before="360"/>
              <w:outlineLvl w:val="1"/>
              <w:rPr>
                <w:color w:val="C73E84" w:themeColor="text2"/>
                <w:sz w:val="20"/>
                <w:szCs w:val="20"/>
                <w:lang w:val="en-NZ"/>
              </w:rPr>
            </w:pPr>
          </w:p>
        </w:tc>
      </w:tr>
      <w:tr w:rsidR="00763880" w:rsidRPr="002836F2" w14:paraId="1F9BE163" w14:textId="77777777" w:rsidTr="009B2AB9">
        <w:tc>
          <w:tcPr>
            <w:tcW w:w="4390" w:type="dxa"/>
          </w:tcPr>
          <w:p w14:paraId="443FDC81" w14:textId="77777777" w:rsidR="00763880" w:rsidRPr="002836F2" w:rsidRDefault="00763880" w:rsidP="001D05BB">
            <w:pPr>
              <w:spacing w:after="0"/>
              <w:rPr>
                <w:lang w:val="en-NZ"/>
              </w:rPr>
            </w:pPr>
            <w:r w:rsidRPr="002836F2">
              <w:rPr>
                <w:lang w:val="en-NZ"/>
              </w:rPr>
              <w:t>Have key health and safety people and someone who can deliver first aid</w:t>
            </w:r>
          </w:p>
        </w:tc>
        <w:tc>
          <w:tcPr>
            <w:tcW w:w="2409" w:type="dxa"/>
          </w:tcPr>
          <w:p w14:paraId="60FB2125" w14:textId="77777777" w:rsidR="00763880" w:rsidRPr="002836F2" w:rsidRDefault="00763880" w:rsidP="001D05BB">
            <w:pPr>
              <w:spacing w:before="360"/>
              <w:outlineLvl w:val="1"/>
              <w:rPr>
                <w:color w:val="C73E84" w:themeColor="text2"/>
                <w:sz w:val="20"/>
                <w:szCs w:val="20"/>
                <w:lang w:val="en-NZ"/>
              </w:rPr>
            </w:pPr>
          </w:p>
        </w:tc>
        <w:tc>
          <w:tcPr>
            <w:tcW w:w="4111" w:type="dxa"/>
          </w:tcPr>
          <w:p w14:paraId="1D3371F1" w14:textId="77777777" w:rsidR="00763880" w:rsidRPr="002836F2" w:rsidRDefault="00763880" w:rsidP="001D05BB">
            <w:pPr>
              <w:spacing w:before="360"/>
              <w:outlineLvl w:val="1"/>
              <w:rPr>
                <w:color w:val="C73E84" w:themeColor="text2"/>
                <w:sz w:val="20"/>
                <w:szCs w:val="20"/>
                <w:lang w:val="en-NZ"/>
              </w:rPr>
            </w:pPr>
          </w:p>
        </w:tc>
        <w:tc>
          <w:tcPr>
            <w:tcW w:w="2268" w:type="dxa"/>
          </w:tcPr>
          <w:p w14:paraId="59A6FACC" w14:textId="77777777" w:rsidR="00763880" w:rsidRPr="002836F2" w:rsidRDefault="00763880" w:rsidP="001D05BB">
            <w:pPr>
              <w:spacing w:before="360"/>
              <w:outlineLvl w:val="1"/>
              <w:rPr>
                <w:color w:val="C73E84" w:themeColor="text2"/>
                <w:sz w:val="20"/>
                <w:szCs w:val="20"/>
                <w:lang w:val="en-NZ"/>
              </w:rPr>
            </w:pPr>
          </w:p>
        </w:tc>
        <w:tc>
          <w:tcPr>
            <w:tcW w:w="1418" w:type="dxa"/>
          </w:tcPr>
          <w:p w14:paraId="75F0528D" w14:textId="77777777" w:rsidR="00763880" w:rsidRPr="002836F2" w:rsidRDefault="00763880" w:rsidP="001D05BB">
            <w:pPr>
              <w:spacing w:before="360"/>
              <w:outlineLvl w:val="1"/>
              <w:rPr>
                <w:color w:val="C73E84" w:themeColor="text2"/>
                <w:sz w:val="20"/>
                <w:szCs w:val="20"/>
                <w:lang w:val="en-NZ"/>
              </w:rPr>
            </w:pPr>
          </w:p>
        </w:tc>
      </w:tr>
      <w:tr w:rsidR="00763880" w:rsidRPr="002836F2" w14:paraId="0FEBBA9A" w14:textId="77777777" w:rsidTr="009B2AB9">
        <w:trPr>
          <w:trHeight w:val="3381"/>
        </w:trPr>
        <w:tc>
          <w:tcPr>
            <w:tcW w:w="4390" w:type="dxa"/>
          </w:tcPr>
          <w:p w14:paraId="3A2257AD" w14:textId="77777777" w:rsidR="00763880" w:rsidRPr="002836F2" w:rsidRDefault="00763880" w:rsidP="001D05BB">
            <w:pPr>
              <w:spacing w:after="0"/>
              <w:rPr>
                <w:lang w:val="en-NZ"/>
              </w:rPr>
            </w:pPr>
            <w:r w:rsidRPr="002836F2">
              <w:rPr>
                <w:lang w:val="en-NZ"/>
              </w:rPr>
              <w:lastRenderedPageBreak/>
              <w:t>Have a health and safety induction programme that includes:</w:t>
            </w:r>
          </w:p>
          <w:p w14:paraId="528A50FA" w14:textId="72AEAFF1" w:rsidR="00763880" w:rsidRPr="002836F2" w:rsidRDefault="00A22B7B" w:rsidP="00763880">
            <w:pPr>
              <w:numPr>
                <w:ilvl w:val="0"/>
                <w:numId w:val="10"/>
              </w:numPr>
              <w:spacing w:after="0"/>
              <w:rPr>
                <w:lang w:val="en-NZ"/>
              </w:rPr>
            </w:pPr>
            <w:r>
              <w:rPr>
                <w:lang w:val="en-NZ"/>
              </w:rPr>
              <w:t>e</w:t>
            </w:r>
            <w:r w:rsidR="00763880" w:rsidRPr="002836F2">
              <w:rPr>
                <w:lang w:val="en-NZ"/>
              </w:rPr>
              <w:t>mergency and evacuation procedures</w:t>
            </w:r>
          </w:p>
          <w:p w14:paraId="1F516B74" w14:textId="58E91673" w:rsidR="00763880" w:rsidRPr="002836F2" w:rsidRDefault="00A22B7B" w:rsidP="00763880">
            <w:pPr>
              <w:numPr>
                <w:ilvl w:val="0"/>
                <w:numId w:val="10"/>
              </w:numPr>
              <w:spacing w:after="0"/>
              <w:rPr>
                <w:lang w:val="en-NZ"/>
              </w:rPr>
            </w:pPr>
            <w:r>
              <w:rPr>
                <w:lang w:val="en-NZ"/>
              </w:rPr>
              <w:t>s</w:t>
            </w:r>
            <w:r w:rsidR="00763880" w:rsidRPr="002836F2">
              <w:rPr>
                <w:lang w:val="en-NZ"/>
              </w:rPr>
              <w:t>afe and correct work practices</w:t>
            </w:r>
          </w:p>
          <w:p w14:paraId="1193F272" w14:textId="3B8179C9" w:rsidR="00763880" w:rsidRPr="002836F2" w:rsidRDefault="00A22B7B" w:rsidP="00763880">
            <w:pPr>
              <w:numPr>
                <w:ilvl w:val="0"/>
                <w:numId w:val="10"/>
              </w:numPr>
              <w:spacing w:after="0"/>
              <w:rPr>
                <w:lang w:val="en-NZ"/>
              </w:rPr>
            </w:pPr>
            <w:r>
              <w:rPr>
                <w:lang w:val="en-NZ"/>
              </w:rPr>
              <w:t>s</w:t>
            </w:r>
            <w:r w:rsidR="00763880" w:rsidRPr="002836F2">
              <w:rPr>
                <w:lang w:val="en-NZ"/>
              </w:rPr>
              <w:t>afe use of equipment</w:t>
            </w:r>
          </w:p>
          <w:p w14:paraId="73C8C6D1" w14:textId="2546DDAC" w:rsidR="00763880" w:rsidRPr="002836F2" w:rsidRDefault="00A22B7B" w:rsidP="00763880">
            <w:pPr>
              <w:numPr>
                <w:ilvl w:val="0"/>
                <w:numId w:val="10"/>
              </w:numPr>
              <w:spacing w:after="0"/>
              <w:rPr>
                <w:lang w:val="en-NZ"/>
              </w:rPr>
            </w:pPr>
            <w:r>
              <w:rPr>
                <w:lang w:val="en-NZ"/>
              </w:rPr>
              <w:t>p</w:t>
            </w:r>
            <w:r w:rsidR="00763880" w:rsidRPr="002836F2">
              <w:rPr>
                <w:lang w:val="en-NZ"/>
              </w:rPr>
              <w:t xml:space="preserve">ossible hazards and how to identify </w:t>
            </w:r>
            <w:r>
              <w:rPr>
                <w:lang w:val="en-NZ"/>
              </w:rPr>
              <w:t>them</w:t>
            </w:r>
          </w:p>
          <w:p w14:paraId="78804419" w14:textId="242543BD" w:rsidR="00763880" w:rsidRPr="002836F2" w:rsidRDefault="00A22B7B" w:rsidP="00763880">
            <w:pPr>
              <w:numPr>
                <w:ilvl w:val="0"/>
                <w:numId w:val="10"/>
              </w:numPr>
              <w:spacing w:after="0"/>
              <w:rPr>
                <w:lang w:val="en-NZ"/>
              </w:rPr>
            </w:pPr>
            <w:r>
              <w:rPr>
                <w:lang w:val="en-NZ"/>
              </w:rPr>
              <w:t>h</w:t>
            </w:r>
            <w:r w:rsidR="00763880" w:rsidRPr="002836F2">
              <w:rPr>
                <w:lang w:val="en-NZ"/>
              </w:rPr>
              <w:t>ow to report hazards</w:t>
            </w:r>
          </w:p>
          <w:p w14:paraId="6BC15CCE" w14:textId="7372D868" w:rsidR="00763880" w:rsidRPr="002836F2" w:rsidRDefault="00A22B7B" w:rsidP="00763880">
            <w:pPr>
              <w:numPr>
                <w:ilvl w:val="0"/>
                <w:numId w:val="10"/>
              </w:numPr>
              <w:spacing w:after="0"/>
              <w:rPr>
                <w:lang w:val="en-NZ"/>
              </w:rPr>
            </w:pPr>
            <w:r>
              <w:rPr>
                <w:lang w:val="en-NZ"/>
              </w:rPr>
              <w:t>h</w:t>
            </w:r>
            <w:r w:rsidR="00763880" w:rsidRPr="002836F2">
              <w:rPr>
                <w:lang w:val="en-NZ"/>
              </w:rPr>
              <w:t>ygiene</w:t>
            </w:r>
          </w:p>
          <w:p w14:paraId="74123010" w14:textId="6413F45D" w:rsidR="00763880" w:rsidRPr="002836F2" w:rsidRDefault="00A22B7B" w:rsidP="00763880">
            <w:pPr>
              <w:numPr>
                <w:ilvl w:val="0"/>
                <w:numId w:val="10"/>
              </w:numPr>
              <w:spacing w:after="0"/>
              <w:rPr>
                <w:lang w:val="en-NZ"/>
              </w:rPr>
            </w:pPr>
            <w:r>
              <w:rPr>
                <w:lang w:val="en-NZ"/>
              </w:rPr>
              <w:t>p</w:t>
            </w:r>
            <w:r w:rsidR="00763880" w:rsidRPr="002836F2">
              <w:rPr>
                <w:lang w:val="en-NZ"/>
              </w:rPr>
              <w:t>rotective clothing and safety gear</w:t>
            </w:r>
            <w:r>
              <w:rPr>
                <w:lang w:val="en-NZ"/>
              </w:rPr>
              <w:t>.</w:t>
            </w:r>
          </w:p>
          <w:p w14:paraId="78CABEEF" w14:textId="77777777" w:rsidR="00763880" w:rsidRPr="002836F2" w:rsidRDefault="00763880" w:rsidP="001D05BB">
            <w:pPr>
              <w:spacing w:after="0"/>
              <w:ind w:left="720"/>
              <w:rPr>
                <w:lang w:val="en-NZ"/>
              </w:rPr>
            </w:pPr>
          </w:p>
        </w:tc>
        <w:tc>
          <w:tcPr>
            <w:tcW w:w="2409" w:type="dxa"/>
          </w:tcPr>
          <w:p w14:paraId="150BD109" w14:textId="77777777" w:rsidR="00763880" w:rsidRPr="002836F2" w:rsidRDefault="00763880" w:rsidP="001D05BB">
            <w:pPr>
              <w:spacing w:before="360"/>
              <w:outlineLvl w:val="1"/>
              <w:rPr>
                <w:color w:val="C73E84" w:themeColor="text2"/>
                <w:sz w:val="20"/>
                <w:szCs w:val="20"/>
                <w:lang w:val="en-NZ"/>
              </w:rPr>
            </w:pPr>
          </w:p>
        </w:tc>
        <w:tc>
          <w:tcPr>
            <w:tcW w:w="4111" w:type="dxa"/>
          </w:tcPr>
          <w:p w14:paraId="015F03A4" w14:textId="77777777" w:rsidR="00763880" w:rsidRPr="002836F2" w:rsidRDefault="00763880" w:rsidP="001D05BB">
            <w:pPr>
              <w:spacing w:before="360"/>
              <w:outlineLvl w:val="1"/>
              <w:rPr>
                <w:color w:val="C73E84" w:themeColor="text2"/>
                <w:sz w:val="20"/>
                <w:szCs w:val="20"/>
                <w:lang w:val="en-NZ"/>
              </w:rPr>
            </w:pPr>
          </w:p>
        </w:tc>
        <w:tc>
          <w:tcPr>
            <w:tcW w:w="2268" w:type="dxa"/>
          </w:tcPr>
          <w:p w14:paraId="351B54FD" w14:textId="77777777" w:rsidR="00763880" w:rsidRPr="002836F2" w:rsidRDefault="00763880" w:rsidP="001D05BB">
            <w:pPr>
              <w:spacing w:before="360"/>
              <w:outlineLvl w:val="1"/>
              <w:rPr>
                <w:color w:val="C73E84" w:themeColor="text2"/>
                <w:sz w:val="20"/>
                <w:szCs w:val="20"/>
                <w:lang w:val="en-NZ"/>
              </w:rPr>
            </w:pPr>
          </w:p>
        </w:tc>
        <w:tc>
          <w:tcPr>
            <w:tcW w:w="1418" w:type="dxa"/>
          </w:tcPr>
          <w:p w14:paraId="74984068" w14:textId="77777777" w:rsidR="00763880" w:rsidRPr="002836F2" w:rsidRDefault="00763880" w:rsidP="001D05BB">
            <w:pPr>
              <w:spacing w:before="360"/>
              <w:outlineLvl w:val="1"/>
              <w:rPr>
                <w:color w:val="C73E84" w:themeColor="text2"/>
                <w:sz w:val="20"/>
                <w:szCs w:val="20"/>
                <w:lang w:val="en-NZ"/>
              </w:rPr>
            </w:pPr>
          </w:p>
        </w:tc>
      </w:tr>
      <w:tr w:rsidR="00763880" w:rsidRPr="002836F2" w14:paraId="3DB676DB" w14:textId="77777777" w:rsidTr="009B2AB9">
        <w:trPr>
          <w:trHeight w:val="1297"/>
        </w:trPr>
        <w:tc>
          <w:tcPr>
            <w:tcW w:w="4390" w:type="dxa"/>
          </w:tcPr>
          <w:p w14:paraId="61625586" w14:textId="77777777" w:rsidR="00763880" w:rsidRPr="002836F2" w:rsidRDefault="00763880" w:rsidP="001D05BB">
            <w:pPr>
              <w:spacing w:after="0"/>
              <w:rPr>
                <w:lang w:val="en-NZ"/>
              </w:rPr>
            </w:pPr>
            <w:r w:rsidRPr="002836F2">
              <w:rPr>
                <w:lang w:val="en-NZ"/>
              </w:rPr>
              <w:t>Have all possible hazards identified, controlled and pointed out to visitors and workers</w:t>
            </w:r>
          </w:p>
        </w:tc>
        <w:tc>
          <w:tcPr>
            <w:tcW w:w="2409" w:type="dxa"/>
          </w:tcPr>
          <w:p w14:paraId="1477DCA2" w14:textId="77777777" w:rsidR="00763880" w:rsidRPr="002836F2" w:rsidRDefault="00763880" w:rsidP="001D05BB">
            <w:pPr>
              <w:spacing w:before="360"/>
              <w:outlineLvl w:val="1"/>
              <w:rPr>
                <w:color w:val="C73E84" w:themeColor="text2"/>
                <w:sz w:val="20"/>
                <w:szCs w:val="20"/>
                <w:lang w:val="en-NZ"/>
              </w:rPr>
            </w:pPr>
          </w:p>
        </w:tc>
        <w:tc>
          <w:tcPr>
            <w:tcW w:w="4111" w:type="dxa"/>
          </w:tcPr>
          <w:p w14:paraId="5557FC5B" w14:textId="77777777" w:rsidR="00763880" w:rsidRPr="002836F2" w:rsidRDefault="00763880" w:rsidP="001D05BB">
            <w:pPr>
              <w:spacing w:before="360"/>
              <w:outlineLvl w:val="1"/>
              <w:rPr>
                <w:color w:val="C73E84" w:themeColor="text2"/>
                <w:sz w:val="20"/>
                <w:szCs w:val="20"/>
                <w:lang w:val="en-NZ"/>
              </w:rPr>
            </w:pPr>
          </w:p>
        </w:tc>
        <w:tc>
          <w:tcPr>
            <w:tcW w:w="2268" w:type="dxa"/>
          </w:tcPr>
          <w:p w14:paraId="2B79102B" w14:textId="77777777" w:rsidR="00763880" w:rsidRPr="002836F2" w:rsidRDefault="00763880" w:rsidP="001D05BB">
            <w:pPr>
              <w:spacing w:before="360"/>
              <w:outlineLvl w:val="1"/>
              <w:rPr>
                <w:color w:val="C73E84" w:themeColor="text2"/>
                <w:sz w:val="20"/>
                <w:szCs w:val="20"/>
                <w:lang w:val="en-NZ"/>
              </w:rPr>
            </w:pPr>
          </w:p>
        </w:tc>
        <w:tc>
          <w:tcPr>
            <w:tcW w:w="1418" w:type="dxa"/>
          </w:tcPr>
          <w:p w14:paraId="5E6E04AE" w14:textId="77777777" w:rsidR="00763880" w:rsidRPr="002836F2" w:rsidRDefault="00763880" w:rsidP="001D05BB">
            <w:pPr>
              <w:spacing w:before="360"/>
              <w:outlineLvl w:val="1"/>
              <w:rPr>
                <w:color w:val="C73E84" w:themeColor="text2"/>
                <w:sz w:val="20"/>
                <w:szCs w:val="20"/>
                <w:lang w:val="en-NZ"/>
              </w:rPr>
            </w:pPr>
          </w:p>
        </w:tc>
      </w:tr>
      <w:tr w:rsidR="00763880" w:rsidRPr="002836F2" w14:paraId="001AE95B" w14:textId="77777777" w:rsidTr="009B2AB9">
        <w:trPr>
          <w:trHeight w:val="985"/>
        </w:trPr>
        <w:tc>
          <w:tcPr>
            <w:tcW w:w="4390" w:type="dxa"/>
          </w:tcPr>
          <w:p w14:paraId="1BFA7BC3" w14:textId="77777777" w:rsidR="00763880" w:rsidRPr="002836F2" w:rsidRDefault="00763880" w:rsidP="001D05BB">
            <w:pPr>
              <w:spacing w:after="0"/>
              <w:rPr>
                <w:lang w:val="en-NZ"/>
              </w:rPr>
            </w:pPr>
            <w:r w:rsidRPr="002836F2">
              <w:rPr>
                <w:lang w:val="en-NZ"/>
              </w:rPr>
              <w:t>Enough staff to supervise students closely</w:t>
            </w:r>
          </w:p>
        </w:tc>
        <w:tc>
          <w:tcPr>
            <w:tcW w:w="2409" w:type="dxa"/>
          </w:tcPr>
          <w:p w14:paraId="736AB743" w14:textId="77777777" w:rsidR="00763880" w:rsidRPr="002836F2" w:rsidRDefault="00763880" w:rsidP="001D05BB">
            <w:pPr>
              <w:spacing w:before="360"/>
              <w:outlineLvl w:val="1"/>
              <w:rPr>
                <w:color w:val="C73E84" w:themeColor="text2"/>
                <w:sz w:val="20"/>
                <w:szCs w:val="20"/>
                <w:lang w:val="en-NZ"/>
              </w:rPr>
            </w:pPr>
          </w:p>
        </w:tc>
        <w:tc>
          <w:tcPr>
            <w:tcW w:w="4111" w:type="dxa"/>
          </w:tcPr>
          <w:p w14:paraId="600573DC" w14:textId="77777777" w:rsidR="00763880" w:rsidRPr="002836F2" w:rsidRDefault="00763880" w:rsidP="001D05BB">
            <w:pPr>
              <w:spacing w:before="360"/>
              <w:outlineLvl w:val="1"/>
              <w:rPr>
                <w:color w:val="C73E84" w:themeColor="text2"/>
                <w:sz w:val="20"/>
                <w:szCs w:val="20"/>
                <w:lang w:val="en-NZ"/>
              </w:rPr>
            </w:pPr>
          </w:p>
        </w:tc>
        <w:tc>
          <w:tcPr>
            <w:tcW w:w="2268" w:type="dxa"/>
          </w:tcPr>
          <w:p w14:paraId="4C3A95C3" w14:textId="77777777" w:rsidR="00763880" w:rsidRPr="002836F2" w:rsidRDefault="00763880" w:rsidP="001D05BB">
            <w:pPr>
              <w:spacing w:before="360"/>
              <w:outlineLvl w:val="1"/>
              <w:rPr>
                <w:color w:val="C73E84" w:themeColor="text2"/>
                <w:sz w:val="20"/>
                <w:szCs w:val="20"/>
                <w:lang w:val="en-NZ"/>
              </w:rPr>
            </w:pPr>
          </w:p>
        </w:tc>
        <w:tc>
          <w:tcPr>
            <w:tcW w:w="1418" w:type="dxa"/>
          </w:tcPr>
          <w:p w14:paraId="7E9047AE" w14:textId="77777777" w:rsidR="00763880" w:rsidRPr="002836F2" w:rsidRDefault="00763880" w:rsidP="001D05BB">
            <w:pPr>
              <w:spacing w:before="360"/>
              <w:outlineLvl w:val="1"/>
              <w:rPr>
                <w:color w:val="C73E84" w:themeColor="text2"/>
                <w:sz w:val="20"/>
                <w:szCs w:val="20"/>
                <w:lang w:val="en-NZ"/>
              </w:rPr>
            </w:pPr>
          </w:p>
        </w:tc>
      </w:tr>
      <w:tr w:rsidR="00763880" w:rsidRPr="002836F2" w14:paraId="7BB8A0B9" w14:textId="77777777" w:rsidTr="009B2AB9">
        <w:trPr>
          <w:trHeight w:val="1377"/>
        </w:trPr>
        <w:tc>
          <w:tcPr>
            <w:tcW w:w="4390" w:type="dxa"/>
          </w:tcPr>
          <w:p w14:paraId="23770760" w14:textId="77777777" w:rsidR="00763880" w:rsidRPr="002836F2" w:rsidRDefault="00763880" w:rsidP="001D05BB">
            <w:pPr>
              <w:spacing w:after="0"/>
              <w:rPr>
                <w:lang w:val="en-NZ"/>
              </w:rPr>
            </w:pPr>
            <w:r w:rsidRPr="002836F2">
              <w:rPr>
                <w:lang w:val="en-NZ"/>
              </w:rPr>
              <w:t>Health and safety measures been communicated to school before visit</w:t>
            </w:r>
          </w:p>
        </w:tc>
        <w:tc>
          <w:tcPr>
            <w:tcW w:w="2409" w:type="dxa"/>
          </w:tcPr>
          <w:p w14:paraId="2862B403" w14:textId="77777777" w:rsidR="00763880" w:rsidRPr="002836F2" w:rsidRDefault="00763880" w:rsidP="001D05BB">
            <w:pPr>
              <w:spacing w:before="360"/>
              <w:outlineLvl w:val="1"/>
              <w:rPr>
                <w:color w:val="C73E84" w:themeColor="text2"/>
                <w:sz w:val="20"/>
                <w:szCs w:val="20"/>
                <w:lang w:val="en-NZ"/>
              </w:rPr>
            </w:pPr>
          </w:p>
        </w:tc>
        <w:tc>
          <w:tcPr>
            <w:tcW w:w="4111" w:type="dxa"/>
          </w:tcPr>
          <w:p w14:paraId="6DA0998C" w14:textId="77777777" w:rsidR="00763880" w:rsidRPr="002836F2" w:rsidRDefault="00763880" w:rsidP="001D05BB">
            <w:pPr>
              <w:spacing w:before="360"/>
              <w:outlineLvl w:val="1"/>
              <w:rPr>
                <w:color w:val="C73E84" w:themeColor="text2"/>
                <w:sz w:val="20"/>
                <w:szCs w:val="20"/>
                <w:lang w:val="en-NZ"/>
              </w:rPr>
            </w:pPr>
          </w:p>
        </w:tc>
        <w:tc>
          <w:tcPr>
            <w:tcW w:w="2268" w:type="dxa"/>
          </w:tcPr>
          <w:p w14:paraId="452F947C" w14:textId="77777777" w:rsidR="00763880" w:rsidRPr="002836F2" w:rsidRDefault="00763880" w:rsidP="001D05BB">
            <w:pPr>
              <w:spacing w:before="360"/>
              <w:outlineLvl w:val="1"/>
              <w:rPr>
                <w:color w:val="C73E84" w:themeColor="text2"/>
                <w:sz w:val="20"/>
                <w:szCs w:val="20"/>
                <w:lang w:val="en-NZ"/>
              </w:rPr>
            </w:pPr>
          </w:p>
        </w:tc>
        <w:tc>
          <w:tcPr>
            <w:tcW w:w="1418" w:type="dxa"/>
          </w:tcPr>
          <w:p w14:paraId="4D602001" w14:textId="77777777" w:rsidR="00763880" w:rsidRPr="002836F2" w:rsidRDefault="00763880" w:rsidP="001D05BB">
            <w:pPr>
              <w:spacing w:before="360"/>
              <w:outlineLvl w:val="1"/>
              <w:rPr>
                <w:color w:val="C73E84" w:themeColor="text2"/>
                <w:sz w:val="20"/>
                <w:szCs w:val="20"/>
                <w:lang w:val="en-NZ"/>
              </w:rPr>
            </w:pPr>
          </w:p>
        </w:tc>
      </w:tr>
      <w:tr w:rsidR="00763880" w:rsidRPr="002836F2" w14:paraId="558755FA" w14:textId="77777777" w:rsidTr="009B2AB9">
        <w:trPr>
          <w:trHeight w:val="1262"/>
        </w:trPr>
        <w:tc>
          <w:tcPr>
            <w:tcW w:w="4390" w:type="dxa"/>
          </w:tcPr>
          <w:p w14:paraId="74FADBA7" w14:textId="77777777" w:rsidR="00763880" w:rsidRPr="002836F2" w:rsidRDefault="00763880" w:rsidP="001D05BB">
            <w:pPr>
              <w:spacing w:after="0"/>
              <w:rPr>
                <w:lang w:val="en-NZ"/>
              </w:rPr>
            </w:pPr>
            <w:r w:rsidRPr="002836F2">
              <w:rPr>
                <w:lang w:val="en-NZ"/>
              </w:rPr>
              <w:t>Agreements for work experience or permission forms for workplace visits signed by students</w:t>
            </w:r>
          </w:p>
        </w:tc>
        <w:tc>
          <w:tcPr>
            <w:tcW w:w="2409" w:type="dxa"/>
          </w:tcPr>
          <w:p w14:paraId="56C99F03" w14:textId="77777777" w:rsidR="00763880" w:rsidRPr="002836F2" w:rsidRDefault="00763880" w:rsidP="001D05BB">
            <w:pPr>
              <w:spacing w:before="360"/>
              <w:outlineLvl w:val="1"/>
              <w:rPr>
                <w:color w:val="C73E84" w:themeColor="text2"/>
                <w:sz w:val="20"/>
                <w:szCs w:val="20"/>
                <w:lang w:val="en-NZ"/>
              </w:rPr>
            </w:pPr>
          </w:p>
        </w:tc>
        <w:tc>
          <w:tcPr>
            <w:tcW w:w="4111" w:type="dxa"/>
          </w:tcPr>
          <w:p w14:paraId="0FE60DFC" w14:textId="77777777" w:rsidR="00763880" w:rsidRPr="002836F2" w:rsidRDefault="00763880" w:rsidP="001D05BB">
            <w:pPr>
              <w:spacing w:before="360"/>
              <w:outlineLvl w:val="1"/>
              <w:rPr>
                <w:color w:val="C73E84" w:themeColor="text2"/>
                <w:sz w:val="20"/>
                <w:szCs w:val="20"/>
                <w:lang w:val="en-NZ"/>
              </w:rPr>
            </w:pPr>
          </w:p>
        </w:tc>
        <w:tc>
          <w:tcPr>
            <w:tcW w:w="2268" w:type="dxa"/>
          </w:tcPr>
          <w:p w14:paraId="07B33280" w14:textId="77777777" w:rsidR="00763880" w:rsidRPr="002836F2" w:rsidRDefault="00763880" w:rsidP="001D05BB">
            <w:pPr>
              <w:spacing w:before="360"/>
              <w:outlineLvl w:val="1"/>
              <w:rPr>
                <w:color w:val="C73E84" w:themeColor="text2"/>
                <w:sz w:val="20"/>
                <w:szCs w:val="20"/>
                <w:lang w:val="en-NZ"/>
              </w:rPr>
            </w:pPr>
          </w:p>
        </w:tc>
        <w:tc>
          <w:tcPr>
            <w:tcW w:w="1418" w:type="dxa"/>
          </w:tcPr>
          <w:p w14:paraId="00A50397" w14:textId="77777777" w:rsidR="00763880" w:rsidRPr="002836F2" w:rsidRDefault="00763880" w:rsidP="001D05BB">
            <w:pPr>
              <w:spacing w:before="360"/>
              <w:outlineLvl w:val="1"/>
              <w:rPr>
                <w:color w:val="C73E84" w:themeColor="text2"/>
                <w:sz w:val="20"/>
                <w:szCs w:val="20"/>
                <w:lang w:val="en-NZ"/>
              </w:rPr>
            </w:pPr>
          </w:p>
        </w:tc>
      </w:tr>
    </w:tbl>
    <w:p w14:paraId="43FA3269" w14:textId="77777777" w:rsidR="00017E6F" w:rsidRDefault="00017E6F">
      <w:r>
        <w:br w:type="page"/>
      </w:r>
    </w:p>
    <w:tbl>
      <w:tblPr>
        <w:tblStyle w:val="TableGridLight1"/>
        <w:tblW w:w="0" w:type="auto"/>
        <w:tblLook w:val="04A0" w:firstRow="1" w:lastRow="0" w:firstColumn="1" w:lastColumn="0" w:noHBand="0" w:noVBand="1"/>
      </w:tblPr>
      <w:tblGrid>
        <w:gridCol w:w="4390"/>
        <w:gridCol w:w="2409"/>
        <w:gridCol w:w="4111"/>
        <w:gridCol w:w="2268"/>
        <w:gridCol w:w="1418"/>
        <w:gridCol w:w="66"/>
      </w:tblGrid>
      <w:tr w:rsidR="00763880" w:rsidRPr="002836F2" w14:paraId="44BD2A7E" w14:textId="77777777" w:rsidTr="009B2AB9">
        <w:trPr>
          <w:gridAfter w:val="1"/>
          <w:wAfter w:w="66" w:type="dxa"/>
          <w:trHeight w:val="4089"/>
        </w:trPr>
        <w:tc>
          <w:tcPr>
            <w:tcW w:w="4390" w:type="dxa"/>
          </w:tcPr>
          <w:p w14:paraId="706CBC3C" w14:textId="77777777" w:rsidR="00763880" w:rsidRPr="002836F2" w:rsidRDefault="00763880" w:rsidP="001D05BB">
            <w:pPr>
              <w:spacing w:after="0"/>
              <w:rPr>
                <w:lang w:val="en-NZ"/>
              </w:rPr>
            </w:pPr>
            <w:r w:rsidRPr="002836F2">
              <w:rPr>
                <w:lang w:val="en-NZ"/>
              </w:rPr>
              <w:lastRenderedPageBreak/>
              <w:t>Common workplace hazards identified and minimized including:</w:t>
            </w:r>
          </w:p>
          <w:p w14:paraId="167E3EB0" w14:textId="1584118B" w:rsidR="00763880" w:rsidRPr="002836F2" w:rsidRDefault="00164DF6" w:rsidP="00763880">
            <w:pPr>
              <w:numPr>
                <w:ilvl w:val="0"/>
                <w:numId w:val="10"/>
              </w:numPr>
              <w:spacing w:after="0"/>
              <w:rPr>
                <w:lang w:val="en-NZ"/>
              </w:rPr>
            </w:pPr>
            <w:r>
              <w:rPr>
                <w:lang w:val="en-NZ"/>
              </w:rPr>
              <w:t>h</w:t>
            </w:r>
            <w:r w:rsidR="00763880" w:rsidRPr="002836F2">
              <w:rPr>
                <w:lang w:val="en-NZ"/>
              </w:rPr>
              <w:t>andling tools and equipment</w:t>
            </w:r>
          </w:p>
          <w:p w14:paraId="0437A734" w14:textId="07B942D4" w:rsidR="00763880" w:rsidRPr="002836F2" w:rsidRDefault="00164DF6" w:rsidP="00763880">
            <w:pPr>
              <w:numPr>
                <w:ilvl w:val="0"/>
                <w:numId w:val="10"/>
              </w:numPr>
              <w:spacing w:after="0"/>
              <w:rPr>
                <w:lang w:val="en-NZ"/>
              </w:rPr>
            </w:pPr>
            <w:r>
              <w:rPr>
                <w:lang w:val="en-NZ"/>
              </w:rPr>
              <w:t>s</w:t>
            </w:r>
            <w:r w:rsidR="00763880" w:rsidRPr="002836F2">
              <w:rPr>
                <w:lang w:val="en-NZ"/>
              </w:rPr>
              <w:t>lips, trips and falls</w:t>
            </w:r>
          </w:p>
          <w:p w14:paraId="66163162" w14:textId="2654D3D2" w:rsidR="00763880" w:rsidRPr="002836F2" w:rsidRDefault="00164DF6" w:rsidP="00763880">
            <w:pPr>
              <w:numPr>
                <w:ilvl w:val="0"/>
                <w:numId w:val="10"/>
              </w:numPr>
              <w:spacing w:after="0"/>
              <w:rPr>
                <w:lang w:val="en-NZ"/>
              </w:rPr>
            </w:pPr>
            <w:r>
              <w:rPr>
                <w:lang w:val="en-NZ"/>
              </w:rPr>
              <w:t>m</w:t>
            </w:r>
            <w:r w:rsidR="00763880" w:rsidRPr="002836F2">
              <w:rPr>
                <w:lang w:val="en-NZ"/>
              </w:rPr>
              <w:t>achinery and vehicles</w:t>
            </w:r>
          </w:p>
          <w:p w14:paraId="7C715EFB" w14:textId="3142B4FC" w:rsidR="00763880" w:rsidRPr="002836F2" w:rsidRDefault="00164DF6" w:rsidP="00763880">
            <w:pPr>
              <w:numPr>
                <w:ilvl w:val="0"/>
                <w:numId w:val="10"/>
              </w:numPr>
              <w:spacing w:after="0"/>
              <w:rPr>
                <w:lang w:val="en-NZ"/>
              </w:rPr>
            </w:pPr>
            <w:r>
              <w:rPr>
                <w:lang w:val="en-NZ"/>
              </w:rPr>
              <w:t>n</w:t>
            </w:r>
            <w:r w:rsidR="00763880" w:rsidRPr="002836F2">
              <w:rPr>
                <w:lang w:val="en-NZ"/>
              </w:rPr>
              <w:t>oise/vibration</w:t>
            </w:r>
          </w:p>
          <w:p w14:paraId="2455AFFB" w14:textId="354444D7" w:rsidR="00763880" w:rsidRPr="002836F2" w:rsidRDefault="00164DF6" w:rsidP="00763880">
            <w:pPr>
              <w:numPr>
                <w:ilvl w:val="0"/>
                <w:numId w:val="10"/>
              </w:numPr>
              <w:spacing w:after="0"/>
              <w:rPr>
                <w:lang w:val="en-NZ"/>
              </w:rPr>
            </w:pPr>
            <w:r>
              <w:rPr>
                <w:lang w:val="en-NZ"/>
              </w:rPr>
              <w:t>b</w:t>
            </w:r>
            <w:r w:rsidR="00763880" w:rsidRPr="002836F2">
              <w:rPr>
                <w:lang w:val="en-NZ"/>
              </w:rPr>
              <w:t>ullying/harassment</w:t>
            </w:r>
          </w:p>
          <w:p w14:paraId="064D0023" w14:textId="1E5F980C" w:rsidR="00763880" w:rsidRPr="002836F2" w:rsidRDefault="00164DF6" w:rsidP="00763880">
            <w:pPr>
              <w:numPr>
                <w:ilvl w:val="0"/>
                <w:numId w:val="10"/>
              </w:numPr>
              <w:spacing w:after="0"/>
              <w:rPr>
                <w:lang w:val="en-NZ"/>
              </w:rPr>
            </w:pPr>
            <w:r>
              <w:rPr>
                <w:lang w:val="en-NZ"/>
              </w:rPr>
              <w:t>s</w:t>
            </w:r>
            <w:r w:rsidR="00763880" w:rsidRPr="002836F2">
              <w:rPr>
                <w:lang w:val="en-NZ"/>
              </w:rPr>
              <w:t>tress/fatigue</w:t>
            </w:r>
          </w:p>
          <w:p w14:paraId="530AEAEC" w14:textId="6D62DDF3" w:rsidR="00763880" w:rsidRPr="002836F2" w:rsidRDefault="00164DF6" w:rsidP="00763880">
            <w:pPr>
              <w:numPr>
                <w:ilvl w:val="0"/>
                <w:numId w:val="10"/>
              </w:numPr>
              <w:spacing w:after="0"/>
              <w:rPr>
                <w:lang w:val="en-NZ"/>
              </w:rPr>
            </w:pPr>
            <w:r>
              <w:rPr>
                <w:lang w:val="en-NZ"/>
              </w:rPr>
              <w:t>l</w:t>
            </w:r>
            <w:r w:rsidR="00763880" w:rsidRPr="002836F2">
              <w:rPr>
                <w:lang w:val="en-NZ"/>
              </w:rPr>
              <w:t>ong hours</w:t>
            </w:r>
          </w:p>
          <w:p w14:paraId="64E34004" w14:textId="14BCA5AD" w:rsidR="00763880" w:rsidRPr="002836F2" w:rsidRDefault="00164DF6" w:rsidP="00763880">
            <w:pPr>
              <w:numPr>
                <w:ilvl w:val="0"/>
                <w:numId w:val="10"/>
              </w:numPr>
              <w:spacing w:after="0"/>
              <w:rPr>
                <w:lang w:val="en-NZ"/>
              </w:rPr>
            </w:pPr>
            <w:r>
              <w:rPr>
                <w:lang w:val="en-NZ"/>
              </w:rPr>
              <w:t>v</w:t>
            </w:r>
            <w:r w:rsidR="00763880" w:rsidRPr="002836F2">
              <w:rPr>
                <w:lang w:val="en-NZ"/>
              </w:rPr>
              <w:t>entilation and dust</w:t>
            </w:r>
          </w:p>
          <w:p w14:paraId="7D1BC2F3" w14:textId="6036E7A3" w:rsidR="00763880" w:rsidRPr="002836F2" w:rsidRDefault="00164DF6" w:rsidP="00763880">
            <w:pPr>
              <w:numPr>
                <w:ilvl w:val="0"/>
                <w:numId w:val="10"/>
              </w:numPr>
              <w:spacing w:after="0"/>
              <w:rPr>
                <w:lang w:val="en-NZ"/>
              </w:rPr>
            </w:pPr>
            <w:r>
              <w:rPr>
                <w:lang w:val="en-NZ"/>
              </w:rPr>
              <w:t>h</w:t>
            </w:r>
            <w:r w:rsidR="00763880" w:rsidRPr="002836F2">
              <w:rPr>
                <w:lang w:val="en-NZ"/>
              </w:rPr>
              <w:t>azardous substances</w:t>
            </w:r>
          </w:p>
          <w:p w14:paraId="2D12DAE4" w14:textId="6F50D7A8" w:rsidR="00763880" w:rsidRPr="002836F2" w:rsidRDefault="00164DF6" w:rsidP="00763880">
            <w:pPr>
              <w:numPr>
                <w:ilvl w:val="0"/>
                <w:numId w:val="10"/>
              </w:numPr>
              <w:spacing w:after="0"/>
              <w:rPr>
                <w:lang w:val="en-NZ"/>
              </w:rPr>
            </w:pPr>
            <w:r>
              <w:rPr>
                <w:lang w:val="en-NZ"/>
              </w:rPr>
              <w:t>e</w:t>
            </w:r>
            <w:r w:rsidR="00763880" w:rsidRPr="002836F2">
              <w:rPr>
                <w:lang w:val="en-NZ"/>
              </w:rPr>
              <w:t>xposure to disease</w:t>
            </w:r>
          </w:p>
          <w:p w14:paraId="476424FC" w14:textId="1FCAA3A6" w:rsidR="00763880" w:rsidRPr="002836F2" w:rsidRDefault="00164DF6" w:rsidP="00763880">
            <w:pPr>
              <w:numPr>
                <w:ilvl w:val="0"/>
                <w:numId w:val="10"/>
              </w:numPr>
              <w:spacing w:after="0"/>
              <w:rPr>
                <w:lang w:val="en-NZ"/>
              </w:rPr>
            </w:pPr>
            <w:r>
              <w:rPr>
                <w:lang w:val="en-NZ"/>
              </w:rPr>
              <w:t>c</w:t>
            </w:r>
            <w:r w:rsidR="00763880" w:rsidRPr="002836F2">
              <w:rPr>
                <w:lang w:val="en-NZ"/>
              </w:rPr>
              <w:t>ontact with electricity</w:t>
            </w:r>
          </w:p>
          <w:p w14:paraId="67EBAE50" w14:textId="3817CEC6" w:rsidR="00763880" w:rsidRPr="001C7B01" w:rsidRDefault="00164DF6" w:rsidP="001C7B01">
            <w:pPr>
              <w:numPr>
                <w:ilvl w:val="0"/>
                <w:numId w:val="10"/>
              </w:numPr>
              <w:spacing w:after="0"/>
              <w:rPr>
                <w:lang w:val="en-NZ"/>
              </w:rPr>
            </w:pPr>
            <w:r>
              <w:rPr>
                <w:lang w:val="en-NZ"/>
              </w:rPr>
              <w:t>h</w:t>
            </w:r>
            <w:r w:rsidR="00763880" w:rsidRPr="002836F2">
              <w:rPr>
                <w:lang w:val="en-NZ"/>
              </w:rPr>
              <w:t>eavy lifting</w:t>
            </w:r>
            <w:r>
              <w:rPr>
                <w:lang w:val="en-NZ"/>
              </w:rPr>
              <w:t>.</w:t>
            </w:r>
          </w:p>
        </w:tc>
        <w:tc>
          <w:tcPr>
            <w:tcW w:w="2409" w:type="dxa"/>
          </w:tcPr>
          <w:p w14:paraId="578B19F0" w14:textId="77777777" w:rsidR="00763880" w:rsidRPr="002836F2" w:rsidRDefault="00763880" w:rsidP="001D05BB">
            <w:pPr>
              <w:spacing w:before="360"/>
              <w:outlineLvl w:val="1"/>
              <w:rPr>
                <w:color w:val="C73E84" w:themeColor="text2"/>
                <w:sz w:val="20"/>
                <w:szCs w:val="20"/>
                <w:lang w:val="en-NZ"/>
              </w:rPr>
            </w:pPr>
          </w:p>
        </w:tc>
        <w:tc>
          <w:tcPr>
            <w:tcW w:w="4111" w:type="dxa"/>
          </w:tcPr>
          <w:p w14:paraId="0E6EF517" w14:textId="77777777" w:rsidR="00763880" w:rsidRPr="002836F2" w:rsidRDefault="00763880" w:rsidP="001D05BB">
            <w:pPr>
              <w:spacing w:before="360"/>
              <w:outlineLvl w:val="1"/>
              <w:rPr>
                <w:color w:val="C73E84" w:themeColor="text2"/>
                <w:sz w:val="20"/>
                <w:szCs w:val="20"/>
                <w:lang w:val="en-NZ"/>
              </w:rPr>
            </w:pPr>
          </w:p>
        </w:tc>
        <w:tc>
          <w:tcPr>
            <w:tcW w:w="2268" w:type="dxa"/>
          </w:tcPr>
          <w:p w14:paraId="51BD3238" w14:textId="77777777" w:rsidR="00763880" w:rsidRPr="002836F2" w:rsidRDefault="00763880" w:rsidP="001D05BB">
            <w:pPr>
              <w:spacing w:before="360"/>
              <w:outlineLvl w:val="1"/>
              <w:rPr>
                <w:color w:val="C73E84" w:themeColor="text2"/>
                <w:sz w:val="20"/>
                <w:szCs w:val="20"/>
                <w:lang w:val="en-NZ"/>
              </w:rPr>
            </w:pPr>
          </w:p>
        </w:tc>
        <w:tc>
          <w:tcPr>
            <w:tcW w:w="1418" w:type="dxa"/>
          </w:tcPr>
          <w:p w14:paraId="623C7764" w14:textId="77777777" w:rsidR="00763880" w:rsidRPr="002836F2" w:rsidRDefault="00763880" w:rsidP="001D05BB">
            <w:pPr>
              <w:spacing w:before="360"/>
              <w:outlineLvl w:val="1"/>
              <w:rPr>
                <w:color w:val="C73E84" w:themeColor="text2"/>
                <w:sz w:val="20"/>
                <w:szCs w:val="20"/>
                <w:lang w:val="en-NZ"/>
              </w:rPr>
            </w:pPr>
          </w:p>
        </w:tc>
      </w:tr>
      <w:tr w:rsidR="00763880" w:rsidRPr="002836F2" w14:paraId="30F959A7" w14:textId="77777777" w:rsidTr="009B2AB9">
        <w:trPr>
          <w:trHeight w:val="1127"/>
        </w:trPr>
        <w:tc>
          <w:tcPr>
            <w:tcW w:w="4390" w:type="dxa"/>
          </w:tcPr>
          <w:p w14:paraId="28140495" w14:textId="77777777" w:rsidR="00763880" w:rsidRPr="002836F2" w:rsidRDefault="00763880" w:rsidP="001D05BB">
            <w:pPr>
              <w:spacing w:after="0"/>
              <w:rPr>
                <w:lang w:val="en-NZ"/>
              </w:rPr>
            </w:pPr>
            <w:r w:rsidRPr="002836F2">
              <w:rPr>
                <w:lang w:val="en-NZ"/>
              </w:rPr>
              <w:t>Have employers who will supervise the students do police safety checks</w:t>
            </w:r>
          </w:p>
        </w:tc>
        <w:tc>
          <w:tcPr>
            <w:tcW w:w="2409" w:type="dxa"/>
          </w:tcPr>
          <w:p w14:paraId="230095AF" w14:textId="77777777" w:rsidR="00763880" w:rsidRPr="002836F2" w:rsidRDefault="00763880" w:rsidP="001D05BB">
            <w:pPr>
              <w:spacing w:before="360"/>
              <w:outlineLvl w:val="1"/>
              <w:rPr>
                <w:color w:val="C73E84" w:themeColor="text2"/>
                <w:sz w:val="20"/>
                <w:szCs w:val="20"/>
                <w:lang w:val="en-NZ"/>
              </w:rPr>
            </w:pPr>
          </w:p>
        </w:tc>
        <w:tc>
          <w:tcPr>
            <w:tcW w:w="4111" w:type="dxa"/>
          </w:tcPr>
          <w:p w14:paraId="687B0DF9" w14:textId="77777777" w:rsidR="00763880" w:rsidRPr="002836F2" w:rsidRDefault="00763880" w:rsidP="001D05BB">
            <w:pPr>
              <w:spacing w:before="360"/>
              <w:outlineLvl w:val="1"/>
              <w:rPr>
                <w:color w:val="C73E84" w:themeColor="text2"/>
                <w:sz w:val="20"/>
                <w:szCs w:val="20"/>
                <w:lang w:val="en-NZ"/>
              </w:rPr>
            </w:pPr>
          </w:p>
        </w:tc>
        <w:tc>
          <w:tcPr>
            <w:tcW w:w="2268" w:type="dxa"/>
          </w:tcPr>
          <w:p w14:paraId="53D3FA86" w14:textId="77777777" w:rsidR="00763880" w:rsidRPr="002836F2" w:rsidRDefault="00763880" w:rsidP="001D05BB">
            <w:pPr>
              <w:spacing w:before="360"/>
              <w:outlineLvl w:val="1"/>
              <w:rPr>
                <w:color w:val="C73E84" w:themeColor="text2"/>
                <w:sz w:val="20"/>
                <w:szCs w:val="20"/>
                <w:lang w:val="en-NZ"/>
              </w:rPr>
            </w:pPr>
          </w:p>
        </w:tc>
        <w:tc>
          <w:tcPr>
            <w:tcW w:w="1418" w:type="dxa"/>
            <w:gridSpan w:val="2"/>
          </w:tcPr>
          <w:p w14:paraId="063EC432" w14:textId="77777777" w:rsidR="00763880" w:rsidRPr="002836F2" w:rsidRDefault="00763880" w:rsidP="001D05BB">
            <w:pPr>
              <w:spacing w:before="360"/>
              <w:outlineLvl w:val="1"/>
              <w:rPr>
                <w:color w:val="C73E84" w:themeColor="text2"/>
                <w:sz w:val="20"/>
                <w:szCs w:val="20"/>
                <w:lang w:val="en-NZ"/>
              </w:rPr>
            </w:pPr>
          </w:p>
        </w:tc>
      </w:tr>
    </w:tbl>
    <w:p w14:paraId="68F12AF1" w14:textId="77777777" w:rsidR="00017E6F" w:rsidRDefault="00017E6F" w:rsidP="00017E6F">
      <w:pPr>
        <w:pStyle w:val="NoSpacing"/>
      </w:pPr>
    </w:p>
    <w:p w14:paraId="00F70C2B" w14:textId="74F00D92" w:rsidR="00017E6F" w:rsidRPr="00017E6F" w:rsidRDefault="00A17C08" w:rsidP="00017E6F">
      <w:pPr>
        <w:pStyle w:val="Bullets"/>
        <w:numPr>
          <w:ilvl w:val="0"/>
          <w:numId w:val="3"/>
        </w:numPr>
        <w:rPr>
          <w:sz w:val="24"/>
          <w:lang w:val="en-NZ"/>
        </w:rPr>
      </w:pPr>
      <w:hyperlink r:id="rId63" w:history="1">
        <w:r w:rsidR="00256E56" w:rsidRPr="00256E56">
          <w:rPr>
            <w:rStyle w:val="Hyperlink"/>
            <w:noProof w:val="0"/>
            <w:sz w:val="24"/>
            <w:lang w:val="en-NZ"/>
          </w:rPr>
          <w:t>Education New Zealand website – find information on health and safety obligations for work experience</w:t>
        </w:r>
      </w:hyperlink>
    </w:p>
    <w:p w14:paraId="209A70EA" w14:textId="77777777" w:rsidR="00017E6F" w:rsidRDefault="00017E6F">
      <w:pPr>
        <w:suppressAutoHyphens w:val="0"/>
        <w:autoSpaceDE/>
        <w:autoSpaceDN/>
        <w:adjustRightInd/>
        <w:spacing w:after="160"/>
        <w:textAlignment w:val="auto"/>
        <w:rPr>
          <w:rFonts w:eastAsia="MS Gothic"/>
          <w:b/>
          <w:bCs/>
          <w:color w:val="C73E84" w:themeColor="text2"/>
          <w:spacing w:val="-20"/>
          <w:kern w:val="32"/>
          <w:sz w:val="72"/>
          <w:szCs w:val="56"/>
        </w:rPr>
      </w:pPr>
      <w:r>
        <w:rPr>
          <w:rFonts w:eastAsia="MS Gothic"/>
          <w:b/>
          <w:bCs/>
          <w:color w:val="C73E84" w:themeColor="text2"/>
          <w:spacing w:val="-20"/>
          <w:kern w:val="32"/>
          <w:sz w:val="72"/>
          <w:szCs w:val="56"/>
        </w:rPr>
        <w:br w:type="page"/>
      </w:r>
    </w:p>
    <w:p w14:paraId="5FEA89B0" w14:textId="77777777" w:rsidR="00017E6F" w:rsidRDefault="00017E6F">
      <w:pPr>
        <w:suppressAutoHyphens w:val="0"/>
        <w:autoSpaceDE/>
        <w:autoSpaceDN/>
        <w:adjustRightInd/>
        <w:spacing w:after="160"/>
        <w:textAlignment w:val="auto"/>
        <w:rPr>
          <w:rFonts w:eastAsia="MS Gothic"/>
          <w:b/>
          <w:bCs/>
          <w:color w:val="C73E84" w:themeColor="text2"/>
          <w:spacing w:val="-20"/>
          <w:kern w:val="32"/>
          <w:sz w:val="72"/>
          <w:szCs w:val="56"/>
        </w:rPr>
      </w:pPr>
      <w:r>
        <w:rPr>
          <w:noProof/>
          <w:color w:val="F89C27" w:themeColor="accent5"/>
          <w:lang w:val="en-NZ" w:eastAsia="en-NZ"/>
        </w:rPr>
        <w:lastRenderedPageBreak/>
        <mc:AlternateContent>
          <mc:Choice Requires="wpg">
            <w:drawing>
              <wp:inline distT="0" distB="0" distL="0" distR="0" wp14:anchorId="040AE958" wp14:editId="3DB12C01">
                <wp:extent cx="7769928" cy="760021"/>
                <wp:effectExtent l="0" t="0" r="2540" b="2540"/>
                <wp:docPr id="24" name="Group 24"/>
                <wp:cNvGraphicFramePr/>
                <a:graphic xmlns:a="http://schemas.openxmlformats.org/drawingml/2006/main">
                  <a:graphicData uri="http://schemas.microsoft.com/office/word/2010/wordprocessingGroup">
                    <wpg:wgp>
                      <wpg:cNvGrpSpPr/>
                      <wpg:grpSpPr>
                        <a:xfrm>
                          <a:off x="0" y="0"/>
                          <a:ext cx="7769928" cy="760021"/>
                          <a:chOff x="0" y="0"/>
                          <a:chExt cx="7769928" cy="671390"/>
                        </a:xfrm>
                        <a:gradFill>
                          <a:gsLst>
                            <a:gs pos="60000">
                              <a:schemeClr val="accent5"/>
                            </a:gs>
                            <a:gs pos="100000">
                              <a:schemeClr val="accent6"/>
                            </a:gs>
                          </a:gsLst>
                          <a:lin ang="0" scaled="0"/>
                        </a:gradFill>
                      </wpg:grpSpPr>
                      <wps:wsp>
                        <wps:cNvPr id="25" name="Rectangle 25"/>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F3B84" w14:textId="77777777" w:rsidR="0050073A" w:rsidRDefault="0050073A" w:rsidP="00017E6F">
                              <w:pPr>
                                <w:pStyle w:val="Heading1"/>
                                <w:rPr>
                                  <w:color w:val="FFFFFF" w:themeColor="background1"/>
                                </w:rPr>
                              </w:pPr>
                              <w:r>
                                <w:rPr>
                                  <w:color w:val="FFFFFF" w:themeColor="background1"/>
                                </w:rPr>
                                <w:t>Risk assessment form</w:t>
                              </w:r>
                              <w:r w:rsidRPr="00FC20BE">
                                <w:rPr>
                                  <w:color w:val="FFFFFF" w:themeColor="background1"/>
                                </w:rPr>
                                <w:t xml:space="preserve"> </w:t>
                              </w:r>
                            </w:p>
                            <w:p w14:paraId="50F1FB27" w14:textId="77777777" w:rsidR="0050073A" w:rsidRPr="00C71701" w:rsidRDefault="0050073A" w:rsidP="00C71701"/>
                            <w:p w14:paraId="7B73B3BE" w14:textId="77777777" w:rsidR="0050073A" w:rsidRPr="009F2253" w:rsidRDefault="0050073A" w:rsidP="009F225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040AE958" id="Group 24" o:spid="_x0000_s1049" style="width:611.8pt;height:59.8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">
                <v:rect id="Rectangle 25" o:spid="_x0000_s1050"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9TcMA&#10;AADbAAAADwAAAGRycy9kb3ducmV2LnhtbESPT2sCMRTE7wW/Q3iCt5pVs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9TcMAAADbAAAADwAAAAAAAAAAAAAAAACYAgAAZHJzL2Rv&#10;d25yZXYueG1sUEsFBgAAAAAEAAQA9QAAAIgDAAAAAA==&#10;" filled="f" stroked="f" strokeweight="1pt"/>
                <v:roundrect id="Rounded Rectangle 26" o:spid="_x0000_s1051"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1ScUA&#10;AADbAAAADwAAAGRycy9kb3ducmV2LnhtbESPS2/CMBCE75X6H6xF6q04UAlQwESoD7U9cOAhzku8&#10;xAnxOsSGhH9fV6rU42hmvtEsst7W4katLx0rGA0TEMS50yUXCva7j+cZCB+QNdaOScGdPGTLx4cF&#10;ptp1vKHbNhQiQtinqMCE0KRS+tyQRT90DXH0Tq61GKJsC6lb7CLc1nKcJBNpseS4YLChV0P5eXu1&#10;Cl7Me3+dHg/60u3v35vPy/qtqrRST4N+NQcRqA//4b/2l1YwnsD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DVJxQAAANsAAAAPAAAAAAAAAAAAAAAAAJgCAABkcnMv&#10;ZG93bnJldi54bWxQSwUGAAAAAAQABAD1AAAAigMAAAAA&#10;" filled="f" stroked="f" strokeweight="1pt">
                  <v:stroke joinstyle="miter"/>
                  <v:textbox inset=",0,,0">
                    <w:txbxContent>
                      <w:p w14:paraId="56DF3B84" w14:textId="77777777" w:rsidR="0050073A" w:rsidRDefault="0050073A" w:rsidP="00017E6F">
                        <w:pPr>
                          <w:pStyle w:val="Heading1"/>
                          <w:rPr>
                            <w:color w:val="FFFFFF" w:themeColor="background1"/>
                          </w:rPr>
                        </w:pPr>
                        <w:r>
                          <w:rPr>
                            <w:color w:val="FFFFFF" w:themeColor="background1"/>
                          </w:rPr>
                          <w:t>Risk assessment form</w:t>
                        </w:r>
                        <w:r w:rsidRPr="00FC20BE">
                          <w:rPr>
                            <w:color w:val="FFFFFF" w:themeColor="background1"/>
                          </w:rPr>
                          <w:t xml:space="preserve"> </w:t>
                        </w:r>
                      </w:p>
                      <w:p w14:paraId="50F1FB27" w14:textId="77777777" w:rsidR="0050073A" w:rsidRPr="00C71701" w:rsidRDefault="0050073A" w:rsidP="00C71701"/>
                      <w:p w14:paraId="7B73B3BE" w14:textId="77777777" w:rsidR="0050073A" w:rsidRPr="009F2253" w:rsidRDefault="0050073A" w:rsidP="009F2253"/>
                    </w:txbxContent>
                  </v:textbox>
                </v:roundrect>
                <w10:anchorlock/>
              </v:group>
            </w:pict>
          </mc:Fallback>
        </mc:AlternateContent>
      </w:r>
    </w:p>
    <w:p w14:paraId="71905309" w14:textId="268EA549" w:rsidR="007924C2" w:rsidRPr="00905A4F" w:rsidRDefault="007924C2" w:rsidP="007924C2">
      <w:pPr>
        <w:pStyle w:val="NoSpacing"/>
        <w:rPr>
          <w:rFonts w:eastAsia="MS Gothic"/>
        </w:rPr>
      </w:pPr>
      <w:r>
        <w:rPr>
          <w:rFonts w:eastAsia="MS Gothic"/>
        </w:rPr>
        <w:t>Use the risk assessment form to keep a record of the risks you identified and fixed.</w:t>
      </w:r>
    </w:p>
    <w:tbl>
      <w:tblPr>
        <w:tblStyle w:val="TableGridLight1"/>
        <w:tblW w:w="0" w:type="auto"/>
        <w:tblLook w:val="04A0" w:firstRow="1" w:lastRow="0" w:firstColumn="1" w:lastColumn="0" w:noHBand="0" w:noVBand="1"/>
      </w:tblPr>
      <w:tblGrid>
        <w:gridCol w:w="9067"/>
        <w:gridCol w:w="5529"/>
      </w:tblGrid>
      <w:tr w:rsidR="00017E6F" w:rsidRPr="00773322" w14:paraId="4362FD83" w14:textId="77777777" w:rsidTr="009B2AB9">
        <w:trPr>
          <w:trHeight w:val="902"/>
        </w:trPr>
        <w:tc>
          <w:tcPr>
            <w:tcW w:w="9067" w:type="dxa"/>
          </w:tcPr>
          <w:p w14:paraId="778CF98E" w14:textId="77777777" w:rsidR="00017E6F" w:rsidRPr="00773322" w:rsidRDefault="00017E6F" w:rsidP="00017E6F">
            <w:pPr>
              <w:spacing w:after="0"/>
              <w:rPr>
                <w:lang w:val="en-NZ"/>
              </w:rPr>
            </w:pPr>
            <w:r w:rsidRPr="00773322">
              <w:rPr>
                <w:lang w:val="en-NZ"/>
              </w:rPr>
              <w:t xml:space="preserve">Teacher: </w:t>
            </w:r>
          </w:p>
        </w:tc>
        <w:tc>
          <w:tcPr>
            <w:tcW w:w="5529" w:type="dxa"/>
          </w:tcPr>
          <w:p w14:paraId="764EAD80" w14:textId="77777777" w:rsidR="00017E6F" w:rsidRPr="00773322" w:rsidRDefault="00017E6F" w:rsidP="00017E6F">
            <w:pPr>
              <w:spacing w:after="0"/>
              <w:rPr>
                <w:lang w:val="en-NZ"/>
              </w:rPr>
            </w:pPr>
            <w:r w:rsidRPr="00773322">
              <w:rPr>
                <w:lang w:val="en-NZ"/>
              </w:rPr>
              <w:t>Year:</w:t>
            </w:r>
          </w:p>
        </w:tc>
      </w:tr>
      <w:tr w:rsidR="00017E6F" w:rsidRPr="00773322" w14:paraId="092C1BF2" w14:textId="77777777" w:rsidTr="009B2AB9">
        <w:trPr>
          <w:trHeight w:val="1183"/>
        </w:trPr>
        <w:tc>
          <w:tcPr>
            <w:tcW w:w="14596" w:type="dxa"/>
            <w:gridSpan w:val="2"/>
          </w:tcPr>
          <w:p w14:paraId="47A467BA" w14:textId="77777777" w:rsidR="00017E6F" w:rsidRPr="00773322" w:rsidRDefault="00017E6F" w:rsidP="00017E6F">
            <w:pPr>
              <w:spacing w:after="0"/>
              <w:rPr>
                <w:lang w:val="en-NZ"/>
              </w:rPr>
            </w:pPr>
            <w:r w:rsidRPr="00773322">
              <w:rPr>
                <w:lang w:val="en-NZ"/>
              </w:rPr>
              <w:t>Event:</w:t>
            </w:r>
          </w:p>
        </w:tc>
      </w:tr>
      <w:tr w:rsidR="00017E6F" w:rsidRPr="00773322" w14:paraId="2AA0EAAC" w14:textId="77777777" w:rsidTr="009B2AB9">
        <w:trPr>
          <w:trHeight w:val="987"/>
        </w:trPr>
        <w:tc>
          <w:tcPr>
            <w:tcW w:w="14596" w:type="dxa"/>
            <w:gridSpan w:val="2"/>
          </w:tcPr>
          <w:p w14:paraId="7C38D06D" w14:textId="77777777" w:rsidR="00017E6F" w:rsidRPr="00773322" w:rsidRDefault="00017E6F" w:rsidP="00124340">
            <w:pPr>
              <w:spacing w:after="0"/>
              <w:rPr>
                <w:lang w:val="en-NZ"/>
              </w:rPr>
            </w:pPr>
            <w:r w:rsidRPr="00773322">
              <w:rPr>
                <w:lang w:val="en-NZ"/>
              </w:rPr>
              <w:t xml:space="preserve">Class/Young </w:t>
            </w:r>
            <w:r w:rsidR="00124340">
              <w:rPr>
                <w:lang w:val="en-NZ"/>
              </w:rPr>
              <w:t>p</w:t>
            </w:r>
            <w:r w:rsidRPr="00773322">
              <w:rPr>
                <w:lang w:val="en-NZ"/>
              </w:rPr>
              <w:t>erson:</w:t>
            </w:r>
          </w:p>
        </w:tc>
      </w:tr>
      <w:tr w:rsidR="00017E6F" w:rsidRPr="00773322" w14:paraId="0CA536BA" w14:textId="77777777" w:rsidTr="007924C2">
        <w:trPr>
          <w:trHeight w:val="2041"/>
        </w:trPr>
        <w:tc>
          <w:tcPr>
            <w:tcW w:w="14596" w:type="dxa"/>
            <w:gridSpan w:val="2"/>
          </w:tcPr>
          <w:p w14:paraId="7A5792BC" w14:textId="77777777" w:rsidR="00017E6F" w:rsidRPr="00773322" w:rsidRDefault="00124340" w:rsidP="00017E6F">
            <w:pPr>
              <w:spacing w:after="0"/>
              <w:rPr>
                <w:lang w:val="en-NZ"/>
              </w:rPr>
            </w:pPr>
            <w:r>
              <w:rPr>
                <w:lang w:val="en-NZ"/>
              </w:rPr>
              <w:br/>
            </w:r>
            <w:r w:rsidR="00017E6F" w:rsidRPr="00773322">
              <w:rPr>
                <w:lang w:val="en-NZ"/>
              </w:rPr>
              <w:t>School address/Home address:</w:t>
            </w:r>
          </w:p>
        </w:tc>
      </w:tr>
      <w:tr w:rsidR="00017E6F" w:rsidRPr="00773322" w14:paraId="3121D4CA" w14:textId="77777777" w:rsidTr="006B4785">
        <w:trPr>
          <w:trHeight w:val="2211"/>
        </w:trPr>
        <w:tc>
          <w:tcPr>
            <w:tcW w:w="14596" w:type="dxa"/>
            <w:gridSpan w:val="2"/>
          </w:tcPr>
          <w:p w14:paraId="39313DEF" w14:textId="77777777" w:rsidR="00017E6F" w:rsidRPr="00773322" w:rsidRDefault="00124340" w:rsidP="00017E6F">
            <w:pPr>
              <w:spacing w:after="0"/>
              <w:rPr>
                <w:lang w:val="en-NZ"/>
              </w:rPr>
            </w:pPr>
            <w:r>
              <w:rPr>
                <w:lang w:val="en-NZ"/>
              </w:rPr>
              <w:br/>
            </w:r>
            <w:r w:rsidR="00017E6F" w:rsidRPr="00773322">
              <w:rPr>
                <w:lang w:val="en-NZ"/>
              </w:rPr>
              <w:t>Business address:</w:t>
            </w:r>
          </w:p>
        </w:tc>
      </w:tr>
      <w:tr w:rsidR="00017E6F" w:rsidRPr="00773322" w14:paraId="169E73B7" w14:textId="77777777" w:rsidTr="009B2AB9">
        <w:trPr>
          <w:trHeight w:val="2672"/>
        </w:trPr>
        <w:tc>
          <w:tcPr>
            <w:tcW w:w="14596" w:type="dxa"/>
            <w:gridSpan w:val="2"/>
          </w:tcPr>
          <w:p w14:paraId="79ED107D" w14:textId="77777777" w:rsidR="00017E6F" w:rsidRPr="00773322" w:rsidRDefault="00124340" w:rsidP="00017E6F">
            <w:pPr>
              <w:spacing w:after="0"/>
              <w:rPr>
                <w:lang w:val="en-NZ"/>
              </w:rPr>
            </w:pPr>
            <w:r>
              <w:rPr>
                <w:lang w:val="en-NZ"/>
              </w:rPr>
              <w:lastRenderedPageBreak/>
              <w:br/>
            </w:r>
            <w:r w:rsidR="00017E6F" w:rsidRPr="00773322">
              <w:rPr>
                <w:lang w:val="en-NZ"/>
              </w:rPr>
              <w:t>Possible major hazards:</w:t>
            </w:r>
          </w:p>
        </w:tc>
      </w:tr>
      <w:tr w:rsidR="00017E6F" w:rsidRPr="00773322" w14:paraId="76C82105" w14:textId="77777777" w:rsidTr="009B2AB9">
        <w:trPr>
          <w:trHeight w:val="2276"/>
        </w:trPr>
        <w:tc>
          <w:tcPr>
            <w:tcW w:w="14596" w:type="dxa"/>
            <w:gridSpan w:val="2"/>
          </w:tcPr>
          <w:p w14:paraId="57C9E0F6" w14:textId="77777777" w:rsidR="00017E6F" w:rsidRPr="00773322" w:rsidRDefault="00124340" w:rsidP="00017E6F">
            <w:pPr>
              <w:spacing w:after="0"/>
              <w:rPr>
                <w:lang w:val="en-NZ"/>
              </w:rPr>
            </w:pPr>
            <w:r>
              <w:rPr>
                <w:lang w:val="en-NZ"/>
              </w:rPr>
              <w:br/>
            </w:r>
            <w:r w:rsidR="00017E6F" w:rsidRPr="00773322">
              <w:rPr>
                <w:lang w:val="en-NZ"/>
              </w:rPr>
              <w:t>Action required:</w:t>
            </w:r>
          </w:p>
        </w:tc>
      </w:tr>
      <w:tr w:rsidR="00017E6F" w:rsidRPr="00773322" w14:paraId="19A4163E" w14:textId="77777777" w:rsidTr="009B2AB9">
        <w:trPr>
          <w:trHeight w:val="2529"/>
        </w:trPr>
        <w:tc>
          <w:tcPr>
            <w:tcW w:w="14596" w:type="dxa"/>
            <w:gridSpan w:val="2"/>
          </w:tcPr>
          <w:p w14:paraId="76A7ACFB" w14:textId="77777777" w:rsidR="00017E6F" w:rsidRPr="00773322" w:rsidRDefault="00124340" w:rsidP="00017E6F">
            <w:pPr>
              <w:spacing w:after="0"/>
              <w:rPr>
                <w:lang w:val="en-NZ"/>
              </w:rPr>
            </w:pPr>
            <w:r>
              <w:rPr>
                <w:lang w:val="en-NZ"/>
              </w:rPr>
              <w:br/>
            </w:r>
            <w:r w:rsidR="00017E6F" w:rsidRPr="00773322">
              <w:rPr>
                <w:lang w:val="en-NZ"/>
              </w:rPr>
              <w:t>Action taken:</w:t>
            </w:r>
          </w:p>
        </w:tc>
      </w:tr>
      <w:tr w:rsidR="00017E6F" w:rsidRPr="00773322" w14:paraId="2710071B" w14:textId="77777777" w:rsidTr="009B2AB9">
        <w:trPr>
          <w:trHeight w:val="1648"/>
        </w:trPr>
        <w:tc>
          <w:tcPr>
            <w:tcW w:w="14596" w:type="dxa"/>
            <w:gridSpan w:val="2"/>
          </w:tcPr>
          <w:p w14:paraId="46F60225" w14:textId="77777777" w:rsidR="00017E6F" w:rsidRPr="00773322" w:rsidRDefault="00017E6F" w:rsidP="00017E6F">
            <w:pPr>
              <w:tabs>
                <w:tab w:val="left" w:pos="6266"/>
              </w:tabs>
              <w:ind w:firstLine="29"/>
              <w:rPr>
                <w:lang w:val="en-NZ"/>
              </w:rPr>
            </w:pPr>
            <w:r w:rsidRPr="00773322">
              <w:rPr>
                <w:lang w:val="en-NZ"/>
              </w:rPr>
              <w:t xml:space="preserve">Risk assessment </w:t>
            </w:r>
            <w:r>
              <w:rPr>
                <w:lang w:val="en-NZ"/>
              </w:rPr>
              <w:t>undertaken by :</w:t>
            </w:r>
            <w:r w:rsidRPr="00773322">
              <w:rPr>
                <w:lang w:val="en-NZ"/>
              </w:rPr>
              <w:t xml:space="preserve">                                   </w:t>
            </w:r>
            <w:r>
              <w:rPr>
                <w:lang w:val="en-NZ"/>
              </w:rPr>
              <w:t xml:space="preserve">              </w:t>
            </w:r>
            <w:r w:rsidRPr="00773322">
              <w:rPr>
                <w:lang w:val="en-NZ"/>
              </w:rPr>
              <w:t xml:space="preserve"> Date:</w:t>
            </w:r>
          </w:p>
          <w:p w14:paraId="66BD1311" w14:textId="77777777" w:rsidR="00017E6F" w:rsidRDefault="00017E6F" w:rsidP="001D05BB">
            <w:pPr>
              <w:rPr>
                <w:lang w:val="en-NZ"/>
              </w:rPr>
            </w:pPr>
          </w:p>
          <w:p w14:paraId="7E9153E8" w14:textId="77777777" w:rsidR="00017E6F" w:rsidRPr="00773322" w:rsidRDefault="00017E6F" w:rsidP="001D05BB">
            <w:pPr>
              <w:rPr>
                <w:lang w:val="en-NZ"/>
              </w:rPr>
            </w:pPr>
          </w:p>
          <w:p w14:paraId="284CD83B" w14:textId="77777777" w:rsidR="00017E6F" w:rsidRPr="00773322" w:rsidRDefault="00017E6F" w:rsidP="001D05BB">
            <w:pPr>
              <w:rPr>
                <w:lang w:val="en-NZ"/>
              </w:rPr>
            </w:pPr>
            <w:r w:rsidRPr="00773322">
              <w:rPr>
                <w:lang w:val="en-NZ"/>
              </w:rPr>
              <w:t>Name:                                                                                             Signature:</w:t>
            </w:r>
          </w:p>
        </w:tc>
      </w:tr>
    </w:tbl>
    <w:p w14:paraId="2CED6F13" w14:textId="77777777" w:rsidR="00905A4F" w:rsidRDefault="00124340">
      <w:pPr>
        <w:suppressAutoHyphens w:val="0"/>
        <w:autoSpaceDE/>
        <w:autoSpaceDN/>
        <w:adjustRightInd/>
        <w:spacing w:after="160"/>
        <w:textAlignment w:val="auto"/>
        <w:rPr>
          <w:rFonts w:eastAsia="MS Gothic"/>
          <w:b/>
          <w:bCs/>
          <w:color w:val="C73E84" w:themeColor="text2"/>
          <w:spacing w:val="-20"/>
          <w:kern w:val="32"/>
          <w:sz w:val="72"/>
          <w:szCs w:val="56"/>
        </w:rPr>
      </w:pPr>
      <w:r>
        <w:rPr>
          <w:noProof/>
          <w:color w:val="F89C27" w:themeColor="accent5"/>
          <w:lang w:val="en-NZ" w:eastAsia="en-NZ"/>
        </w:rPr>
        <w:lastRenderedPageBreak/>
        <mc:AlternateContent>
          <mc:Choice Requires="wpg">
            <w:drawing>
              <wp:inline distT="0" distB="0" distL="0" distR="0" wp14:anchorId="5CE45C6C" wp14:editId="27AC48CE">
                <wp:extent cx="7769928" cy="760021"/>
                <wp:effectExtent l="0" t="0" r="2540" b="2540"/>
                <wp:docPr id="27" name="Group 27"/>
                <wp:cNvGraphicFramePr/>
                <a:graphic xmlns:a="http://schemas.openxmlformats.org/drawingml/2006/main">
                  <a:graphicData uri="http://schemas.microsoft.com/office/word/2010/wordprocessingGroup">
                    <wpg:wgp>
                      <wpg:cNvGrpSpPr/>
                      <wpg:grpSpPr>
                        <a:xfrm>
                          <a:off x="0" y="0"/>
                          <a:ext cx="7769928" cy="760021"/>
                          <a:chOff x="0" y="0"/>
                          <a:chExt cx="7769928" cy="671390"/>
                        </a:xfrm>
                        <a:gradFill>
                          <a:gsLst>
                            <a:gs pos="60000">
                              <a:schemeClr val="accent5"/>
                            </a:gs>
                            <a:gs pos="100000">
                              <a:schemeClr val="accent6"/>
                            </a:gs>
                          </a:gsLst>
                          <a:lin ang="0" scaled="0"/>
                        </a:gradFill>
                      </wpg:grpSpPr>
                      <wps:wsp>
                        <wps:cNvPr id="28" name="Rectangle 28"/>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8348B" w14:textId="383E92B6" w:rsidR="0050073A" w:rsidRDefault="0050073A" w:rsidP="00124340">
                              <w:pPr>
                                <w:pStyle w:val="Heading1"/>
                                <w:rPr>
                                  <w:color w:val="FFFFFF" w:themeColor="background1"/>
                                </w:rPr>
                              </w:pPr>
                              <w:r w:rsidRPr="00124340">
                                <w:rPr>
                                  <w:color w:val="FFFFFF" w:themeColor="background1"/>
                                </w:rPr>
                                <w:t>Student health and safety induction</w:t>
                              </w:r>
                              <w:r w:rsidR="000E1D96">
                                <w:rPr>
                                  <w:color w:val="FFFFFF" w:themeColor="background1"/>
                                </w:rPr>
                                <w:t xml:space="preserve"> checklist</w:t>
                              </w:r>
                            </w:p>
                            <w:p w14:paraId="1771BF56" w14:textId="77777777" w:rsidR="0050073A" w:rsidRPr="00C626FE" w:rsidRDefault="0050073A" w:rsidP="00C626FE"/>
                            <w:p w14:paraId="20C37F8E" w14:textId="77777777" w:rsidR="0050073A" w:rsidRPr="009F2253" w:rsidRDefault="0050073A" w:rsidP="009F225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5CE45C6C" id="Group 27" o:spid="_x0000_s1052" style="width:611.8pt;height:59.8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">
                <v:rect id="Rectangle 28" o:spid="_x0000_s1053"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S078A&#10;AADbAAAADwAAAGRycy9kb3ducmV2LnhtbERPy4rCMBTdC/5DuII7TXUhUo0yCjIjLgYfs7+TXNsy&#10;zU1JYlv/3iwGXB7Oe73tbS1a8qFyrGA2zUAQa2cqLhTcrofJEkSIyAZrx6TgSQG2m+FgjblxHZ+p&#10;vcRCpBAOOSooY2xyKYMuyWKYuoY4cXfnLcYEfSGNxy6F21rOs2whLVacGkpsaF+S/rs8rIIfd991&#10;Vv/ysX1+V4/Pk9d6eVJqPOo/ViAi9fEt/nd/GQXzNDZ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tLTvwAAANsAAAAPAAAAAAAAAAAAAAAAAJgCAABkcnMvZG93bnJl&#10;di54bWxQSwUGAAAAAAQABAD1AAAAhAMAAAAA&#10;" filled="f" stroked="f" strokeweight="1pt"/>
                <v:roundrect id="Rounded Rectangle 29" o:spid="_x0000_s1054"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hO8UA&#10;AADbAAAADwAAAGRycy9kb3ducmV2LnhtbESPS2/CMBCE75X4D9YicStOQeojxSDEQy0HDqSo5228&#10;jQPxOsSGhH9fI1XiOJqZbzSTWWcrcaHGl44VPA0TEMS50yUXCvZf68dXED4ga6wck4IreZhNew8T&#10;TLVreUeXLBQiQtinqMCEUKdS+tyQRT90NXH0fl1jMUTZFFI32Ea4reQoSZ6lxZLjgsGaFobyY3a2&#10;CsZm1Z1ffr71qd1fN7uP03Z5OGilBv1u/g4iUBfu4f/2p1YweoPbl/g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6E7xQAAANsAAAAPAAAAAAAAAAAAAAAAAJgCAABkcnMv&#10;ZG93bnJldi54bWxQSwUGAAAAAAQABAD1AAAAigMAAAAA&#10;" filled="f" stroked="f" strokeweight="1pt">
                  <v:stroke joinstyle="miter"/>
                  <v:textbox inset=",0,,0">
                    <w:txbxContent>
                      <w:p w14:paraId="2A98348B" w14:textId="383E92B6" w:rsidR="0050073A" w:rsidRDefault="0050073A" w:rsidP="00124340">
                        <w:pPr>
                          <w:pStyle w:val="Heading1"/>
                          <w:rPr>
                            <w:color w:val="FFFFFF" w:themeColor="background1"/>
                          </w:rPr>
                        </w:pPr>
                        <w:r w:rsidRPr="00124340">
                          <w:rPr>
                            <w:color w:val="FFFFFF" w:themeColor="background1"/>
                          </w:rPr>
                          <w:t>Student health and safety induction</w:t>
                        </w:r>
                        <w:r w:rsidR="000E1D96">
                          <w:rPr>
                            <w:color w:val="FFFFFF" w:themeColor="background1"/>
                          </w:rPr>
                          <w:t xml:space="preserve"> checklist</w:t>
                        </w:r>
                      </w:p>
                      <w:p w14:paraId="1771BF56" w14:textId="77777777" w:rsidR="0050073A" w:rsidRPr="00C626FE" w:rsidRDefault="0050073A" w:rsidP="00C626FE"/>
                      <w:p w14:paraId="20C37F8E" w14:textId="77777777" w:rsidR="0050073A" w:rsidRPr="009F2253" w:rsidRDefault="0050073A" w:rsidP="009F2253"/>
                    </w:txbxContent>
                  </v:textbox>
                </v:roundrect>
                <w10:anchorlock/>
              </v:group>
            </w:pict>
          </mc:Fallback>
        </mc:AlternateContent>
      </w:r>
    </w:p>
    <w:p w14:paraId="2BCB04B2" w14:textId="77777777" w:rsidR="00124340" w:rsidRPr="009D7132" w:rsidRDefault="00124340" w:rsidP="00124340">
      <w:pPr>
        <w:pStyle w:val="NoSpacing"/>
        <w:rPr>
          <w:sz w:val="24"/>
          <w:lang w:val="en-NZ"/>
        </w:rPr>
      </w:pPr>
      <w:r w:rsidRPr="009D7132">
        <w:rPr>
          <w:sz w:val="24"/>
          <w:lang w:val="en-NZ"/>
        </w:rPr>
        <w:t>Students can fill this in themselves and have it checked by an employee.</w:t>
      </w:r>
    </w:p>
    <w:p w14:paraId="267FDD82" w14:textId="77777777" w:rsidR="00124340" w:rsidRPr="00124340" w:rsidRDefault="00124340" w:rsidP="00124340">
      <w:pPr>
        <w:pStyle w:val="NoSpacing"/>
        <w:rPr>
          <w:sz w:val="28"/>
          <w:lang w:val="en-NZ"/>
        </w:rPr>
      </w:pPr>
    </w:p>
    <w:tbl>
      <w:tblPr>
        <w:tblStyle w:val="TableGridLight1"/>
        <w:tblW w:w="14596" w:type="dxa"/>
        <w:tblLook w:val="04A0" w:firstRow="1" w:lastRow="0" w:firstColumn="1" w:lastColumn="0" w:noHBand="0" w:noVBand="1"/>
      </w:tblPr>
      <w:tblGrid>
        <w:gridCol w:w="6374"/>
        <w:gridCol w:w="4253"/>
        <w:gridCol w:w="2409"/>
        <w:gridCol w:w="1560"/>
      </w:tblGrid>
      <w:tr w:rsidR="00124340" w:rsidRPr="00455A95" w14:paraId="0FE475A4" w14:textId="77777777" w:rsidTr="009B2AB9">
        <w:trPr>
          <w:trHeight w:val="600"/>
        </w:trPr>
        <w:tc>
          <w:tcPr>
            <w:tcW w:w="6374" w:type="dxa"/>
          </w:tcPr>
          <w:p w14:paraId="12618A96" w14:textId="77777777" w:rsidR="00124340" w:rsidRPr="00124340" w:rsidRDefault="00124340" w:rsidP="001D05BB">
            <w:pPr>
              <w:rPr>
                <w:b/>
                <w:color w:val="F89C27" w:themeColor="accent5"/>
                <w:sz w:val="24"/>
                <w:lang w:val="en-NZ"/>
              </w:rPr>
            </w:pPr>
            <w:r w:rsidRPr="00124340">
              <w:rPr>
                <w:b/>
                <w:color w:val="F89C27" w:themeColor="accent5"/>
                <w:sz w:val="24"/>
                <w:lang w:val="en-NZ"/>
              </w:rPr>
              <w:t>Task: Student health and safety induction checklist</w:t>
            </w:r>
          </w:p>
        </w:tc>
        <w:tc>
          <w:tcPr>
            <w:tcW w:w="4253" w:type="dxa"/>
          </w:tcPr>
          <w:p w14:paraId="430E6579" w14:textId="77777777" w:rsidR="00124340" w:rsidRPr="00124340" w:rsidRDefault="00124340" w:rsidP="001D05BB">
            <w:pPr>
              <w:rPr>
                <w:b/>
                <w:color w:val="F89C27" w:themeColor="accent5"/>
                <w:sz w:val="24"/>
                <w:lang w:val="en-NZ"/>
              </w:rPr>
            </w:pPr>
            <w:r w:rsidRPr="00124340">
              <w:rPr>
                <w:b/>
                <w:color w:val="F89C27" w:themeColor="accent5"/>
                <w:sz w:val="24"/>
                <w:lang w:val="en-NZ"/>
              </w:rPr>
              <w:t>Notes</w:t>
            </w:r>
          </w:p>
        </w:tc>
        <w:tc>
          <w:tcPr>
            <w:tcW w:w="2409" w:type="dxa"/>
          </w:tcPr>
          <w:p w14:paraId="1A57A9A7" w14:textId="77777777" w:rsidR="00124340" w:rsidRPr="00124340" w:rsidRDefault="00124340" w:rsidP="001D05BB">
            <w:pPr>
              <w:rPr>
                <w:b/>
                <w:color w:val="F89C27" w:themeColor="accent5"/>
                <w:sz w:val="24"/>
                <w:lang w:val="en-NZ"/>
              </w:rPr>
            </w:pPr>
            <w:r w:rsidRPr="00124340">
              <w:rPr>
                <w:b/>
                <w:color w:val="F89C27" w:themeColor="accent5"/>
                <w:sz w:val="24"/>
                <w:lang w:val="en-NZ"/>
              </w:rPr>
              <w:t>Signature</w:t>
            </w:r>
          </w:p>
        </w:tc>
        <w:tc>
          <w:tcPr>
            <w:tcW w:w="1560" w:type="dxa"/>
          </w:tcPr>
          <w:p w14:paraId="30142537" w14:textId="77777777" w:rsidR="00124340" w:rsidRPr="00124340" w:rsidRDefault="00124340" w:rsidP="001D05BB">
            <w:pPr>
              <w:rPr>
                <w:b/>
                <w:color w:val="F89C27" w:themeColor="accent5"/>
                <w:sz w:val="24"/>
                <w:lang w:val="en-NZ"/>
              </w:rPr>
            </w:pPr>
            <w:r w:rsidRPr="00124340">
              <w:rPr>
                <w:b/>
                <w:color w:val="F89C27" w:themeColor="accent5"/>
                <w:sz w:val="24"/>
                <w:lang w:val="en-NZ"/>
              </w:rPr>
              <w:t>Date</w:t>
            </w:r>
          </w:p>
        </w:tc>
      </w:tr>
      <w:tr w:rsidR="00124340" w:rsidRPr="00455A95" w14:paraId="52E1EF5F" w14:textId="77777777" w:rsidTr="009B2AB9">
        <w:trPr>
          <w:trHeight w:val="908"/>
        </w:trPr>
        <w:tc>
          <w:tcPr>
            <w:tcW w:w="6374" w:type="dxa"/>
          </w:tcPr>
          <w:p w14:paraId="4A81D311" w14:textId="77777777" w:rsidR="00124340" w:rsidRPr="00124340" w:rsidRDefault="00124340" w:rsidP="001D05BB">
            <w:pPr>
              <w:spacing w:after="0"/>
              <w:rPr>
                <w:sz w:val="24"/>
                <w:lang w:val="en-NZ"/>
              </w:rPr>
            </w:pPr>
            <w:r w:rsidRPr="00124340">
              <w:rPr>
                <w:sz w:val="24"/>
                <w:lang w:val="en-NZ"/>
              </w:rPr>
              <w:t xml:space="preserve">I understand that I must take reasonable care of my </w:t>
            </w:r>
            <w:r w:rsidRPr="00124340">
              <w:rPr>
                <w:sz w:val="24"/>
                <w:lang w:val="en-NZ"/>
              </w:rPr>
              <w:br/>
              <w:t>own health and safety</w:t>
            </w:r>
          </w:p>
        </w:tc>
        <w:tc>
          <w:tcPr>
            <w:tcW w:w="4253" w:type="dxa"/>
          </w:tcPr>
          <w:p w14:paraId="718B1FBF" w14:textId="77777777" w:rsidR="00124340" w:rsidRPr="00455A95" w:rsidRDefault="00124340" w:rsidP="001D05BB">
            <w:pPr>
              <w:spacing w:before="360"/>
              <w:outlineLvl w:val="1"/>
              <w:rPr>
                <w:color w:val="C73E84" w:themeColor="text2"/>
                <w:sz w:val="20"/>
                <w:szCs w:val="20"/>
                <w:lang w:val="en-NZ"/>
              </w:rPr>
            </w:pPr>
          </w:p>
        </w:tc>
        <w:tc>
          <w:tcPr>
            <w:tcW w:w="2409" w:type="dxa"/>
          </w:tcPr>
          <w:p w14:paraId="014DC3CC" w14:textId="77777777" w:rsidR="00124340" w:rsidRPr="00455A95" w:rsidRDefault="00124340" w:rsidP="001D05BB">
            <w:pPr>
              <w:spacing w:before="360"/>
              <w:outlineLvl w:val="1"/>
              <w:rPr>
                <w:color w:val="C73E84" w:themeColor="text2"/>
                <w:sz w:val="20"/>
                <w:szCs w:val="20"/>
                <w:lang w:val="en-NZ"/>
              </w:rPr>
            </w:pPr>
          </w:p>
        </w:tc>
        <w:tc>
          <w:tcPr>
            <w:tcW w:w="1560" w:type="dxa"/>
          </w:tcPr>
          <w:p w14:paraId="1F5D21AF" w14:textId="77777777" w:rsidR="00124340" w:rsidRPr="00455A95" w:rsidRDefault="00124340" w:rsidP="001D05BB">
            <w:pPr>
              <w:spacing w:before="360"/>
              <w:outlineLvl w:val="1"/>
              <w:rPr>
                <w:color w:val="C73E84" w:themeColor="text2"/>
                <w:sz w:val="20"/>
                <w:szCs w:val="20"/>
                <w:lang w:val="en-NZ"/>
              </w:rPr>
            </w:pPr>
          </w:p>
        </w:tc>
      </w:tr>
      <w:tr w:rsidR="00124340" w:rsidRPr="00455A95" w14:paraId="31AD08A4" w14:textId="77777777" w:rsidTr="009B2AB9">
        <w:trPr>
          <w:trHeight w:val="836"/>
        </w:trPr>
        <w:tc>
          <w:tcPr>
            <w:tcW w:w="6374" w:type="dxa"/>
          </w:tcPr>
          <w:p w14:paraId="40A8E8B7" w14:textId="77777777" w:rsidR="00124340" w:rsidRPr="00124340" w:rsidRDefault="00124340" w:rsidP="001D05BB">
            <w:pPr>
              <w:spacing w:after="0"/>
              <w:rPr>
                <w:sz w:val="24"/>
                <w:lang w:val="en-NZ"/>
              </w:rPr>
            </w:pPr>
            <w:r w:rsidRPr="00124340">
              <w:rPr>
                <w:sz w:val="24"/>
                <w:lang w:val="en-NZ"/>
              </w:rPr>
              <w:t xml:space="preserve">I understand that I must take reasonable care of the </w:t>
            </w:r>
            <w:r w:rsidRPr="00124340">
              <w:rPr>
                <w:sz w:val="24"/>
                <w:lang w:val="en-NZ"/>
              </w:rPr>
              <w:br/>
              <w:t>health and safety of others</w:t>
            </w:r>
          </w:p>
        </w:tc>
        <w:tc>
          <w:tcPr>
            <w:tcW w:w="4253" w:type="dxa"/>
          </w:tcPr>
          <w:p w14:paraId="2AF48481" w14:textId="77777777" w:rsidR="00124340" w:rsidRPr="00455A95" w:rsidRDefault="00124340" w:rsidP="001D05BB">
            <w:pPr>
              <w:spacing w:before="360"/>
              <w:outlineLvl w:val="1"/>
              <w:rPr>
                <w:color w:val="C73E84" w:themeColor="text2"/>
                <w:sz w:val="20"/>
                <w:szCs w:val="20"/>
                <w:lang w:val="en-NZ"/>
              </w:rPr>
            </w:pPr>
          </w:p>
        </w:tc>
        <w:tc>
          <w:tcPr>
            <w:tcW w:w="2409" w:type="dxa"/>
          </w:tcPr>
          <w:p w14:paraId="018C2268" w14:textId="77777777" w:rsidR="00124340" w:rsidRPr="00455A95" w:rsidRDefault="00124340" w:rsidP="001D05BB">
            <w:pPr>
              <w:spacing w:before="360"/>
              <w:outlineLvl w:val="1"/>
              <w:rPr>
                <w:color w:val="C73E84" w:themeColor="text2"/>
                <w:sz w:val="20"/>
                <w:szCs w:val="20"/>
                <w:lang w:val="en-NZ"/>
              </w:rPr>
            </w:pPr>
          </w:p>
        </w:tc>
        <w:tc>
          <w:tcPr>
            <w:tcW w:w="1560" w:type="dxa"/>
          </w:tcPr>
          <w:p w14:paraId="7810A594" w14:textId="77777777" w:rsidR="00124340" w:rsidRPr="00455A95" w:rsidRDefault="00124340" w:rsidP="001D05BB">
            <w:pPr>
              <w:spacing w:before="360"/>
              <w:outlineLvl w:val="1"/>
              <w:rPr>
                <w:color w:val="C73E84" w:themeColor="text2"/>
                <w:sz w:val="20"/>
                <w:szCs w:val="20"/>
                <w:lang w:val="en-NZ"/>
              </w:rPr>
            </w:pPr>
          </w:p>
        </w:tc>
      </w:tr>
      <w:tr w:rsidR="00124340" w:rsidRPr="00455A95" w14:paraId="3E4844AC" w14:textId="77777777" w:rsidTr="009B2AB9">
        <w:trPr>
          <w:trHeight w:val="848"/>
        </w:trPr>
        <w:tc>
          <w:tcPr>
            <w:tcW w:w="6374" w:type="dxa"/>
          </w:tcPr>
          <w:p w14:paraId="563153EB" w14:textId="77777777" w:rsidR="00124340" w:rsidRPr="00124340" w:rsidRDefault="00124340" w:rsidP="001D05BB">
            <w:pPr>
              <w:spacing w:after="0"/>
              <w:rPr>
                <w:sz w:val="24"/>
                <w:lang w:val="en-NZ"/>
              </w:rPr>
            </w:pPr>
            <w:r w:rsidRPr="00124340">
              <w:rPr>
                <w:sz w:val="24"/>
                <w:lang w:val="en-NZ"/>
              </w:rPr>
              <w:t xml:space="preserve">I know what </w:t>
            </w:r>
            <w:r w:rsidR="00CF065F">
              <w:rPr>
                <w:sz w:val="24"/>
                <w:lang w:val="en-NZ"/>
              </w:rPr>
              <w:t>to do in an emergency situation</w:t>
            </w:r>
            <w:r w:rsidR="00CF065F">
              <w:rPr>
                <w:sz w:val="24"/>
                <w:lang w:val="en-NZ"/>
              </w:rPr>
              <w:br/>
            </w:r>
            <w:r w:rsidRPr="00124340">
              <w:rPr>
                <w:sz w:val="24"/>
                <w:lang w:val="en-NZ"/>
              </w:rPr>
              <w:t>or evacuation</w:t>
            </w:r>
          </w:p>
        </w:tc>
        <w:tc>
          <w:tcPr>
            <w:tcW w:w="4253" w:type="dxa"/>
          </w:tcPr>
          <w:p w14:paraId="3D6D3E21" w14:textId="77777777" w:rsidR="00124340" w:rsidRPr="00455A95" w:rsidRDefault="00124340" w:rsidP="001D05BB">
            <w:pPr>
              <w:spacing w:before="360"/>
              <w:outlineLvl w:val="1"/>
              <w:rPr>
                <w:color w:val="C73E84" w:themeColor="text2"/>
                <w:sz w:val="20"/>
                <w:szCs w:val="20"/>
                <w:lang w:val="en-NZ"/>
              </w:rPr>
            </w:pPr>
          </w:p>
        </w:tc>
        <w:tc>
          <w:tcPr>
            <w:tcW w:w="2409" w:type="dxa"/>
          </w:tcPr>
          <w:p w14:paraId="22F55713" w14:textId="77777777" w:rsidR="00124340" w:rsidRPr="00455A95" w:rsidRDefault="00124340" w:rsidP="001D05BB">
            <w:pPr>
              <w:spacing w:before="360"/>
              <w:outlineLvl w:val="1"/>
              <w:rPr>
                <w:color w:val="C73E84" w:themeColor="text2"/>
                <w:sz w:val="20"/>
                <w:szCs w:val="20"/>
                <w:lang w:val="en-NZ"/>
              </w:rPr>
            </w:pPr>
          </w:p>
        </w:tc>
        <w:tc>
          <w:tcPr>
            <w:tcW w:w="1560" w:type="dxa"/>
          </w:tcPr>
          <w:p w14:paraId="391A3AA3" w14:textId="77777777" w:rsidR="00124340" w:rsidRPr="00455A95" w:rsidRDefault="00124340" w:rsidP="001D05BB">
            <w:pPr>
              <w:spacing w:before="360"/>
              <w:outlineLvl w:val="1"/>
              <w:rPr>
                <w:color w:val="C73E84" w:themeColor="text2"/>
                <w:sz w:val="20"/>
                <w:szCs w:val="20"/>
                <w:lang w:val="en-NZ"/>
              </w:rPr>
            </w:pPr>
          </w:p>
        </w:tc>
      </w:tr>
      <w:tr w:rsidR="00124340" w:rsidRPr="00455A95" w14:paraId="3EE0024E" w14:textId="77777777" w:rsidTr="009B2AB9">
        <w:trPr>
          <w:trHeight w:val="688"/>
        </w:trPr>
        <w:tc>
          <w:tcPr>
            <w:tcW w:w="6374" w:type="dxa"/>
          </w:tcPr>
          <w:p w14:paraId="757F62EE" w14:textId="77777777" w:rsidR="00124340" w:rsidRPr="00124340" w:rsidRDefault="00124340" w:rsidP="001D05BB">
            <w:pPr>
              <w:spacing w:after="0"/>
              <w:rPr>
                <w:sz w:val="24"/>
                <w:lang w:val="en-NZ"/>
              </w:rPr>
            </w:pPr>
            <w:r w:rsidRPr="00124340">
              <w:rPr>
                <w:sz w:val="24"/>
                <w:lang w:val="en-NZ"/>
              </w:rPr>
              <w:t>I know where the exits and the toilets are</w:t>
            </w:r>
          </w:p>
        </w:tc>
        <w:tc>
          <w:tcPr>
            <w:tcW w:w="4253" w:type="dxa"/>
          </w:tcPr>
          <w:p w14:paraId="33034C9B" w14:textId="77777777" w:rsidR="00124340" w:rsidRPr="00455A95" w:rsidRDefault="00124340" w:rsidP="001D05BB">
            <w:pPr>
              <w:spacing w:before="360"/>
              <w:outlineLvl w:val="1"/>
              <w:rPr>
                <w:color w:val="C73E84" w:themeColor="text2"/>
                <w:sz w:val="20"/>
                <w:szCs w:val="20"/>
                <w:lang w:val="en-NZ"/>
              </w:rPr>
            </w:pPr>
          </w:p>
        </w:tc>
        <w:tc>
          <w:tcPr>
            <w:tcW w:w="2409" w:type="dxa"/>
          </w:tcPr>
          <w:p w14:paraId="209EB1CC" w14:textId="77777777" w:rsidR="00124340" w:rsidRPr="00455A95" w:rsidRDefault="00124340" w:rsidP="001D05BB">
            <w:pPr>
              <w:spacing w:before="360"/>
              <w:outlineLvl w:val="1"/>
              <w:rPr>
                <w:color w:val="C73E84" w:themeColor="text2"/>
                <w:sz w:val="20"/>
                <w:szCs w:val="20"/>
                <w:lang w:val="en-NZ"/>
              </w:rPr>
            </w:pPr>
          </w:p>
        </w:tc>
        <w:tc>
          <w:tcPr>
            <w:tcW w:w="1560" w:type="dxa"/>
          </w:tcPr>
          <w:p w14:paraId="0317B0A3" w14:textId="77777777" w:rsidR="00124340" w:rsidRPr="00455A95" w:rsidRDefault="00124340" w:rsidP="001D05BB">
            <w:pPr>
              <w:spacing w:before="360"/>
              <w:outlineLvl w:val="1"/>
              <w:rPr>
                <w:color w:val="C73E84" w:themeColor="text2"/>
                <w:sz w:val="20"/>
                <w:szCs w:val="20"/>
                <w:lang w:val="en-NZ"/>
              </w:rPr>
            </w:pPr>
          </w:p>
        </w:tc>
      </w:tr>
      <w:tr w:rsidR="00124340" w:rsidRPr="00455A95" w14:paraId="102D6515" w14:textId="77777777" w:rsidTr="009B2AB9">
        <w:trPr>
          <w:trHeight w:val="688"/>
        </w:trPr>
        <w:tc>
          <w:tcPr>
            <w:tcW w:w="6374" w:type="dxa"/>
          </w:tcPr>
          <w:p w14:paraId="32C540CF" w14:textId="77777777" w:rsidR="00124340" w:rsidRPr="00124340" w:rsidRDefault="00124340" w:rsidP="001D05BB">
            <w:pPr>
              <w:spacing w:after="0"/>
              <w:rPr>
                <w:sz w:val="24"/>
                <w:lang w:val="en-NZ"/>
              </w:rPr>
            </w:pPr>
            <w:r w:rsidRPr="00124340">
              <w:rPr>
                <w:sz w:val="24"/>
                <w:lang w:val="en-NZ"/>
              </w:rPr>
              <w:t>I know how to get first aid</w:t>
            </w:r>
          </w:p>
        </w:tc>
        <w:tc>
          <w:tcPr>
            <w:tcW w:w="4253" w:type="dxa"/>
          </w:tcPr>
          <w:p w14:paraId="545400D7" w14:textId="77777777" w:rsidR="00124340" w:rsidRPr="00455A95" w:rsidRDefault="00124340" w:rsidP="001D05BB">
            <w:pPr>
              <w:spacing w:before="360"/>
              <w:outlineLvl w:val="1"/>
              <w:rPr>
                <w:color w:val="C73E84" w:themeColor="text2"/>
                <w:sz w:val="20"/>
                <w:szCs w:val="20"/>
                <w:lang w:val="en-NZ"/>
              </w:rPr>
            </w:pPr>
          </w:p>
        </w:tc>
        <w:tc>
          <w:tcPr>
            <w:tcW w:w="2409" w:type="dxa"/>
          </w:tcPr>
          <w:p w14:paraId="35B1286D" w14:textId="77777777" w:rsidR="00124340" w:rsidRPr="00455A95" w:rsidRDefault="00124340" w:rsidP="001D05BB">
            <w:pPr>
              <w:spacing w:before="360"/>
              <w:outlineLvl w:val="1"/>
              <w:rPr>
                <w:color w:val="C73E84" w:themeColor="text2"/>
                <w:sz w:val="20"/>
                <w:szCs w:val="20"/>
                <w:lang w:val="en-NZ"/>
              </w:rPr>
            </w:pPr>
          </w:p>
        </w:tc>
        <w:tc>
          <w:tcPr>
            <w:tcW w:w="1560" w:type="dxa"/>
          </w:tcPr>
          <w:p w14:paraId="68689BC9" w14:textId="77777777" w:rsidR="00124340" w:rsidRPr="00455A95" w:rsidRDefault="00124340" w:rsidP="001D05BB">
            <w:pPr>
              <w:spacing w:before="360"/>
              <w:outlineLvl w:val="1"/>
              <w:rPr>
                <w:color w:val="C73E84" w:themeColor="text2"/>
                <w:sz w:val="20"/>
                <w:szCs w:val="20"/>
                <w:lang w:val="en-NZ"/>
              </w:rPr>
            </w:pPr>
          </w:p>
        </w:tc>
      </w:tr>
      <w:tr w:rsidR="00124340" w:rsidRPr="00455A95" w14:paraId="175EF931" w14:textId="77777777" w:rsidTr="009B2AB9">
        <w:trPr>
          <w:trHeight w:val="747"/>
        </w:trPr>
        <w:tc>
          <w:tcPr>
            <w:tcW w:w="6374" w:type="dxa"/>
          </w:tcPr>
          <w:p w14:paraId="388BA228" w14:textId="77777777" w:rsidR="00124340" w:rsidRPr="00124340" w:rsidRDefault="00124340" w:rsidP="001D05BB">
            <w:pPr>
              <w:spacing w:after="0"/>
              <w:rPr>
                <w:sz w:val="24"/>
                <w:lang w:val="en-NZ"/>
              </w:rPr>
            </w:pPr>
            <w:r w:rsidRPr="00124340">
              <w:rPr>
                <w:sz w:val="24"/>
                <w:lang w:val="en-NZ"/>
              </w:rPr>
              <w:t xml:space="preserve">I know what a hazard is and how to report a hazard </w:t>
            </w:r>
          </w:p>
        </w:tc>
        <w:tc>
          <w:tcPr>
            <w:tcW w:w="4253" w:type="dxa"/>
          </w:tcPr>
          <w:p w14:paraId="5FD8B5F7" w14:textId="77777777" w:rsidR="00124340" w:rsidRPr="00455A95" w:rsidRDefault="00124340" w:rsidP="001D05BB">
            <w:pPr>
              <w:spacing w:before="360"/>
              <w:outlineLvl w:val="1"/>
              <w:rPr>
                <w:color w:val="C73E84" w:themeColor="text2"/>
                <w:sz w:val="20"/>
                <w:szCs w:val="20"/>
                <w:lang w:val="en-NZ"/>
              </w:rPr>
            </w:pPr>
          </w:p>
        </w:tc>
        <w:tc>
          <w:tcPr>
            <w:tcW w:w="2409" w:type="dxa"/>
          </w:tcPr>
          <w:p w14:paraId="17C9B1FB" w14:textId="77777777" w:rsidR="00124340" w:rsidRPr="00455A95" w:rsidRDefault="00124340" w:rsidP="001D05BB">
            <w:pPr>
              <w:spacing w:before="360"/>
              <w:outlineLvl w:val="1"/>
              <w:rPr>
                <w:color w:val="C73E84" w:themeColor="text2"/>
                <w:sz w:val="20"/>
                <w:szCs w:val="20"/>
                <w:lang w:val="en-NZ"/>
              </w:rPr>
            </w:pPr>
          </w:p>
        </w:tc>
        <w:tc>
          <w:tcPr>
            <w:tcW w:w="1560" w:type="dxa"/>
          </w:tcPr>
          <w:p w14:paraId="2FBD9738" w14:textId="77777777" w:rsidR="00124340" w:rsidRPr="00455A95" w:rsidRDefault="00124340" w:rsidP="001D05BB">
            <w:pPr>
              <w:spacing w:before="360"/>
              <w:outlineLvl w:val="1"/>
              <w:rPr>
                <w:color w:val="C73E84" w:themeColor="text2"/>
                <w:sz w:val="20"/>
                <w:szCs w:val="20"/>
                <w:lang w:val="en-NZ"/>
              </w:rPr>
            </w:pPr>
          </w:p>
        </w:tc>
      </w:tr>
      <w:tr w:rsidR="00124340" w:rsidRPr="00455A95" w14:paraId="21453078" w14:textId="77777777" w:rsidTr="009B2AB9">
        <w:trPr>
          <w:trHeight w:val="746"/>
        </w:trPr>
        <w:tc>
          <w:tcPr>
            <w:tcW w:w="6374" w:type="dxa"/>
          </w:tcPr>
          <w:p w14:paraId="318A88F8" w14:textId="77777777" w:rsidR="00124340" w:rsidRPr="00124340" w:rsidRDefault="00124340" w:rsidP="001D05BB">
            <w:pPr>
              <w:spacing w:after="0"/>
              <w:rPr>
                <w:sz w:val="24"/>
                <w:lang w:val="en-NZ"/>
              </w:rPr>
            </w:pPr>
            <w:r w:rsidRPr="00124340">
              <w:rPr>
                <w:sz w:val="24"/>
                <w:lang w:val="en-NZ"/>
              </w:rPr>
              <w:t xml:space="preserve">I know how to report an incident </w:t>
            </w:r>
          </w:p>
        </w:tc>
        <w:tc>
          <w:tcPr>
            <w:tcW w:w="4253" w:type="dxa"/>
          </w:tcPr>
          <w:p w14:paraId="2AB56677" w14:textId="77777777" w:rsidR="00124340" w:rsidRPr="00455A95" w:rsidRDefault="00124340" w:rsidP="001D05BB">
            <w:pPr>
              <w:spacing w:before="360"/>
              <w:outlineLvl w:val="1"/>
              <w:rPr>
                <w:color w:val="C73E84" w:themeColor="text2"/>
                <w:sz w:val="20"/>
                <w:szCs w:val="20"/>
                <w:lang w:val="en-NZ"/>
              </w:rPr>
            </w:pPr>
          </w:p>
        </w:tc>
        <w:tc>
          <w:tcPr>
            <w:tcW w:w="2409" w:type="dxa"/>
          </w:tcPr>
          <w:p w14:paraId="0C28AAF1" w14:textId="77777777" w:rsidR="00124340" w:rsidRPr="00455A95" w:rsidRDefault="00124340" w:rsidP="001D05BB">
            <w:pPr>
              <w:spacing w:before="360"/>
              <w:outlineLvl w:val="1"/>
              <w:rPr>
                <w:color w:val="C73E84" w:themeColor="text2"/>
                <w:sz w:val="20"/>
                <w:szCs w:val="20"/>
                <w:lang w:val="en-NZ"/>
              </w:rPr>
            </w:pPr>
          </w:p>
        </w:tc>
        <w:tc>
          <w:tcPr>
            <w:tcW w:w="1560" w:type="dxa"/>
          </w:tcPr>
          <w:p w14:paraId="0F328C83" w14:textId="77777777" w:rsidR="00124340" w:rsidRPr="00455A95" w:rsidRDefault="00124340" w:rsidP="001D05BB">
            <w:pPr>
              <w:spacing w:before="360"/>
              <w:outlineLvl w:val="1"/>
              <w:rPr>
                <w:color w:val="C73E84" w:themeColor="text2"/>
                <w:sz w:val="20"/>
                <w:szCs w:val="20"/>
                <w:lang w:val="en-NZ"/>
              </w:rPr>
            </w:pPr>
          </w:p>
        </w:tc>
      </w:tr>
      <w:tr w:rsidR="00124340" w:rsidRPr="00455A95" w14:paraId="50153062" w14:textId="77777777" w:rsidTr="009B2AB9">
        <w:trPr>
          <w:trHeight w:val="987"/>
        </w:trPr>
        <w:tc>
          <w:tcPr>
            <w:tcW w:w="6374" w:type="dxa"/>
          </w:tcPr>
          <w:p w14:paraId="76612BE1" w14:textId="77777777" w:rsidR="00124340" w:rsidRPr="00124340" w:rsidRDefault="00124340" w:rsidP="00124340">
            <w:pPr>
              <w:spacing w:after="0"/>
              <w:rPr>
                <w:sz w:val="24"/>
                <w:lang w:val="en-NZ"/>
              </w:rPr>
            </w:pPr>
            <w:r w:rsidRPr="00124340">
              <w:rPr>
                <w:sz w:val="24"/>
                <w:lang w:val="en-NZ"/>
              </w:rPr>
              <w:t>I know the right way to behave at work to keep health</w:t>
            </w:r>
            <w:r>
              <w:rPr>
                <w:sz w:val="24"/>
                <w:lang w:val="en-NZ"/>
              </w:rPr>
              <w:t>y</w:t>
            </w:r>
            <w:r w:rsidRPr="00124340">
              <w:rPr>
                <w:sz w:val="24"/>
                <w:lang w:val="en-NZ"/>
              </w:rPr>
              <w:t xml:space="preserve"> and safe</w:t>
            </w:r>
          </w:p>
        </w:tc>
        <w:tc>
          <w:tcPr>
            <w:tcW w:w="4253" w:type="dxa"/>
          </w:tcPr>
          <w:p w14:paraId="08DD511A" w14:textId="77777777" w:rsidR="00124340" w:rsidRPr="00455A95" w:rsidRDefault="00124340" w:rsidP="001D05BB">
            <w:pPr>
              <w:spacing w:before="360"/>
              <w:outlineLvl w:val="1"/>
              <w:rPr>
                <w:color w:val="C73E84" w:themeColor="text2"/>
                <w:sz w:val="20"/>
                <w:szCs w:val="20"/>
                <w:lang w:val="en-NZ"/>
              </w:rPr>
            </w:pPr>
          </w:p>
        </w:tc>
        <w:tc>
          <w:tcPr>
            <w:tcW w:w="2409" w:type="dxa"/>
          </w:tcPr>
          <w:p w14:paraId="2D7CF763" w14:textId="77777777" w:rsidR="00124340" w:rsidRPr="00455A95" w:rsidRDefault="00124340" w:rsidP="001D05BB">
            <w:pPr>
              <w:spacing w:before="360"/>
              <w:outlineLvl w:val="1"/>
              <w:rPr>
                <w:color w:val="C73E84" w:themeColor="text2"/>
                <w:sz w:val="20"/>
                <w:szCs w:val="20"/>
                <w:lang w:val="en-NZ"/>
              </w:rPr>
            </w:pPr>
          </w:p>
        </w:tc>
        <w:tc>
          <w:tcPr>
            <w:tcW w:w="1560" w:type="dxa"/>
          </w:tcPr>
          <w:p w14:paraId="2E2B597F" w14:textId="77777777" w:rsidR="00124340" w:rsidRPr="00455A95" w:rsidRDefault="00124340" w:rsidP="001D05BB">
            <w:pPr>
              <w:spacing w:before="360"/>
              <w:outlineLvl w:val="1"/>
              <w:rPr>
                <w:color w:val="C73E84" w:themeColor="text2"/>
                <w:sz w:val="20"/>
                <w:szCs w:val="20"/>
                <w:lang w:val="en-NZ"/>
              </w:rPr>
            </w:pPr>
          </w:p>
        </w:tc>
      </w:tr>
      <w:tr w:rsidR="00124340" w:rsidRPr="00455A95" w14:paraId="0A2472B0" w14:textId="77777777" w:rsidTr="009B2AB9">
        <w:trPr>
          <w:trHeight w:val="688"/>
        </w:trPr>
        <w:tc>
          <w:tcPr>
            <w:tcW w:w="6374" w:type="dxa"/>
          </w:tcPr>
          <w:p w14:paraId="57EDF1DF" w14:textId="77777777" w:rsidR="00124340" w:rsidRPr="00124340" w:rsidRDefault="00124340" w:rsidP="00CF065F">
            <w:pPr>
              <w:spacing w:after="0"/>
              <w:rPr>
                <w:sz w:val="24"/>
                <w:lang w:val="en-NZ"/>
              </w:rPr>
            </w:pPr>
            <w:r w:rsidRPr="00124340">
              <w:rPr>
                <w:sz w:val="24"/>
                <w:lang w:val="en-NZ"/>
              </w:rPr>
              <w:lastRenderedPageBreak/>
              <w:t>I know what equipment I’m not allowed to use</w:t>
            </w:r>
          </w:p>
        </w:tc>
        <w:tc>
          <w:tcPr>
            <w:tcW w:w="4253" w:type="dxa"/>
          </w:tcPr>
          <w:p w14:paraId="5E64E2C8" w14:textId="77777777" w:rsidR="00124340" w:rsidRPr="00455A95" w:rsidRDefault="00124340" w:rsidP="001D05BB">
            <w:pPr>
              <w:spacing w:before="360"/>
              <w:outlineLvl w:val="1"/>
              <w:rPr>
                <w:color w:val="C73E84" w:themeColor="text2"/>
                <w:sz w:val="20"/>
                <w:szCs w:val="20"/>
                <w:lang w:val="en-NZ"/>
              </w:rPr>
            </w:pPr>
          </w:p>
        </w:tc>
        <w:tc>
          <w:tcPr>
            <w:tcW w:w="2409" w:type="dxa"/>
          </w:tcPr>
          <w:p w14:paraId="5F5D0CA3" w14:textId="77777777" w:rsidR="00124340" w:rsidRPr="00455A95" w:rsidRDefault="00124340" w:rsidP="001D05BB">
            <w:pPr>
              <w:spacing w:before="360"/>
              <w:outlineLvl w:val="1"/>
              <w:rPr>
                <w:color w:val="C73E84" w:themeColor="text2"/>
                <w:sz w:val="20"/>
                <w:szCs w:val="20"/>
                <w:lang w:val="en-NZ"/>
              </w:rPr>
            </w:pPr>
          </w:p>
        </w:tc>
        <w:tc>
          <w:tcPr>
            <w:tcW w:w="1560" w:type="dxa"/>
          </w:tcPr>
          <w:p w14:paraId="0FBABE55" w14:textId="77777777" w:rsidR="00124340" w:rsidRPr="00455A95" w:rsidRDefault="00124340" w:rsidP="001D05BB">
            <w:pPr>
              <w:spacing w:before="360"/>
              <w:outlineLvl w:val="1"/>
              <w:rPr>
                <w:color w:val="C73E84" w:themeColor="text2"/>
                <w:sz w:val="20"/>
                <w:szCs w:val="20"/>
                <w:lang w:val="en-NZ"/>
              </w:rPr>
            </w:pPr>
          </w:p>
        </w:tc>
      </w:tr>
      <w:tr w:rsidR="00124340" w:rsidRPr="00455A95" w14:paraId="394F8CD6" w14:textId="77777777" w:rsidTr="009B2AB9">
        <w:trPr>
          <w:trHeight w:val="732"/>
        </w:trPr>
        <w:tc>
          <w:tcPr>
            <w:tcW w:w="6374" w:type="dxa"/>
          </w:tcPr>
          <w:p w14:paraId="33507912" w14:textId="77777777" w:rsidR="00124340" w:rsidRPr="00124340" w:rsidRDefault="00124340" w:rsidP="001D05BB">
            <w:pPr>
              <w:spacing w:after="0"/>
              <w:rPr>
                <w:sz w:val="24"/>
                <w:lang w:val="en-NZ"/>
              </w:rPr>
            </w:pPr>
            <w:r w:rsidRPr="00124340">
              <w:rPr>
                <w:sz w:val="24"/>
                <w:lang w:val="en-NZ"/>
              </w:rPr>
              <w:t>I know what clothing or safety equipment I need to use</w:t>
            </w:r>
          </w:p>
        </w:tc>
        <w:tc>
          <w:tcPr>
            <w:tcW w:w="4253" w:type="dxa"/>
          </w:tcPr>
          <w:p w14:paraId="314164AF" w14:textId="77777777" w:rsidR="00124340" w:rsidRPr="00455A95" w:rsidRDefault="00124340" w:rsidP="001D05BB">
            <w:pPr>
              <w:spacing w:before="360"/>
              <w:outlineLvl w:val="1"/>
              <w:rPr>
                <w:color w:val="C73E84" w:themeColor="text2"/>
                <w:sz w:val="20"/>
                <w:szCs w:val="20"/>
                <w:lang w:val="en-NZ"/>
              </w:rPr>
            </w:pPr>
          </w:p>
        </w:tc>
        <w:tc>
          <w:tcPr>
            <w:tcW w:w="2409" w:type="dxa"/>
          </w:tcPr>
          <w:p w14:paraId="34C04971" w14:textId="77777777" w:rsidR="00124340" w:rsidRPr="00455A95" w:rsidRDefault="00124340" w:rsidP="001D05BB">
            <w:pPr>
              <w:spacing w:before="360"/>
              <w:outlineLvl w:val="1"/>
              <w:rPr>
                <w:color w:val="C73E84" w:themeColor="text2"/>
                <w:sz w:val="20"/>
                <w:szCs w:val="20"/>
                <w:lang w:val="en-NZ"/>
              </w:rPr>
            </w:pPr>
          </w:p>
        </w:tc>
        <w:tc>
          <w:tcPr>
            <w:tcW w:w="1560" w:type="dxa"/>
          </w:tcPr>
          <w:p w14:paraId="4FCE52E9" w14:textId="77777777" w:rsidR="00124340" w:rsidRPr="00455A95" w:rsidRDefault="00124340" w:rsidP="001D05BB">
            <w:pPr>
              <w:spacing w:before="360"/>
              <w:outlineLvl w:val="1"/>
              <w:rPr>
                <w:color w:val="C73E84" w:themeColor="text2"/>
                <w:sz w:val="20"/>
                <w:szCs w:val="20"/>
                <w:lang w:val="en-NZ"/>
              </w:rPr>
            </w:pPr>
          </w:p>
        </w:tc>
      </w:tr>
      <w:tr w:rsidR="00124340" w:rsidRPr="00455A95" w14:paraId="74242DDB" w14:textId="77777777" w:rsidTr="009B2AB9">
        <w:trPr>
          <w:trHeight w:val="732"/>
        </w:trPr>
        <w:tc>
          <w:tcPr>
            <w:tcW w:w="6374" w:type="dxa"/>
          </w:tcPr>
          <w:p w14:paraId="3BDABF91" w14:textId="77777777" w:rsidR="00124340" w:rsidRPr="00124340" w:rsidRDefault="00124340" w:rsidP="001D05BB">
            <w:pPr>
              <w:spacing w:after="0"/>
              <w:rPr>
                <w:sz w:val="24"/>
                <w:lang w:val="en-NZ"/>
              </w:rPr>
            </w:pPr>
            <w:r w:rsidRPr="00124340">
              <w:rPr>
                <w:sz w:val="24"/>
                <w:lang w:val="en-NZ"/>
              </w:rPr>
              <w:t>I know that I can r</w:t>
            </w:r>
            <w:r w:rsidR="00CF065F">
              <w:rPr>
                <w:sz w:val="24"/>
                <w:lang w:val="en-NZ"/>
              </w:rPr>
              <w:t>efuse to do things that I think</w:t>
            </w:r>
            <w:r w:rsidR="00CF065F">
              <w:rPr>
                <w:sz w:val="24"/>
                <w:lang w:val="en-NZ"/>
              </w:rPr>
              <w:br/>
            </w:r>
            <w:r w:rsidRPr="00124340">
              <w:rPr>
                <w:sz w:val="24"/>
                <w:lang w:val="en-NZ"/>
              </w:rPr>
              <w:t>are unsafe</w:t>
            </w:r>
          </w:p>
        </w:tc>
        <w:tc>
          <w:tcPr>
            <w:tcW w:w="4253" w:type="dxa"/>
          </w:tcPr>
          <w:p w14:paraId="51F3DEA3" w14:textId="77777777" w:rsidR="00124340" w:rsidRPr="00455A95" w:rsidRDefault="00124340" w:rsidP="001D05BB">
            <w:pPr>
              <w:spacing w:before="360"/>
              <w:outlineLvl w:val="1"/>
              <w:rPr>
                <w:color w:val="C73E84" w:themeColor="text2"/>
                <w:sz w:val="20"/>
                <w:szCs w:val="20"/>
                <w:lang w:val="en-NZ"/>
              </w:rPr>
            </w:pPr>
          </w:p>
        </w:tc>
        <w:tc>
          <w:tcPr>
            <w:tcW w:w="2409" w:type="dxa"/>
          </w:tcPr>
          <w:p w14:paraId="13B0FF90" w14:textId="77777777" w:rsidR="00124340" w:rsidRPr="00455A95" w:rsidRDefault="00124340" w:rsidP="001D05BB">
            <w:pPr>
              <w:spacing w:before="360"/>
              <w:outlineLvl w:val="1"/>
              <w:rPr>
                <w:color w:val="C73E84" w:themeColor="text2"/>
                <w:sz w:val="20"/>
                <w:szCs w:val="20"/>
                <w:lang w:val="en-NZ"/>
              </w:rPr>
            </w:pPr>
          </w:p>
        </w:tc>
        <w:tc>
          <w:tcPr>
            <w:tcW w:w="1560" w:type="dxa"/>
          </w:tcPr>
          <w:p w14:paraId="084903D1" w14:textId="77777777" w:rsidR="00124340" w:rsidRPr="00455A95" w:rsidRDefault="00124340" w:rsidP="001D05BB">
            <w:pPr>
              <w:spacing w:before="360"/>
              <w:outlineLvl w:val="1"/>
              <w:rPr>
                <w:color w:val="C73E84" w:themeColor="text2"/>
                <w:sz w:val="20"/>
                <w:szCs w:val="20"/>
                <w:lang w:val="en-NZ"/>
              </w:rPr>
            </w:pPr>
          </w:p>
        </w:tc>
      </w:tr>
      <w:tr w:rsidR="00124340" w:rsidRPr="00455A95" w14:paraId="450719C3" w14:textId="77777777" w:rsidTr="009B2AB9">
        <w:trPr>
          <w:trHeight w:val="732"/>
        </w:trPr>
        <w:tc>
          <w:tcPr>
            <w:tcW w:w="6374" w:type="dxa"/>
          </w:tcPr>
          <w:p w14:paraId="2B002EF5" w14:textId="77777777" w:rsidR="00124340" w:rsidRPr="00124340" w:rsidRDefault="00124340" w:rsidP="001D05BB">
            <w:pPr>
              <w:spacing w:after="0"/>
              <w:rPr>
                <w:sz w:val="24"/>
                <w:lang w:val="en-NZ"/>
              </w:rPr>
            </w:pPr>
            <w:r w:rsidRPr="00124340">
              <w:rPr>
                <w:sz w:val="24"/>
                <w:lang w:val="en-NZ"/>
              </w:rPr>
              <w:t>I know who to talk to about any health and safety concerns I have</w:t>
            </w:r>
          </w:p>
        </w:tc>
        <w:tc>
          <w:tcPr>
            <w:tcW w:w="4253" w:type="dxa"/>
          </w:tcPr>
          <w:p w14:paraId="41164558" w14:textId="77777777" w:rsidR="00124340" w:rsidRPr="00455A95" w:rsidRDefault="00124340" w:rsidP="001D05BB">
            <w:pPr>
              <w:spacing w:before="360"/>
              <w:outlineLvl w:val="1"/>
              <w:rPr>
                <w:color w:val="C73E84" w:themeColor="text2"/>
                <w:sz w:val="20"/>
                <w:szCs w:val="20"/>
                <w:lang w:val="en-NZ"/>
              </w:rPr>
            </w:pPr>
          </w:p>
        </w:tc>
        <w:tc>
          <w:tcPr>
            <w:tcW w:w="2409" w:type="dxa"/>
          </w:tcPr>
          <w:p w14:paraId="0E6F20BB" w14:textId="77777777" w:rsidR="00124340" w:rsidRPr="00455A95" w:rsidRDefault="00124340" w:rsidP="001D05BB">
            <w:pPr>
              <w:spacing w:before="360"/>
              <w:outlineLvl w:val="1"/>
              <w:rPr>
                <w:color w:val="C73E84" w:themeColor="text2"/>
                <w:sz w:val="20"/>
                <w:szCs w:val="20"/>
                <w:lang w:val="en-NZ"/>
              </w:rPr>
            </w:pPr>
          </w:p>
        </w:tc>
        <w:tc>
          <w:tcPr>
            <w:tcW w:w="1560" w:type="dxa"/>
          </w:tcPr>
          <w:p w14:paraId="58475EA7" w14:textId="77777777" w:rsidR="00124340" w:rsidRPr="00455A95" w:rsidRDefault="00124340" w:rsidP="001D05BB">
            <w:pPr>
              <w:spacing w:before="360"/>
              <w:outlineLvl w:val="1"/>
              <w:rPr>
                <w:color w:val="C73E84" w:themeColor="text2"/>
                <w:sz w:val="20"/>
                <w:szCs w:val="20"/>
                <w:lang w:val="en-NZ"/>
              </w:rPr>
            </w:pPr>
          </w:p>
        </w:tc>
      </w:tr>
      <w:tr w:rsidR="00124340" w:rsidRPr="00455A95" w14:paraId="0AA99E51" w14:textId="77777777" w:rsidTr="009B2AB9">
        <w:trPr>
          <w:trHeight w:val="732"/>
        </w:trPr>
        <w:tc>
          <w:tcPr>
            <w:tcW w:w="6374" w:type="dxa"/>
          </w:tcPr>
          <w:p w14:paraId="3C7439AA" w14:textId="77777777" w:rsidR="00124340" w:rsidRPr="00124340" w:rsidRDefault="00124340" w:rsidP="001D05BB">
            <w:pPr>
              <w:spacing w:after="0"/>
              <w:rPr>
                <w:sz w:val="24"/>
                <w:lang w:val="en-NZ"/>
              </w:rPr>
            </w:pPr>
            <w:r w:rsidRPr="00124340">
              <w:rPr>
                <w:sz w:val="24"/>
                <w:lang w:val="en-NZ"/>
              </w:rPr>
              <w:t>I completed a health and safety induction</w:t>
            </w:r>
          </w:p>
        </w:tc>
        <w:tc>
          <w:tcPr>
            <w:tcW w:w="4253" w:type="dxa"/>
          </w:tcPr>
          <w:p w14:paraId="51D4F0D8" w14:textId="77777777" w:rsidR="00124340" w:rsidRPr="00455A95" w:rsidRDefault="00124340" w:rsidP="001D05BB">
            <w:pPr>
              <w:spacing w:before="360"/>
              <w:outlineLvl w:val="1"/>
              <w:rPr>
                <w:color w:val="C73E84" w:themeColor="text2"/>
                <w:sz w:val="20"/>
                <w:szCs w:val="20"/>
                <w:lang w:val="en-NZ"/>
              </w:rPr>
            </w:pPr>
          </w:p>
        </w:tc>
        <w:tc>
          <w:tcPr>
            <w:tcW w:w="2409" w:type="dxa"/>
          </w:tcPr>
          <w:p w14:paraId="7128703F" w14:textId="77777777" w:rsidR="00124340" w:rsidRPr="00455A95" w:rsidRDefault="00124340" w:rsidP="001D05BB">
            <w:pPr>
              <w:spacing w:before="360"/>
              <w:outlineLvl w:val="1"/>
              <w:rPr>
                <w:color w:val="C73E84" w:themeColor="text2"/>
                <w:sz w:val="20"/>
                <w:szCs w:val="20"/>
                <w:lang w:val="en-NZ"/>
              </w:rPr>
            </w:pPr>
          </w:p>
        </w:tc>
        <w:tc>
          <w:tcPr>
            <w:tcW w:w="1560" w:type="dxa"/>
          </w:tcPr>
          <w:p w14:paraId="376722AA" w14:textId="77777777" w:rsidR="00124340" w:rsidRPr="00455A95" w:rsidRDefault="00124340" w:rsidP="001D05BB">
            <w:pPr>
              <w:spacing w:before="360"/>
              <w:outlineLvl w:val="1"/>
              <w:rPr>
                <w:color w:val="C73E84" w:themeColor="text2"/>
                <w:sz w:val="20"/>
                <w:szCs w:val="20"/>
                <w:lang w:val="en-NZ"/>
              </w:rPr>
            </w:pPr>
          </w:p>
        </w:tc>
      </w:tr>
      <w:tr w:rsidR="00124340" w:rsidRPr="00455A95" w14:paraId="3B683E3A" w14:textId="77777777" w:rsidTr="009B2AB9">
        <w:trPr>
          <w:trHeight w:val="2951"/>
        </w:trPr>
        <w:tc>
          <w:tcPr>
            <w:tcW w:w="6374" w:type="dxa"/>
          </w:tcPr>
          <w:p w14:paraId="282B32A3" w14:textId="77777777" w:rsidR="00124340" w:rsidRPr="00CF065F" w:rsidRDefault="00124340" w:rsidP="00CF065F">
            <w:pPr>
              <w:pStyle w:val="Heading2"/>
              <w:outlineLvl w:val="1"/>
              <w:rPr>
                <w:color w:val="F89C27" w:themeColor="accent5"/>
              </w:rPr>
            </w:pPr>
            <w:r w:rsidRPr="00CF065F">
              <w:rPr>
                <w:color w:val="F89C27" w:themeColor="accent5"/>
              </w:rPr>
              <w:t>Signed off by:</w:t>
            </w:r>
          </w:p>
        </w:tc>
        <w:tc>
          <w:tcPr>
            <w:tcW w:w="8222" w:type="dxa"/>
            <w:gridSpan w:val="3"/>
          </w:tcPr>
          <w:p w14:paraId="1C426D4F" w14:textId="77777777" w:rsidR="00124340" w:rsidRPr="00CF065F" w:rsidRDefault="00124340" w:rsidP="00CF065F">
            <w:pPr>
              <w:pStyle w:val="Heading2"/>
              <w:outlineLvl w:val="1"/>
              <w:rPr>
                <w:color w:val="F89C27" w:themeColor="accent5"/>
                <w:sz w:val="20"/>
                <w:szCs w:val="20"/>
                <w:lang w:val="en-NZ"/>
              </w:rPr>
            </w:pPr>
            <w:r w:rsidRPr="00CF065F">
              <w:rPr>
                <w:color w:val="F89C27" w:themeColor="accent5"/>
                <w:lang w:val="en-NZ"/>
              </w:rPr>
              <w:t>Date:</w:t>
            </w:r>
          </w:p>
        </w:tc>
      </w:tr>
    </w:tbl>
    <w:p w14:paraId="2927F856" w14:textId="77777777" w:rsidR="00CF065F" w:rsidRDefault="00CF065F">
      <w:pPr>
        <w:suppressAutoHyphens w:val="0"/>
        <w:autoSpaceDE/>
        <w:autoSpaceDN/>
        <w:adjustRightInd/>
        <w:spacing w:after="160"/>
        <w:textAlignment w:val="auto"/>
        <w:rPr>
          <w:rFonts w:eastAsia="MS Gothic"/>
          <w:b/>
          <w:bCs/>
          <w:color w:val="C73E84" w:themeColor="text2"/>
          <w:spacing w:val="-20"/>
          <w:kern w:val="32"/>
          <w:sz w:val="72"/>
          <w:szCs w:val="56"/>
        </w:rPr>
      </w:pPr>
    </w:p>
    <w:p w14:paraId="7D6EB6BB" w14:textId="77777777" w:rsidR="00CF065F" w:rsidRDefault="00CF065F">
      <w:pPr>
        <w:suppressAutoHyphens w:val="0"/>
        <w:autoSpaceDE/>
        <w:autoSpaceDN/>
        <w:adjustRightInd/>
        <w:spacing w:after="160"/>
        <w:textAlignment w:val="auto"/>
        <w:rPr>
          <w:rFonts w:eastAsia="MS Gothic"/>
          <w:b/>
          <w:bCs/>
          <w:color w:val="C73E84" w:themeColor="text2"/>
          <w:spacing w:val="-20"/>
          <w:kern w:val="32"/>
          <w:sz w:val="72"/>
          <w:szCs w:val="56"/>
        </w:rPr>
      </w:pPr>
      <w:r>
        <w:rPr>
          <w:rFonts w:eastAsia="MS Gothic"/>
          <w:b/>
          <w:bCs/>
          <w:color w:val="C73E84" w:themeColor="text2"/>
          <w:spacing w:val="-20"/>
          <w:kern w:val="32"/>
          <w:sz w:val="72"/>
          <w:szCs w:val="56"/>
        </w:rPr>
        <w:br w:type="page"/>
      </w:r>
    </w:p>
    <w:p w14:paraId="2D0D22E0" w14:textId="1EFEAC08" w:rsidR="00CF065F" w:rsidRDefault="00075A60">
      <w:pPr>
        <w:suppressAutoHyphens w:val="0"/>
        <w:autoSpaceDE/>
        <w:autoSpaceDN/>
        <w:adjustRightInd/>
        <w:spacing w:after="160"/>
        <w:textAlignment w:val="auto"/>
        <w:rPr>
          <w:rFonts w:eastAsia="MS Gothic"/>
          <w:b/>
          <w:bCs/>
          <w:color w:val="C73E84" w:themeColor="text2"/>
          <w:spacing w:val="-20"/>
          <w:kern w:val="32"/>
          <w:sz w:val="96"/>
          <w:szCs w:val="56"/>
        </w:rPr>
      </w:pPr>
      <w:r>
        <w:rPr>
          <w:noProof/>
          <w:color w:val="F89C27" w:themeColor="accent5"/>
          <w:lang w:val="en-NZ" w:eastAsia="en-NZ"/>
        </w:rPr>
        <w:lastRenderedPageBreak/>
        <mc:AlternateContent>
          <mc:Choice Requires="wpg">
            <w:drawing>
              <wp:inline distT="0" distB="0" distL="0" distR="0" wp14:anchorId="2B1A702C" wp14:editId="5D38BA68">
                <wp:extent cx="7769928" cy="760021"/>
                <wp:effectExtent l="0" t="0" r="2540" b="2540"/>
                <wp:docPr id="33" name="Group 33"/>
                <wp:cNvGraphicFramePr/>
                <a:graphic xmlns:a="http://schemas.openxmlformats.org/drawingml/2006/main">
                  <a:graphicData uri="http://schemas.microsoft.com/office/word/2010/wordprocessingGroup">
                    <wpg:wgp>
                      <wpg:cNvGrpSpPr/>
                      <wpg:grpSpPr>
                        <a:xfrm>
                          <a:off x="0" y="0"/>
                          <a:ext cx="7769928" cy="760021"/>
                          <a:chOff x="0" y="0"/>
                          <a:chExt cx="7769928" cy="671390"/>
                        </a:xfrm>
                        <a:gradFill>
                          <a:gsLst>
                            <a:gs pos="60000">
                              <a:schemeClr val="accent5"/>
                            </a:gs>
                            <a:gs pos="100000">
                              <a:schemeClr val="accent6"/>
                            </a:gs>
                          </a:gsLst>
                          <a:lin ang="0" scaled="0"/>
                        </a:gradFill>
                      </wpg:grpSpPr>
                      <wps:wsp>
                        <wps:cNvPr id="34" name="Rectangle 34"/>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80EB0" w14:textId="67B86222" w:rsidR="0050073A" w:rsidRDefault="0050073A" w:rsidP="009F2253">
                              <w:pPr>
                                <w:pStyle w:val="Heading1"/>
                                <w:rPr>
                                  <w:color w:val="FFFFFF" w:themeColor="background1"/>
                                  <w:lang w:val="en-NZ"/>
                                </w:rPr>
                              </w:pPr>
                              <w:r w:rsidRPr="00075A60">
                                <w:rPr>
                                  <w:color w:val="FFFFFF" w:themeColor="background1"/>
                                  <w:lang w:val="en-NZ"/>
                                </w:rPr>
                                <w:t>Seven employability skills checklist</w:t>
                              </w:r>
                            </w:p>
                            <w:p w14:paraId="64541D44" w14:textId="77777777" w:rsidR="0050073A" w:rsidRPr="00B26F27" w:rsidRDefault="0050073A" w:rsidP="00B26F27">
                              <w:pPr>
                                <w:rPr>
                                  <w:lang w:val="en-NZ"/>
                                </w:rPr>
                              </w:pPr>
                            </w:p>
                            <w:p w14:paraId="74DD829B" w14:textId="5F4EDA99" w:rsidR="0050073A" w:rsidRPr="00075A60" w:rsidRDefault="0050073A" w:rsidP="00075A60">
                              <w:pPr>
                                <w:pStyle w:val="Heading1"/>
                                <w:rPr>
                                  <w:color w:val="FFFFFF" w:themeColor="background1"/>
                                  <w:lang w:val="en-NZ"/>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2B1A702C" id="Group 33" o:spid="_x0000_s1055" style="width:611.8pt;height:59.8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">
                <v:rect id="Rectangle 34" o:spid="_x0000_s1056"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OC8MA&#10;AADbAAAADwAAAGRycy9kb3ducmV2LnhtbESPT2sCMRTE74LfIbxCb5rtH4qsRqkFUfFQ1Pb+TJ67&#10;SzcvSxJ312/fCILHYWZ+w8wWva1FSz5UjhW8jDMQxNqZigsFP8fVaAIiRGSDtWNScKUAi/lwMMPc&#10;uI731B5iIRKEQ44KyhibXMqgS7IYxq4hTt7ZeYsxSV9I47FLcFvL1yz7kBYrTgslNvRVkv47XKyC&#10;X3dedlafeNtev6vLeue1nuyUen7qP6cgIvXxEb63N0bB2z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OC8MAAADbAAAADwAAAAAAAAAAAAAAAACYAgAAZHJzL2Rv&#10;d25yZXYueG1sUEsFBgAAAAAEAAQA9QAAAIgDAAAAAA==&#10;" filled="f" stroked="f" strokeweight="1pt"/>
                <v:roundrect id="Rounded Rectangle 35" o:spid="_x0000_s1057"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48UA&#10;AADbAAAADwAAAGRycy9kb3ducmV2LnhtbESPzW7CMBCE75V4B2uReisOoBYUMKgqVKUHDvyo5228&#10;xIF4HWJDwtvjSpU4jma+Gc103tpSXKn2hWMF/V4CgjhzuuBcwX73+TIG4QOyxtIxKbiRh/ms8zTF&#10;VLuGN3TdhlzEEvYpKjAhVKmUPjNk0fdcRRy9g6sthijrXOoam1huSzlIkjdpseC4YLCiD0PZaXux&#10;CoZm2V5Gvz/63Oxv35uv83pxPGqlnrvt+wREoDY8wv/0SkfuFf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z3jxQAAANsAAAAPAAAAAAAAAAAAAAAAAJgCAABkcnMv&#10;ZG93bnJldi54bWxQSwUGAAAAAAQABAD1AAAAigMAAAAA&#10;" filled="f" stroked="f" strokeweight="1pt">
                  <v:stroke joinstyle="miter"/>
                  <v:textbox inset=",0,,0">
                    <w:txbxContent>
                      <w:p w14:paraId="5CD80EB0" w14:textId="67B86222" w:rsidR="0050073A" w:rsidRDefault="0050073A" w:rsidP="009F2253">
                        <w:pPr>
                          <w:pStyle w:val="Heading1"/>
                          <w:rPr>
                            <w:color w:val="FFFFFF" w:themeColor="background1"/>
                            <w:lang w:val="en-NZ"/>
                          </w:rPr>
                        </w:pPr>
                        <w:r w:rsidRPr="00075A60">
                          <w:rPr>
                            <w:color w:val="FFFFFF" w:themeColor="background1"/>
                            <w:lang w:val="en-NZ"/>
                          </w:rPr>
                          <w:t>Seven employability skills checklist</w:t>
                        </w:r>
                      </w:p>
                      <w:p w14:paraId="64541D44" w14:textId="77777777" w:rsidR="0050073A" w:rsidRPr="00B26F27" w:rsidRDefault="0050073A" w:rsidP="00B26F27">
                        <w:pPr>
                          <w:rPr>
                            <w:lang w:val="en-NZ"/>
                          </w:rPr>
                        </w:pPr>
                      </w:p>
                      <w:p w14:paraId="74DD829B" w14:textId="5F4EDA99" w:rsidR="0050073A" w:rsidRPr="00075A60" w:rsidRDefault="0050073A" w:rsidP="00075A60">
                        <w:pPr>
                          <w:pStyle w:val="Heading1"/>
                          <w:rPr>
                            <w:color w:val="FFFFFF" w:themeColor="background1"/>
                            <w:lang w:val="en-NZ"/>
                          </w:rPr>
                        </w:pPr>
                      </w:p>
                    </w:txbxContent>
                  </v:textbox>
                </v:roundrect>
                <w10:anchorlock/>
              </v:group>
            </w:pict>
          </mc:Fallback>
        </mc:AlternateContent>
      </w:r>
    </w:p>
    <w:p w14:paraId="10335FE3" w14:textId="30B202CF" w:rsidR="00075A60" w:rsidRPr="00075A60" w:rsidRDefault="00075A60" w:rsidP="00075A60">
      <w:pPr>
        <w:pStyle w:val="TableBody"/>
        <w:rPr>
          <w:sz w:val="24"/>
        </w:rPr>
      </w:pPr>
      <w:r w:rsidRPr="00075A60">
        <w:rPr>
          <w:sz w:val="24"/>
        </w:rPr>
        <w:t>Check all the skills your intern or employee has, or the ones they need to work on. Writ</w:t>
      </w:r>
      <w:r w:rsidR="00D204B5">
        <w:rPr>
          <w:sz w:val="24"/>
        </w:rPr>
        <w:t>e down examples of their skills</w:t>
      </w:r>
      <w:r w:rsidR="00D204B5">
        <w:rPr>
          <w:sz w:val="24"/>
        </w:rPr>
        <w:br/>
      </w:r>
      <w:r w:rsidRPr="00075A60">
        <w:rPr>
          <w:sz w:val="24"/>
        </w:rPr>
        <w:t xml:space="preserve">in the </w:t>
      </w:r>
      <w:r w:rsidR="005E7963">
        <w:rPr>
          <w:sz w:val="24"/>
        </w:rPr>
        <w:t>notes.</w:t>
      </w:r>
    </w:p>
    <w:tbl>
      <w:tblPr>
        <w:tblStyle w:val="TableGridLight"/>
        <w:tblpPr w:leftFromText="180" w:rightFromText="180" w:vertAnchor="text" w:horzAnchor="margin" w:tblpY="904"/>
        <w:tblW w:w="14596" w:type="dxa"/>
        <w:tblLayout w:type="fixed"/>
        <w:tblLook w:val="04A0" w:firstRow="1" w:lastRow="0" w:firstColumn="1" w:lastColumn="0" w:noHBand="0" w:noVBand="1"/>
      </w:tblPr>
      <w:tblGrid>
        <w:gridCol w:w="6946"/>
        <w:gridCol w:w="851"/>
        <w:gridCol w:w="850"/>
        <w:gridCol w:w="5949"/>
      </w:tblGrid>
      <w:tr w:rsidR="00D204B5" w:rsidRPr="00D204B5" w14:paraId="48D83292" w14:textId="77777777" w:rsidTr="00D204B5">
        <w:trPr>
          <w:trHeight w:val="555"/>
        </w:trPr>
        <w:tc>
          <w:tcPr>
            <w:tcW w:w="6946" w:type="dxa"/>
          </w:tcPr>
          <w:p w14:paraId="5936DAB3" w14:textId="77777777" w:rsidR="00D204B5" w:rsidRPr="00D204B5" w:rsidRDefault="00D204B5" w:rsidP="00D204B5">
            <w:pPr>
              <w:pStyle w:val="Heading3"/>
              <w:outlineLvl w:val="2"/>
              <w:rPr>
                <w:color w:val="F89C27" w:themeColor="accent5"/>
              </w:rPr>
            </w:pPr>
            <w:r w:rsidRPr="00D204B5">
              <w:rPr>
                <w:color w:val="F89C27" w:themeColor="accent5"/>
              </w:rPr>
              <w:t>Employability skill</w:t>
            </w:r>
          </w:p>
        </w:tc>
        <w:tc>
          <w:tcPr>
            <w:tcW w:w="1701" w:type="dxa"/>
            <w:gridSpan w:val="2"/>
          </w:tcPr>
          <w:p w14:paraId="2870FD70" w14:textId="77777777" w:rsidR="00D204B5" w:rsidRPr="00D204B5" w:rsidRDefault="00D204B5" w:rsidP="00D204B5">
            <w:pPr>
              <w:pStyle w:val="Heading3"/>
              <w:outlineLvl w:val="2"/>
              <w:rPr>
                <w:color w:val="F89C27" w:themeColor="accent5"/>
              </w:rPr>
            </w:pPr>
            <w:r w:rsidRPr="00D204B5">
              <w:rPr>
                <w:color w:val="F89C27" w:themeColor="accent5"/>
              </w:rPr>
              <w:t>Rating</w:t>
            </w:r>
          </w:p>
        </w:tc>
        <w:tc>
          <w:tcPr>
            <w:tcW w:w="5949" w:type="dxa"/>
          </w:tcPr>
          <w:p w14:paraId="11B7878F" w14:textId="77777777" w:rsidR="00D204B5" w:rsidRPr="00D204B5" w:rsidRDefault="00D204B5" w:rsidP="00D204B5">
            <w:pPr>
              <w:pStyle w:val="Heading3"/>
              <w:outlineLvl w:val="2"/>
              <w:rPr>
                <w:color w:val="F89C27" w:themeColor="accent5"/>
              </w:rPr>
            </w:pPr>
            <w:r w:rsidRPr="00D204B5">
              <w:rPr>
                <w:color w:val="F89C27" w:themeColor="accent5"/>
              </w:rPr>
              <w:t>Notes</w:t>
            </w:r>
          </w:p>
        </w:tc>
      </w:tr>
      <w:tr w:rsidR="00D204B5" w14:paraId="1209BFF5" w14:textId="77777777" w:rsidTr="00D204B5">
        <w:trPr>
          <w:trHeight w:val="566"/>
        </w:trPr>
        <w:tc>
          <w:tcPr>
            <w:tcW w:w="6946" w:type="dxa"/>
            <w:vMerge w:val="restart"/>
          </w:tcPr>
          <w:p w14:paraId="2918D8AB" w14:textId="77777777" w:rsidR="00D204B5" w:rsidRPr="00D204B5" w:rsidRDefault="00D204B5" w:rsidP="00D204B5">
            <w:pPr>
              <w:pStyle w:val="Heading3"/>
              <w:outlineLvl w:val="2"/>
              <w:rPr>
                <w:color w:val="F89C27" w:themeColor="accent5"/>
                <w:lang w:val="en-NZ"/>
              </w:rPr>
            </w:pPr>
            <w:r w:rsidRPr="00D204B5">
              <w:rPr>
                <w:color w:val="F89C27" w:themeColor="accent5"/>
                <w:lang w:val="en-NZ"/>
              </w:rPr>
              <w:t>1. Positive attitude</w:t>
            </w:r>
          </w:p>
          <w:p w14:paraId="393CD27E" w14:textId="77777777" w:rsidR="00D204B5" w:rsidRDefault="00D204B5" w:rsidP="001D05BB">
            <w:pPr>
              <w:pStyle w:val="Bullets"/>
              <w:numPr>
                <w:ilvl w:val="0"/>
                <w:numId w:val="3"/>
              </w:numPr>
              <w:rPr>
                <w:lang w:val="en-NZ"/>
              </w:rPr>
            </w:pPr>
            <w:r>
              <w:rPr>
                <w:lang w:val="en-NZ"/>
              </w:rPr>
              <w:t>Is positive and has a ‘can do’ attitude</w:t>
            </w:r>
          </w:p>
          <w:p w14:paraId="6D63F25A" w14:textId="77777777" w:rsidR="00D204B5" w:rsidRDefault="00D204B5" w:rsidP="001D05BB">
            <w:pPr>
              <w:pStyle w:val="Bullets"/>
              <w:numPr>
                <w:ilvl w:val="0"/>
                <w:numId w:val="3"/>
              </w:numPr>
              <w:rPr>
                <w:lang w:val="en-NZ"/>
              </w:rPr>
            </w:pPr>
            <w:r>
              <w:rPr>
                <w:lang w:val="en-NZ"/>
              </w:rPr>
              <w:t>Is optimistic, honest and shows respect</w:t>
            </w:r>
          </w:p>
          <w:p w14:paraId="2E556AF2" w14:textId="77777777" w:rsidR="00D204B5" w:rsidRDefault="00D204B5" w:rsidP="001D05BB">
            <w:pPr>
              <w:pStyle w:val="Bullets"/>
              <w:numPr>
                <w:ilvl w:val="0"/>
                <w:numId w:val="3"/>
              </w:numPr>
              <w:rPr>
                <w:lang w:val="en-NZ"/>
              </w:rPr>
            </w:pPr>
            <w:r>
              <w:rPr>
                <w:lang w:val="en-NZ"/>
              </w:rPr>
              <w:t>Is friendly and enthusiastic</w:t>
            </w:r>
          </w:p>
          <w:p w14:paraId="1DF49052" w14:textId="77777777" w:rsidR="00D204B5" w:rsidRDefault="00D204B5" w:rsidP="001D05BB">
            <w:pPr>
              <w:pStyle w:val="Bullets"/>
              <w:numPr>
                <w:ilvl w:val="0"/>
                <w:numId w:val="3"/>
              </w:numPr>
              <w:rPr>
                <w:lang w:val="en-NZ"/>
              </w:rPr>
            </w:pPr>
            <w:r>
              <w:rPr>
                <w:lang w:val="en-NZ"/>
              </w:rPr>
              <w:t>Is motivated to work hard towards goals</w:t>
            </w:r>
          </w:p>
          <w:p w14:paraId="4A515B6D" w14:textId="77777777" w:rsidR="00D204B5" w:rsidRDefault="00D204B5" w:rsidP="001D05BB">
            <w:pPr>
              <w:pStyle w:val="Bullets"/>
              <w:numPr>
                <w:ilvl w:val="0"/>
                <w:numId w:val="0"/>
              </w:numPr>
              <w:rPr>
                <w:lang w:val="en-NZ"/>
              </w:rPr>
            </w:pPr>
          </w:p>
        </w:tc>
        <w:tc>
          <w:tcPr>
            <w:tcW w:w="851" w:type="dxa"/>
          </w:tcPr>
          <w:p w14:paraId="2E2D42EF" w14:textId="2AC1CBA2" w:rsidR="00D204B5" w:rsidRPr="00A225C1" w:rsidRDefault="00D204B5" w:rsidP="000F134E">
            <w:pPr>
              <w:pStyle w:val="TableBody"/>
              <w:jc w:val="center"/>
              <w:rPr>
                <w:b/>
                <w:sz w:val="20"/>
                <w:szCs w:val="20"/>
                <w:lang w:val="en-NZ"/>
              </w:rPr>
            </w:pPr>
            <w:r w:rsidRPr="00A225C1">
              <w:rPr>
                <w:b/>
                <w:sz w:val="20"/>
                <w:szCs w:val="20"/>
                <w:lang w:val="en-NZ"/>
              </w:rPr>
              <w:t>O.</w:t>
            </w:r>
            <w:r w:rsidR="000F134E">
              <w:rPr>
                <w:b/>
                <w:sz w:val="20"/>
                <w:szCs w:val="20"/>
                <w:lang w:val="en-NZ"/>
              </w:rPr>
              <w:t>K</w:t>
            </w:r>
          </w:p>
        </w:tc>
        <w:tc>
          <w:tcPr>
            <w:tcW w:w="850" w:type="dxa"/>
          </w:tcPr>
          <w:p w14:paraId="196D989A" w14:textId="77777777" w:rsidR="00D204B5" w:rsidRPr="00A225C1" w:rsidRDefault="00D204B5" w:rsidP="001D05BB">
            <w:pPr>
              <w:pStyle w:val="TableBody"/>
              <w:jc w:val="center"/>
              <w:rPr>
                <w:b/>
                <w:sz w:val="20"/>
                <w:szCs w:val="20"/>
                <w:lang w:val="en-NZ"/>
              </w:rPr>
            </w:pPr>
            <w:r w:rsidRPr="00A225C1">
              <w:rPr>
                <w:b/>
                <w:sz w:val="20"/>
                <w:szCs w:val="20"/>
                <w:lang w:val="en-NZ"/>
              </w:rPr>
              <w:t>Needs work</w:t>
            </w:r>
          </w:p>
        </w:tc>
        <w:tc>
          <w:tcPr>
            <w:tcW w:w="5949" w:type="dxa"/>
            <w:vMerge w:val="restart"/>
          </w:tcPr>
          <w:p w14:paraId="1C841441" w14:textId="77777777" w:rsidR="00D204B5" w:rsidRDefault="00D204B5" w:rsidP="001D05BB">
            <w:pPr>
              <w:pStyle w:val="TableBody"/>
              <w:rPr>
                <w:lang w:val="en-NZ"/>
              </w:rPr>
            </w:pPr>
          </w:p>
        </w:tc>
      </w:tr>
      <w:tr w:rsidR="00D204B5" w14:paraId="12873A0E" w14:textId="77777777" w:rsidTr="00D204B5">
        <w:trPr>
          <w:trHeight w:val="611"/>
        </w:trPr>
        <w:tc>
          <w:tcPr>
            <w:tcW w:w="6946" w:type="dxa"/>
            <w:vMerge/>
          </w:tcPr>
          <w:p w14:paraId="1B15D247" w14:textId="77777777" w:rsidR="00D204B5" w:rsidRDefault="00D204B5" w:rsidP="001D05BB">
            <w:pPr>
              <w:pStyle w:val="Bullets"/>
              <w:numPr>
                <w:ilvl w:val="0"/>
                <w:numId w:val="0"/>
              </w:numPr>
              <w:ind w:left="340" w:hanging="340"/>
              <w:rPr>
                <w:lang w:val="en-NZ"/>
              </w:rPr>
            </w:pPr>
          </w:p>
        </w:tc>
        <w:tc>
          <w:tcPr>
            <w:tcW w:w="851" w:type="dxa"/>
            <w:vAlign w:val="center"/>
          </w:tcPr>
          <w:p w14:paraId="1FE364BC" w14:textId="69398A89" w:rsidR="00D204B5" w:rsidRPr="00D204B5" w:rsidRDefault="00D204B5" w:rsidP="001D05BB">
            <w:pPr>
              <w:pStyle w:val="TableBody"/>
              <w:jc w:val="center"/>
              <w:rPr>
                <w:color w:val="FFCB04" w:themeColor="accent6"/>
                <w:lang w:val="en-NZ"/>
              </w:rPr>
            </w:pPr>
            <w:r w:rsidRPr="00D204B5">
              <w:rPr>
                <w:color w:val="FFCB04" w:themeColor="accent6"/>
                <w:sz w:val="44"/>
                <w:lang w:val="en-NZ"/>
              </w:rPr>
              <w:sym w:font="Wingdings" w:char="F0A1"/>
            </w:r>
          </w:p>
        </w:tc>
        <w:tc>
          <w:tcPr>
            <w:tcW w:w="850" w:type="dxa"/>
            <w:vAlign w:val="center"/>
          </w:tcPr>
          <w:p w14:paraId="018E38A7" w14:textId="7C464BFC" w:rsidR="00D204B5" w:rsidRPr="00D204B5" w:rsidRDefault="00D204B5" w:rsidP="00D204B5">
            <w:pPr>
              <w:pStyle w:val="TableBody"/>
              <w:jc w:val="center"/>
              <w:rPr>
                <w:color w:val="FFCB04" w:themeColor="accent6"/>
                <w:lang w:val="en-NZ"/>
              </w:rPr>
            </w:pPr>
            <w:r w:rsidRPr="00D204B5">
              <w:rPr>
                <w:color w:val="FFCB04" w:themeColor="accent6"/>
                <w:sz w:val="44"/>
                <w:lang w:val="en-NZ"/>
              </w:rPr>
              <w:sym w:font="Wingdings" w:char="F0A1"/>
            </w:r>
          </w:p>
        </w:tc>
        <w:tc>
          <w:tcPr>
            <w:tcW w:w="5949" w:type="dxa"/>
            <w:vMerge/>
          </w:tcPr>
          <w:p w14:paraId="482019B6" w14:textId="77777777" w:rsidR="00D204B5" w:rsidRDefault="00D204B5" w:rsidP="001D05BB">
            <w:pPr>
              <w:pStyle w:val="TableBody"/>
              <w:rPr>
                <w:lang w:val="en-NZ"/>
              </w:rPr>
            </w:pPr>
          </w:p>
        </w:tc>
      </w:tr>
      <w:tr w:rsidR="00D204B5" w14:paraId="78ADE811" w14:textId="77777777" w:rsidTr="00D204B5">
        <w:trPr>
          <w:trHeight w:val="507"/>
        </w:trPr>
        <w:tc>
          <w:tcPr>
            <w:tcW w:w="6946" w:type="dxa"/>
          </w:tcPr>
          <w:p w14:paraId="68CAEF58" w14:textId="77777777" w:rsidR="00D204B5" w:rsidRPr="00D204B5" w:rsidRDefault="00D204B5" w:rsidP="00D204B5">
            <w:pPr>
              <w:pStyle w:val="Heading3"/>
              <w:outlineLvl w:val="2"/>
              <w:rPr>
                <w:color w:val="F89C27" w:themeColor="accent5"/>
              </w:rPr>
            </w:pPr>
            <w:r w:rsidRPr="00D204B5">
              <w:rPr>
                <w:color w:val="F89C27" w:themeColor="accent5"/>
              </w:rPr>
              <w:t>2. Communication</w:t>
            </w:r>
          </w:p>
          <w:p w14:paraId="4C4CEF04" w14:textId="77777777" w:rsidR="00D204B5" w:rsidRDefault="00D204B5" w:rsidP="001D05BB">
            <w:pPr>
              <w:pStyle w:val="Bullets"/>
              <w:numPr>
                <w:ilvl w:val="0"/>
                <w:numId w:val="3"/>
              </w:numPr>
              <w:rPr>
                <w:lang w:val="en-NZ"/>
              </w:rPr>
            </w:pPr>
            <w:r>
              <w:rPr>
                <w:lang w:val="en-NZ"/>
              </w:rPr>
              <w:t>Understands and reflects on the way they communicate and how it affects others</w:t>
            </w:r>
          </w:p>
          <w:p w14:paraId="3E7A4372" w14:textId="77777777" w:rsidR="00D204B5" w:rsidRDefault="00D204B5" w:rsidP="001D05BB">
            <w:pPr>
              <w:pStyle w:val="Bullets"/>
              <w:numPr>
                <w:ilvl w:val="0"/>
                <w:numId w:val="3"/>
              </w:numPr>
              <w:rPr>
                <w:lang w:val="en-NZ"/>
              </w:rPr>
            </w:pPr>
            <w:r>
              <w:rPr>
                <w:lang w:val="en-NZ"/>
              </w:rPr>
              <w:t>Asks questions when unsure or unclear</w:t>
            </w:r>
          </w:p>
          <w:p w14:paraId="737A41D4" w14:textId="77777777" w:rsidR="00D204B5" w:rsidRDefault="00D204B5" w:rsidP="001D05BB">
            <w:pPr>
              <w:pStyle w:val="Bullets"/>
              <w:numPr>
                <w:ilvl w:val="0"/>
                <w:numId w:val="3"/>
              </w:numPr>
              <w:rPr>
                <w:lang w:val="en-NZ"/>
              </w:rPr>
            </w:pPr>
            <w:r>
              <w:rPr>
                <w:lang w:val="en-NZ"/>
              </w:rPr>
              <w:t>Understands how employees, employers and customers communicate</w:t>
            </w:r>
          </w:p>
          <w:p w14:paraId="343C64EB" w14:textId="77777777" w:rsidR="00D204B5" w:rsidRDefault="00D204B5" w:rsidP="001D05BB">
            <w:pPr>
              <w:pStyle w:val="Bullets"/>
              <w:numPr>
                <w:ilvl w:val="0"/>
                <w:numId w:val="3"/>
              </w:numPr>
              <w:rPr>
                <w:lang w:val="en-NZ"/>
              </w:rPr>
            </w:pPr>
            <w:r>
              <w:rPr>
                <w:lang w:val="en-NZ"/>
              </w:rPr>
              <w:t>Speaks, listens and shares ideas appropriately</w:t>
            </w:r>
          </w:p>
          <w:p w14:paraId="0BF84B70" w14:textId="77777777" w:rsidR="00D204B5" w:rsidRDefault="00D204B5" w:rsidP="001D05BB">
            <w:pPr>
              <w:pStyle w:val="Bullets"/>
              <w:numPr>
                <w:ilvl w:val="0"/>
                <w:numId w:val="0"/>
              </w:numPr>
              <w:ind w:left="340"/>
              <w:rPr>
                <w:lang w:val="en-NZ"/>
              </w:rPr>
            </w:pPr>
          </w:p>
        </w:tc>
        <w:tc>
          <w:tcPr>
            <w:tcW w:w="851" w:type="dxa"/>
            <w:vAlign w:val="center"/>
          </w:tcPr>
          <w:p w14:paraId="407642DA" w14:textId="2FDDF38A" w:rsidR="00D204B5" w:rsidRPr="00D204B5" w:rsidRDefault="00D204B5" w:rsidP="00D204B5">
            <w:pPr>
              <w:jc w:val="center"/>
              <w:rPr>
                <w:color w:val="FFCB04" w:themeColor="accent6"/>
              </w:rPr>
            </w:pPr>
            <w:r w:rsidRPr="00D204B5">
              <w:rPr>
                <w:color w:val="FFCB04" w:themeColor="accent6"/>
                <w:sz w:val="44"/>
                <w:lang w:val="en-NZ"/>
              </w:rPr>
              <w:sym w:font="Wingdings" w:char="F0A1"/>
            </w:r>
          </w:p>
        </w:tc>
        <w:tc>
          <w:tcPr>
            <w:tcW w:w="850" w:type="dxa"/>
            <w:vAlign w:val="center"/>
          </w:tcPr>
          <w:p w14:paraId="0AB8131D" w14:textId="70D4CBAC" w:rsidR="00D204B5" w:rsidRPr="00D204B5" w:rsidRDefault="00D204B5" w:rsidP="00D204B5">
            <w:pPr>
              <w:jc w:val="center"/>
              <w:rPr>
                <w:color w:val="FFCB04" w:themeColor="accent6"/>
              </w:rPr>
            </w:pPr>
            <w:r w:rsidRPr="00D204B5">
              <w:rPr>
                <w:color w:val="FFCB04" w:themeColor="accent6"/>
                <w:sz w:val="44"/>
                <w:lang w:val="en-NZ"/>
              </w:rPr>
              <w:sym w:font="Wingdings" w:char="F0A1"/>
            </w:r>
          </w:p>
        </w:tc>
        <w:tc>
          <w:tcPr>
            <w:tcW w:w="5949" w:type="dxa"/>
          </w:tcPr>
          <w:p w14:paraId="52C207B1" w14:textId="77777777" w:rsidR="00D204B5" w:rsidRDefault="00D204B5" w:rsidP="001D05BB">
            <w:pPr>
              <w:pStyle w:val="TableBody"/>
              <w:rPr>
                <w:lang w:val="en-NZ"/>
              </w:rPr>
            </w:pPr>
          </w:p>
        </w:tc>
      </w:tr>
    </w:tbl>
    <w:p w14:paraId="443FF311" w14:textId="77777777" w:rsidR="00D204B5" w:rsidRDefault="00D204B5">
      <w:r>
        <w:rPr>
          <w:b/>
        </w:rPr>
        <w:br w:type="page"/>
      </w:r>
    </w:p>
    <w:tbl>
      <w:tblPr>
        <w:tblStyle w:val="TableGridLight"/>
        <w:tblpPr w:leftFromText="180" w:rightFromText="180" w:vertAnchor="text" w:horzAnchor="margin" w:tblpY="904"/>
        <w:tblW w:w="14596" w:type="dxa"/>
        <w:tblLayout w:type="fixed"/>
        <w:tblLook w:val="04A0" w:firstRow="1" w:lastRow="0" w:firstColumn="1" w:lastColumn="0" w:noHBand="0" w:noVBand="1"/>
      </w:tblPr>
      <w:tblGrid>
        <w:gridCol w:w="6946"/>
        <w:gridCol w:w="851"/>
        <w:gridCol w:w="850"/>
        <w:gridCol w:w="5949"/>
      </w:tblGrid>
      <w:tr w:rsidR="00D204B5" w14:paraId="764895A1" w14:textId="77777777" w:rsidTr="00D204B5">
        <w:trPr>
          <w:trHeight w:val="507"/>
        </w:trPr>
        <w:tc>
          <w:tcPr>
            <w:tcW w:w="6946" w:type="dxa"/>
          </w:tcPr>
          <w:p w14:paraId="42ACBB0D" w14:textId="114FFA3F" w:rsidR="00D204B5" w:rsidRPr="00D204B5" w:rsidRDefault="00D204B5" w:rsidP="001D05BB">
            <w:pPr>
              <w:pStyle w:val="Heading3"/>
              <w:outlineLvl w:val="2"/>
              <w:rPr>
                <w:color w:val="F89C27" w:themeColor="accent5"/>
                <w:lang w:val="en-NZ"/>
              </w:rPr>
            </w:pPr>
            <w:r w:rsidRPr="00D204B5">
              <w:rPr>
                <w:color w:val="F89C27" w:themeColor="accent5"/>
                <w:lang w:val="en-NZ"/>
              </w:rPr>
              <w:lastRenderedPageBreak/>
              <w:t>3. Team work</w:t>
            </w:r>
          </w:p>
          <w:p w14:paraId="7790CAB2" w14:textId="77777777" w:rsidR="00D204B5" w:rsidRDefault="00D204B5" w:rsidP="001D05BB">
            <w:pPr>
              <w:pStyle w:val="Bullets"/>
              <w:numPr>
                <w:ilvl w:val="0"/>
                <w:numId w:val="3"/>
              </w:numPr>
              <w:rPr>
                <w:lang w:val="en-NZ"/>
              </w:rPr>
            </w:pPr>
            <w:r>
              <w:rPr>
                <w:lang w:val="en-NZ"/>
              </w:rPr>
              <w:t>Works well with others to complete tasks and meet goals</w:t>
            </w:r>
          </w:p>
          <w:p w14:paraId="08BCFADD" w14:textId="77777777" w:rsidR="00D204B5" w:rsidRDefault="00D204B5" w:rsidP="001D05BB">
            <w:pPr>
              <w:pStyle w:val="Bullets"/>
              <w:numPr>
                <w:ilvl w:val="0"/>
                <w:numId w:val="3"/>
              </w:numPr>
              <w:rPr>
                <w:lang w:val="en-NZ"/>
              </w:rPr>
            </w:pPr>
            <w:r>
              <w:rPr>
                <w:lang w:val="en-NZ"/>
              </w:rPr>
              <w:t>Contributes to developing new ideas or approaches</w:t>
            </w:r>
          </w:p>
          <w:p w14:paraId="54F0AED9" w14:textId="77777777" w:rsidR="00D204B5" w:rsidRDefault="00D204B5" w:rsidP="001D05BB">
            <w:pPr>
              <w:pStyle w:val="Bullets"/>
              <w:numPr>
                <w:ilvl w:val="0"/>
                <w:numId w:val="3"/>
              </w:numPr>
              <w:rPr>
                <w:lang w:val="en-NZ"/>
              </w:rPr>
            </w:pPr>
            <w:r>
              <w:rPr>
                <w:lang w:val="en-NZ"/>
              </w:rPr>
              <w:t>Works well with others of different genders, cultures or beliefs</w:t>
            </w:r>
          </w:p>
          <w:p w14:paraId="3070AE5F" w14:textId="77777777" w:rsidR="00D204B5" w:rsidRDefault="00D204B5" w:rsidP="001D05BB">
            <w:pPr>
              <w:pStyle w:val="Bullets"/>
              <w:numPr>
                <w:ilvl w:val="0"/>
                <w:numId w:val="3"/>
              </w:numPr>
              <w:rPr>
                <w:lang w:val="en-NZ"/>
              </w:rPr>
            </w:pPr>
            <w:r>
              <w:rPr>
                <w:lang w:val="en-NZ"/>
              </w:rPr>
              <w:t>Recognises the authority of supervisors and managers and follows directions</w:t>
            </w:r>
          </w:p>
          <w:p w14:paraId="6DDE4FCC" w14:textId="77777777" w:rsidR="00D204B5" w:rsidRDefault="00D204B5" w:rsidP="001D05BB">
            <w:pPr>
              <w:pStyle w:val="Bullets"/>
              <w:numPr>
                <w:ilvl w:val="0"/>
                <w:numId w:val="0"/>
              </w:numPr>
              <w:ind w:left="340"/>
              <w:rPr>
                <w:lang w:val="en-NZ"/>
              </w:rPr>
            </w:pPr>
          </w:p>
        </w:tc>
        <w:tc>
          <w:tcPr>
            <w:tcW w:w="851" w:type="dxa"/>
            <w:vAlign w:val="center"/>
          </w:tcPr>
          <w:p w14:paraId="15C6C206" w14:textId="72997980" w:rsidR="00D204B5" w:rsidRDefault="00D204B5" w:rsidP="001D05BB">
            <w:pPr>
              <w:jc w:val="center"/>
            </w:pPr>
            <w:r w:rsidRPr="00D204B5">
              <w:rPr>
                <w:color w:val="FFCB04" w:themeColor="accent6"/>
                <w:sz w:val="44"/>
                <w:lang w:val="en-NZ"/>
              </w:rPr>
              <w:sym w:font="Wingdings" w:char="F0A1"/>
            </w:r>
          </w:p>
        </w:tc>
        <w:tc>
          <w:tcPr>
            <w:tcW w:w="850" w:type="dxa"/>
            <w:vAlign w:val="center"/>
          </w:tcPr>
          <w:p w14:paraId="25F40809" w14:textId="13AF6F68" w:rsidR="00D204B5" w:rsidRDefault="00D204B5" w:rsidP="00D204B5">
            <w:pPr>
              <w:jc w:val="center"/>
            </w:pPr>
            <w:r w:rsidRPr="00D204B5">
              <w:rPr>
                <w:color w:val="FFCB04" w:themeColor="accent6"/>
                <w:sz w:val="44"/>
                <w:lang w:val="en-NZ"/>
              </w:rPr>
              <w:sym w:font="Wingdings" w:char="F0A1"/>
            </w:r>
          </w:p>
        </w:tc>
        <w:tc>
          <w:tcPr>
            <w:tcW w:w="5949" w:type="dxa"/>
          </w:tcPr>
          <w:p w14:paraId="1DE506F5" w14:textId="77777777" w:rsidR="00D204B5" w:rsidRDefault="00D204B5" w:rsidP="001D05BB">
            <w:pPr>
              <w:pStyle w:val="TableBody"/>
              <w:rPr>
                <w:lang w:val="en-NZ"/>
              </w:rPr>
            </w:pPr>
          </w:p>
        </w:tc>
      </w:tr>
      <w:tr w:rsidR="00D204B5" w14:paraId="63D743A3" w14:textId="77777777" w:rsidTr="00D204B5">
        <w:trPr>
          <w:trHeight w:val="507"/>
        </w:trPr>
        <w:tc>
          <w:tcPr>
            <w:tcW w:w="6946" w:type="dxa"/>
          </w:tcPr>
          <w:p w14:paraId="582F066B" w14:textId="77777777" w:rsidR="00D204B5" w:rsidRPr="00D204B5" w:rsidRDefault="00D204B5" w:rsidP="00D204B5">
            <w:pPr>
              <w:pStyle w:val="Heading3"/>
              <w:outlineLvl w:val="2"/>
              <w:rPr>
                <w:color w:val="F89C27" w:themeColor="accent5"/>
                <w:lang w:val="en-NZ"/>
              </w:rPr>
            </w:pPr>
            <w:r w:rsidRPr="00D204B5">
              <w:rPr>
                <w:color w:val="F89C27" w:themeColor="accent5"/>
                <w:lang w:val="en-NZ"/>
              </w:rPr>
              <w:t>4. Self-management</w:t>
            </w:r>
          </w:p>
          <w:p w14:paraId="1F160925" w14:textId="77777777" w:rsidR="00D204B5" w:rsidRDefault="00D204B5" w:rsidP="00D204B5">
            <w:pPr>
              <w:pStyle w:val="Bullets"/>
              <w:numPr>
                <w:ilvl w:val="0"/>
                <w:numId w:val="3"/>
              </w:numPr>
              <w:rPr>
                <w:lang w:val="en-NZ"/>
              </w:rPr>
            </w:pPr>
            <w:r>
              <w:rPr>
                <w:lang w:val="en-NZ"/>
              </w:rPr>
              <w:t>Arrives at work on time with appropriate clothing and equipment to complete a work day</w:t>
            </w:r>
          </w:p>
          <w:p w14:paraId="2B6994DA" w14:textId="77777777" w:rsidR="00D204B5" w:rsidRDefault="00D204B5" w:rsidP="00D204B5">
            <w:pPr>
              <w:pStyle w:val="Bullets"/>
              <w:numPr>
                <w:ilvl w:val="0"/>
                <w:numId w:val="3"/>
              </w:numPr>
              <w:rPr>
                <w:lang w:val="en-NZ"/>
              </w:rPr>
            </w:pPr>
            <w:r>
              <w:rPr>
                <w:lang w:val="en-NZ"/>
              </w:rPr>
              <w:t>Understands and reflects on their own words, actions and behaviour and how these affect others</w:t>
            </w:r>
          </w:p>
          <w:p w14:paraId="0C8042D2" w14:textId="77777777" w:rsidR="00D204B5" w:rsidRDefault="00D204B5" w:rsidP="00D204B5">
            <w:pPr>
              <w:pStyle w:val="Bullets"/>
              <w:numPr>
                <w:ilvl w:val="0"/>
                <w:numId w:val="3"/>
              </w:numPr>
              <w:rPr>
                <w:lang w:val="en-NZ"/>
              </w:rPr>
            </w:pPr>
            <w:r>
              <w:rPr>
                <w:lang w:val="en-NZ"/>
              </w:rPr>
              <w:t>Shows commitment and responsibility</w:t>
            </w:r>
          </w:p>
          <w:p w14:paraId="2F901AAD" w14:textId="77777777" w:rsidR="00D204B5" w:rsidRDefault="00D204B5" w:rsidP="00D204B5">
            <w:pPr>
              <w:pStyle w:val="Bullets"/>
              <w:numPr>
                <w:ilvl w:val="0"/>
                <w:numId w:val="3"/>
              </w:numPr>
              <w:rPr>
                <w:lang w:val="en-NZ"/>
              </w:rPr>
            </w:pPr>
            <w:r>
              <w:rPr>
                <w:lang w:val="en-NZ"/>
              </w:rPr>
              <w:t>Is dependable, follows instructions and completes assigned tasks</w:t>
            </w:r>
          </w:p>
          <w:p w14:paraId="465C3504" w14:textId="77777777" w:rsidR="00D204B5" w:rsidRDefault="00D204B5" w:rsidP="00D204B5">
            <w:pPr>
              <w:pStyle w:val="Bullets"/>
              <w:numPr>
                <w:ilvl w:val="0"/>
                <w:numId w:val="3"/>
              </w:numPr>
              <w:rPr>
                <w:lang w:val="en-NZ"/>
              </w:rPr>
            </w:pPr>
            <w:r>
              <w:rPr>
                <w:lang w:val="en-NZ"/>
              </w:rPr>
              <w:t>Is responsible for their own health and wellbeing and follows health and safety guidelines</w:t>
            </w:r>
          </w:p>
          <w:p w14:paraId="65E29E26" w14:textId="77777777" w:rsidR="00D204B5" w:rsidRPr="00D204B5" w:rsidRDefault="00D204B5" w:rsidP="00D204B5">
            <w:pPr>
              <w:pStyle w:val="Heading3"/>
              <w:outlineLvl w:val="2"/>
              <w:rPr>
                <w:color w:val="F89C27" w:themeColor="accent5"/>
                <w:lang w:val="en-NZ"/>
              </w:rPr>
            </w:pPr>
          </w:p>
        </w:tc>
        <w:tc>
          <w:tcPr>
            <w:tcW w:w="851" w:type="dxa"/>
            <w:vAlign w:val="center"/>
          </w:tcPr>
          <w:p w14:paraId="41DA1802" w14:textId="76089406"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850" w:type="dxa"/>
            <w:vAlign w:val="center"/>
          </w:tcPr>
          <w:p w14:paraId="66D7D665" w14:textId="422396D3"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5949" w:type="dxa"/>
          </w:tcPr>
          <w:p w14:paraId="0148E073" w14:textId="77777777" w:rsidR="00D204B5" w:rsidRDefault="00D204B5" w:rsidP="00D204B5">
            <w:pPr>
              <w:pStyle w:val="TableBody"/>
              <w:rPr>
                <w:lang w:val="en-NZ"/>
              </w:rPr>
            </w:pPr>
          </w:p>
        </w:tc>
      </w:tr>
      <w:tr w:rsidR="00D204B5" w14:paraId="114C5F52" w14:textId="77777777" w:rsidTr="00D204B5">
        <w:trPr>
          <w:trHeight w:val="507"/>
        </w:trPr>
        <w:tc>
          <w:tcPr>
            <w:tcW w:w="6946" w:type="dxa"/>
          </w:tcPr>
          <w:p w14:paraId="1B469201" w14:textId="77777777" w:rsidR="00D204B5" w:rsidRPr="00D204B5" w:rsidRDefault="00D204B5" w:rsidP="00D204B5">
            <w:pPr>
              <w:pStyle w:val="Heading3"/>
              <w:outlineLvl w:val="2"/>
              <w:rPr>
                <w:color w:val="F89C27" w:themeColor="accent5"/>
                <w:lang w:val="en-NZ"/>
              </w:rPr>
            </w:pPr>
            <w:r w:rsidRPr="00D204B5">
              <w:rPr>
                <w:color w:val="F89C27" w:themeColor="accent5"/>
                <w:lang w:val="en-NZ"/>
              </w:rPr>
              <w:t>5. Willingness to learn</w:t>
            </w:r>
          </w:p>
          <w:p w14:paraId="7D5BFECF" w14:textId="77777777" w:rsidR="00D204B5" w:rsidRDefault="00D204B5" w:rsidP="00D204B5">
            <w:pPr>
              <w:pStyle w:val="Bullets"/>
              <w:numPr>
                <w:ilvl w:val="0"/>
                <w:numId w:val="3"/>
              </w:numPr>
              <w:rPr>
                <w:lang w:val="en-NZ"/>
              </w:rPr>
            </w:pPr>
            <w:r>
              <w:rPr>
                <w:lang w:val="en-NZ"/>
              </w:rPr>
              <w:t>Willing to learn new tasks, skills and information</w:t>
            </w:r>
          </w:p>
          <w:p w14:paraId="4D4B5238" w14:textId="77777777" w:rsidR="00D204B5" w:rsidRDefault="00D204B5" w:rsidP="00D204B5">
            <w:pPr>
              <w:pStyle w:val="Bullets"/>
              <w:numPr>
                <w:ilvl w:val="0"/>
                <w:numId w:val="3"/>
              </w:numPr>
              <w:rPr>
                <w:lang w:val="en-NZ"/>
              </w:rPr>
            </w:pPr>
            <w:r>
              <w:rPr>
                <w:lang w:val="en-NZ"/>
              </w:rPr>
              <w:t>Curious and enthusiastic about the job, organisation and industry</w:t>
            </w:r>
          </w:p>
          <w:p w14:paraId="5D9E1478" w14:textId="77777777" w:rsidR="00D204B5" w:rsidRDefault="00D204B5" w:rsidP="00D204B5">
            <w:pPr>
              <w:pStyle w:val="Bullets"/>
              <w:numPr>
                <w:ilvl w:val="0"/>
                <w:numId w:val="3"/>
              </w:numPr>
              <w:rPr>
                <w:lang w:val="en-NZ"/>
              </w:rPr>
            </w:pPr>
            <w:r>
              <w:rPr>
                <w:lang w:val="en-NZ"/>
              </w:rPr>
              <w:t>Looks for opportunities to work more effectively to make the business better</w:t>
            </w:r>
          </w:p>
          <w:p w14:paraId="166AE188" w14:textId="2D6E3A59" w:rsidR="00D204B5" w:rsidRPr="00D204B5" w:rsidRDefault="00D204B5" w:rsidP="00D204B5">
            <w:pPr>
              <w:pStyle w:val="Bullets"/>
              <w:numPr>
                <w:ilvl w:val="0"/>
                <w:numId w:val="3"/>
              </w:numPr>
              <w:rPr>
                <w:lang w:val="en-NZ"/>
              </w:rPr>
            </w:pPr>
            <w:r>
              <w:rPr>
                <w:lang w:val="en-NZ"/>
              </w:rPr>
              <w:t>Accepts advice and learns from feedback</w:t>
            </w:r>
          </w:p>
        </w:tc>
        <w:tc>
          <w:tcPr>
            <w:tcW w:w="851" w:type="dxa"/>
            <w:vAlign w:val="center"/>
          </w:tcPr>
          <w:p w14:paraId="1D5AC9DE" w14:textId="371C21E4"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850" w:type="dxa"/>
            <w:vAlign w:val="center"/>
          </w:tcPr>
          <w:p w14:paraId="3EFF0A9D" w14:textId="4D4CE964"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5949" w:type="dxa"/>
          </w:tcPr>
          <w:p w14:paraId="5946EF04" w14:textId="77777777" w:rsidR="00D204B5" w:rsidRDefault="00D204B5" w:rsidP="00D204B5">
            <w:pPr>
              <w:pStyle w:val="TableBody"/>
              <w:rPr>
                <w:lang w:val="en-NZ"/>
              </w:rPr>
            </w:pPr>
          </w:p>
        </w:tc>
      </w:tr>
      <w:tr w:rsidR="00D204B5" w14:paraId="45B1EC2E" w14:textId="77777777" w:rsidTr="00D204B5">
        <w:trPr>
          <w:trHeight w:val="507"/>
        </w:trPr>
        <w:tc>
          <w:tcPr>
            <w:tcW w:w="6946" w:type="dxa"/>
          </w:tcPr>
          <w:p w14:paraId="2B1C756D" w14:textId="77777777" w:rsidR="00D204B5" w:rsidRPr="00D204B5" w:rsidRDefault="00D204B5" w:rsidP="00D204B5">
            <w:pPr>
              <w:pStyle w:val="Heading3"/>
              <w:outlineLvl w:val="2"/>
              <w:rPr>
                <w:color w:val="F89C27" w:themeColor="accent5"/>
                <w:lang w:val="en-NZ"/>
              </w:rPr>
            </w:pPr>
            <w:r w:rsidRPr="00D204B5">
              <w:rPr>
                <w:color w:val="F89C27" w:themeColor="accent5"/>
                <w:lang w:val="en-NZ"/>
              </w:rPr>
              <w:lastRenderedPageBreak/>
              <w:t>6. Thinking skills (problem solving and decision making)</w:t>
            </w:r>
          </w:p>
          <w:p w14:paraId="7DD1ADD0" w14:textId="77777777" w:rsidR="00D204B5" w:rsidRDefault="00D204B5" w:rsidP="00D204B5">
            <w:pPr>
              <w:pStyle w:val="Bullets"/>
              <w:numPr>
                <w:ilvl w:val="0"/>
                <w:numId w:val="3"/>
              </w:numPr>
              <w:rPr>
                <w:lang w:val="en-NZ"/>
              </w:rPr>
            </w:pPr>
            <w:r>
              <w:rPr>
                <w:lang w:val="en-NZ"/>
              </w:rPr>
              <w:t>Identifies and assesses options before making a decision</w:t>
            </w:r>
          </w:p>
          <w:p w14:paraId="7005EEE2" w14:textId="77777777" w:rsidR="00D204B5" w:rsidRDefault="00D204B5" w:rsidP="00D204B5">
            <w:pPr>
              <w:pStyle w:val="Bullets"/>
              <w:numPr>
                <w:ilvl w:val="0"/>
                <w:numId w:val="3"/>
              </w:numPr>
              <w:rPr>
                <w:lang w:val="en-NZ"/>
              </w:rPr>
            </w:pPr>
            <w:r>
              <w:rPr>
                <w:lang w:val="en-NZ"/>
              </w:rPr>
              <w:t>Recognises problems and uses initiative to find solutions</w:t>
            </w:r>
          </w:p>
          <w:p w14:paraId="2EAA4AB7" w14:textId="77777777" w:rsidR="00D204B5" w:rsidRDefault="00D204B5" w:rsidP="00D204B5">
            <w:pPr>
              <w:pStyle w:val="Bullets"/>
              <w:numPr>
                <w:ilvl w:val="0"/>
                <w:numId w:val="3"/>
              </w:numPr>
              <w:rPr>
                <w:lang w:val="en-NZ"/>
              </w:rPr>
            </w:pPr>
            <w:r>
              <w:rPr>
                <w:lang w:val="en-NZ"/>
              </w:rPr>
              <w:t>Thinks about consequences before they act</w:t>
            </w:r>
          </w:p>
          <w:p w14:paraId="560116A3" w14:textId="77777777" w:rsidR="00D204B5" w:rsidRDefault="00D204B5" w:rsidP="00D204B5">
            <w:pPr>
              <w:pStyle w:val="Bullets"/>
              <w:numPr>
                <w:ilvl w:val="0"/>
                <w:numId w:val="3"/>
              </w:numPr>
              <w:rPr>
                <w:lang w:val="en-NZ"/>
              </w:rPr>
            </w:pPr>
            <w:r>
              <w:rPr>
                <w:lang w:val="en-NZ"/>
              </w:rPr>
              <w:t>Recognises when they need to seek advice</w:t>
            </w:r>
          </w:p>
          <w:p w14:paraId="28240B5C" w14:textId="77777777" w:rsidR="00D204B5" w:rsidRDefault="00D204B5" w:rsidP="00D204B5">
            <w:pPr>
              <w:pStyle w:val="Heading3"/>
              <w:outlineLvl w:val="2"/>
              <w:rPr>
                <w:lang w:val="en-NZ"/>
              </w:rPr>
            </w:pPr>
          </w:p>
        </w:tc>
        <w:tc>
          <w:tcPr>
            <w:tcW w:w="851" w:type="dxa"/>
            <w:vAlign w:val="center"/>
          </w:tcPr>
          <w:p w14:paraId="09D483B2" w14:textId="6A4B39E0"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850" w:type="dxa"/>
            <w:vAlign w:val="center"/>
          </w:tcPr>
          <w:p w14:paraId="38CCEAC7" w14:textId="62F833C5"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5949" w:type="dxa"/>
          </w:tcPr>
          <w:p w14:paraId="2857A717" w14:textId="77777777" w:rsidR="00D204B5" w:rsidRDefault="00D204B5" w:rsidP="00D204B5">
            <w:pPr>
              <w:pStyle w:val="TableBody"/>
              <w:rPr>
                <w:lang w:val="en-NZ"/>
              </w:rPr>
            </w:pPr>
          </w:p>
        </w:tc>
      </w:tr>
      <w:tr w:rsidR="00D204B5" w14:paraId="68E91F88" w14:textId="77777777" w:rsidTr="00D204B5">
        <w:trPr>
          <w:trHeight w:val="2242"/>
        </w:trPr>
        <w:tc>
          <w:tcPr>
            <w:tcW w:w="6946" w:type="dxa"/>
          </w:tcPr>
          <w:p w14:paraId="34762442" w14:textId="77777777" w:rsidR="00D204B5" w:rsidRPr="00D204B5" w:rsidRDefault="00D204B5" w:rsidP="00D204B5">
            <w:pPr>
              <w:pStyle w:val="Heading3"/>
              <w:outlineLvl w:val="2"/>
              <w:rPr>
                <w:color w:val="F89C27" w:themeColor="accent5"/>
                <w:lang w:val="en-NZ"/>
              </w:rPr>
            </w:pPr>
            <w:r w:rsidRPr="00D204B5">
              <w:rPr>
                <w:color w:val="F89C27" w:themeColor="accent5"/>
                <w:lang w:val="en-NZ"/>
              </w:rPr>
              <w:t>7. Resilience</w:t>
            </w:r>
          </w:p>
          <w:p w14:paraId="3359B5CB" w14:textId="77777777" w:rsidR="00D204B5" w:rsidRDefault="00D204B5" w:rsidP="00D204B5">
            <w:pPr>
              <w:pStyle w:val="Bullets"/>
              <w:numPr>
                <w:ilvl w:val="0"/>
                <w:numId w:val="3"/>
              </w:numPr>
              <w:rPr>
                <w:lang w:val="en-NZ"/>
              </w:rPr>
            </w:pPr>
            <w:r>
              <w:rPr>
                <w:lang w:val="en-NZ"/>
              </w:rPr>
              <w:t>Adaptable and flexible in new and changing situations</w:t>
            </w:r>
          </w:p>
          <w:p w14:paraId="13A000F8" w14:textId="77777777" w:rsidR="00D204B5" w:rsidRDefault="00D204B5" w:rsidP="00D204B5">
            <w:pPr>
              <w:pStyle w:val="Bullets"/>
              <w:numPr>
                <w:ilvl w:val="0"/>
                <w:numId w:val="3"/>
              </w:numPr>
              <w:rPr>
                <w:lang w:val="en-NZ"/>
              </w:rPr>
            </w:pPr>
            <w:r>
              <w:rPr>
                <w:lang w:val="en-NZ"/>
              </w:rPr>
              <w:t>Handles challenges and setbacks and does not give up</w:t>
            </w:r>
          </w:p>
          <w:p w14:paraId="7C51E3DC" w14:textId="77777777" w:rsidR="00D204B5" w:rsidRDefault="00D204B5" w:rsidP="00D204B5">
            <w:pPr>
              <w:pStyle w:val="Bullets"/>
              <w:numPr>
                <w:ilvl w:val="0"/>
                <w:numId w:val="3"/>
              </w:numPr>
              <w:rPr>
                <w:lang w:val="en-NZ"/>
              </w:rPr>
            </w:pPr>
            <w:r>
              <w:rPr>
                <w:lang w:val="en-NZ"/>
              </w:rPr>
              <w:t>Able to seek support and help when needed</w:t>
            </w:r>
          </w:p>
          <w:p w14:paraId="54F34B72" w14:textId="6C9F70D8" w:rsidR="00D204B5" w:rsidRDefault="00D204B5" w:rsidP="00D204B5">
            <w:pPr>
              <w:pStyle w:val="Bullets"/>
              <w:rPr>
                <w:lang w:val="en-NZ"/>
              </w:rPr>
            </w:pPr>
            <w:r>
              <w:rPr>
                <w:lang w:val="en-NZ"/>
              </w:rPr>
              <w:t>Recognises and accepts mistakes made and learns from them</w:t>
            </w:r>
          </w:p>
        </w:tc>
        <w:tc>
          <w:tcPr>
            <w:tcW w:w="851" w:type="dxa"/>
            <w:vAlign w:val="center"/>
          </w:tcPr>
          <w:p w14:paraId="14A22FFB" w14:textId="615E6280"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850" w:type="dxa"/>
            <w:vAlign w:val="center"/>
          </w:tcPr>
          <w:p w14:paraId="2D176250" w14:textId="7CF5C5ED" w:rsidR="00D204B5" w:rsidRPr="00D204B5" w:rsidRDefault="00D204B5" w:rsidP="00D204B5">
            <w:pPr>
              <w:jc w:val="center"/>
              <w:rPr>
                <w:color w:val="FFCB04" w:themeColor="accent6"/>
                <w:sz w:val="44"/>
                <w:lang w:val="en-NZ"/>
              </w:rPr>
            </w:pPr>
            <w:r w:rsidRPr="00D204B5">
              <w:rPr>
                <w:color w:val="FFCB04" w:themeColor="accent6"/>
                <w:sz w:val="44"/>
                <w:lang w:val="en-NZ"/>
              </w:rPr>
              <w:sym w:font="Wingdings" w:char="F0A1"/>
            </w:r>
          </w:p>
        </w:tc>
        <w:tc>
          <w:tcPr>
            <w:tcW w:w="5949" w:type="dxa"/>
          </w:tcPr>
          <w:p w14:paraId="75235E64" w14:textId="77777777" w:rsidR="00D204B5" w:rsidRDefault="00D204B5" w:rsidP="00D204B5">
            <w:pPr>
              <w:pStyle w:val="TableBody"/>
              <w:rPr>
                <w:lang w:val="en-NZ"/>
              </w:rPr>
            </w:pPr>
          </w:p>
        </w:tc>
      </w:tr>
    </w:tbl>
    <w:p w14:paraId="0B6AD8CE" w14:textId="0E55A681" w:rsidR="00D204B5" w:rsidRDefault="00D204B5">
      <w:pPr>
        <w:suppressAutoHyphens w:val="0"/>
        <w:autoSpaceDE/>
        <w:autoSpaceDN/>
        <w:adjustRightInd/>
        <w:spacing w:after="160"/>
        <w:textAlignment w:val="auto"/>
        <w:rPr>
          <w:rFonts w:eastAsia="MS Gothic"/>
          <w:b/>
          <w:bCs/>
          <w:color w:val="C73E84" w:themeColor="text2"/>
          <w:spacing w:val="-20"/>
          <w:kern w:val="32"/>
          <w:sz w:val="96"/>
          <w:szCs w:val="56"/>
        </w:rPr>
      </w:pPr>
    </w:p>
    <w:p w14:paraId="06E14928" w14:textId="77777777" w:rsidR="00D204B5" w:rsidRDefault="00D204B5">
      <w:pPr>
        <w:suppressAutoHyphens w:val="0"/>
        <w:autoSpaceDE/>
        <w:autoSpaceDN/>
        <w:adjustRightInd/>
        <w:spacing w:after="160"/>
        <w:textAlignment w:val="auto"/>
        <w:rPr>
          <w:rFonts w:eastAsia="MS Gothic"/>
          <w:b/>
          <w:bCs/>
          <w:color w:val="C73E84" w:themeColor="text2"/>
          <w:spacing w:val="-20"/>
          <w:kern w:val="32"/>
          <w:sz w:val="96"/>
          <w:szCs w:val="56"/>
        </w:rPr>
      </w:pPr>
      <w:r>
        <w:rPr>
          <w:rFonts w:eastAsia="MS Gothic"/>
          <w:b/>
          <w:bCs/>
          <w:color w:val="C73E84" w:themeColor="text2"/>
          <w:spacing w:val="-20"/>
          <w:kern w:val="32"/>
          <w:sz w:val="96"/>
          <w:szCs w:val="56"/>
        </w:rPr>
        <w:br w:type="page"/>
      </w:r>
    </w:p>
    <w:p w14:paraId="51AAF9E8" w14:textId="77777777" w:rsidR="004345CB" w:rsidRDefault="004345CB" w:rsidP="004345CB">
      <w:pPr>
        <w:spacing w:before="240"/>
        <w:outlineLvl w:val="1"/>
        <w:rPr>
          <w:b/>
          <w:color w:val="F89C27" w:themeColor="accent5"/>
          <w:sz w:val="28"/>
        </w:rPr>
      </w:pPr>
      <w:r>
        <w:rPr>
          <w:noProof/>
          <w:color w:val="F89C27" w:themeColor="accent5"/>
          <w:lang w:val="en-NZ" w:eastAsia="en-NZ"/>
        </w:rPr>
        <w:lastRenderedPageBreak/>
        <mc:AlternateContent>
          <mc:Choice Requires="wpg">
            <w:drawing>
              <wp:inline distT="0" distB="0" distL="0" distR="0" wp14:anchorId="624AC425" wp14:editId="6953A56B">
                <wp:extent cx="7769860" cy="819150"/>
                <wp:effectExtent l="0" t="0" r="2540" b="0"/>
                <wp:docPr id="61" name="Group 61"/>
                <wp:cNvGraphicFramePr/>
                <a:graphic xmlns:a="http://schemas.openxmlformats.org/drawingml/2006/main">
                  <a:graphicData uri="http://schemas.microsoft.com/office/word/2010/wordprocessingGroup">
                    <wpg:wgp>
                      <wpg:cNvGrpSpPr/>
                      <wpg:grpSpPr>
                        <a:xfrm>
                          <a:off x="0" y="0"/>
                          <a:ext cx="7769860" cy="819150"/>
                          <a:chOff x="0" y="0"/>
                          <a:chExt cx="7769928" cy="671390"/>
                        </a:xfrm>
                        <a:gradFill>
                          <a:gsLst>
                            <a:gs pos="60000">
                              <a:schemeClr val="accent5"/>
                            </a:gs>
                            <a:gs pos="100000">
                              <a:schemeClr val="accent6"/>
                            </a:gs>
                          </a:gsLst>
                          <a:lin ang="0" scaled="0"/>
                        </a:gradFill>
                      </wpg:grpSpPr>
                      <wps:wsp>
                        <wps:cNvPr id="62" name="Rectangle 62"/>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22338" w14:textId="77777777" w:rsidR="004345CB" w:rsidRDefault="004345CB" w:rsidP="004345CB">
                              <w:pPr>
                                <w:pStyle w:val="Heading1"/>
                                <w:rPr>
                                  <w:color w:val="FFFFFF" w:themeColor="background1"/>
                                </w:rPr>
                              </w:pPr>
                              <w:r>
                                <w:rPr>
                                  <w:color w:val="FFFFFF" w:themeColor="background1"/>
                                </w:rPr>
                                <w:t>Induction plan</w:t>
                              </w:r>
                            </w:p>
                            <w:p w14:paraId="71ADCED1" w14:textId="77777777" w:rsidR="004345CB" w:rsidRPr="0090130A" w:rsidRDefault="004345CB" w:rsidP="004345CB"/>
                            <w:p w14:paraId="33E41FF6" w14:textId="77777777" w:rsidR="004345CB" w:rsidRPr="00124340" w:rsidRDefault="004345CB" w:rsidP="004345CB">
                              <w:pPr>
                                <w:pStyle w:val="Heading1"/>
                                <w:rPr>
                                  <w:color w:val="FFFFFF" w:themeColor="background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624AC425" id="Group 61" o:spid="_x0000_s1058" style="width:611.8pt;height:64.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">
                <v:rect id="Rectangle 62" o:spid="_x0000_s1059"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c+cIA&#10;AADbAAAADwAAAGRycy9kb3ducmV2LnhtbESPT2sCMRTE7wW/Q3iCt5rVg8hqFBWkFQ+l/rk/k+fu&#10;4uZlSeLu+u2bQqHHYWZ+wyzXva1FSz5UjhVMxhkIYu1MxYWCy3n/PgcRIrLB2jEpeFGA9WrwtsTc&#10;uI6/qT3FQiQIhxwVlDE2uZRBl2QxjF1DnLy78xZjkr6QxmOX4LaW0yybSYsVp4USG9qVpB+np1Vw&#10;dfdtZ/WND+3rq3p+HL3W86NSo2G/WYCI1Mf/8F/70yiYTe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Fz5wgAAANsAAAAPAAAAAAAAAAAAAAAAAJgCAABkcnMvZG93&#10;bnJldi54bWxQSwUGAAAAAAQABAD1AAAAhwMAAAAA&#10;" filled="f" stroked="f" strokeweight="1pt"/>
                <v:roundrect id="Rounded Rectangle 63" o:spid="_x0000_s1060"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vEcYA&#10;AADbAAAADwAAAGRycy9kb3ducmV2LnhtbESPzW7CMBCE75X6DtYi9VYcigQoxUSoBRUOHPhRz9t4&#10;GyfE6xAbEt6+rlSpx9HMfKOZZ72txY1aXzpWMBomIIhzp0suFJyO6+cZCB+QNdaOScGdPGSLx4c5&#10;ptp1vKfbIRQiQtinqMCE0KRS+tyQRT90DXH0vl1rMUTZFlK32EW4reVLkkykxZLjgsGG3gzl58PV&#10;KhibVX+dfn3qS3e6b/cfl917VWmlngb98hVEoD78h//aG61gMob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vEcYAAADbAAAADwAAAAAAAAAAAAAAAACYAgAAZHJz&#10;L2Rvd25yZXYueG1sUEsFBgAAAAAEAAQA9QAAAIsDAAAAAA==&#10;" filled="f" stroked="f" strokeweight="1pt">
                  <v:stroke joinstyle="miter"/>
                  <v:textbox inset=",0,,0">
                    <w:txbxContent>
                      <w:p w14:paraId="0D222338" w14:textId="77777777" w:rsidR="004345CB" w:rsidRDefault="004345CB" w:rsidP="004345CB">
                        <w:pPr>
                          <w:pStyle w:val="Heading1"/>
                          <w:rPr>
                            <w:color w:val="FFFFFF" w:themeColor="background1"/>
                          </w:rPr>
                        </w:pPr>
                        <w:r>
                          <w:rPr>
                            <w:color w:val="FFFFFF" w:themeColor="background1"/>
                          </w:rPr>
                          <w:t>Induction plan</w:t>
                        </w:r>
                      </w:p>
                      <w:p w14:paraId="71ADCED1" w14:textId="77777777" w:rsidR="004345CB" w:rsidRPr="0090130A" w:rsidRDefault="004345CB" w:rsidP="004345CB"/>
                      <w:p w14:paraId="33E41FF6" w14:textId="77777777" w:rsidR="004345CB" w:rsidRPr="00124340" w:rsidRDefault="004345CB" w:rsidP="004345CB">
                        <w:pPr>
                          <w:pStyle w:val="Heading1"/>
                          <w:rPr>
                            <w:color w:val="FFFFFF" w:themeColor="background1"/>
                          </w:rPr>
                        </w:pPr>
                      </w:p>
                    </w:txbxContent>
                  </v:textbox>
                </v:roundrect>
                <w10:anchorlock/>
              </v:group>
            </w:pict>
          </mc:Fallback>
        </mc:AlternateContent>
      </w:r>
    </w:p>
    <w:p w14:paraId="27421572" w14:textId="77777777" w:rsidR="004345CB" w:rsidRDefault="004345CB" w:rsidP="004345CB">
      <w:pPr>
        <w:spacing w:before="240"/>
        <w:outlineLvl w:val="1"/>
        <w:rPr>
          <w:b/>
          <w:color w:val="F89C27" w:themeColor="accent5"/>
          <w:sz w:val="28"/>
        </w:rPr>
      </w:pPr>
    </w:p>
    <w:tbl>
      <w:tblPr>
        <w:tblStyle w:val="TableGridLight2"/>
        <w:tblW w:w="14596" w:type="dxa"/>
        <w:tblLayout w:type="fixed"/>
        <w:tblLook w:val="04A0" w:firstRow="1" w:lastRow="0" w:firstColumn="1" w:lastColumn="0" w:noHBand="0" w:noVBand="1"/>
      </w:tblPr>
      <w:tblGrid>
        <w:gridCol w:w="3397"/>
        <w:gridCol w:w="2694"/>
        <w:gridCol w:w="1701"/>
        <w:gridCol w:w="2409"/>
        <w:gridCol w:w="4395"/>
      </w:tblGrid>
      <w:tr w:rsidR="004345CB" w:rsidRPr="008473A0" w14:paraId="3B6E5B23" w14:textId="77777777" w:rsidTr="00162019">
        <w:trPr>
          <w:trHeight w:val="593"/>
        </w:trPr>
        <w:tc>
          <w:tcPr>
            <w:tcW w:w="3397" w:type="dxa"/>
          </w:tcPr>
          <w:p w14:paraId="2D3D79ED" w14:textId="77777777" w:rsidR="004345CB" w:rsidRPr="001D05BB" w:rsidRDefault="004345CB" w:rsidP="00162019">
            <w:pPr>
              <w:pStyle w:val="Heading3"/>
              <w:outlineLvl w:val="2"/>
              <w:rPr>
                <w:rFonts w:eastAsia="MS Gothic"/>
                <w:color w:val="F89C27" w:themeColor="accent5"/>
                <w:lang w:val="en-NZ"/>
              </w:rPr>
            </w:pPr>
            <w:r w:rsidRPr="001D05BB">
              <w:rPr>
                <w:rFonts w:eastAsia="MS Gothic"/>
                <w:color w:val="F89C27" w:themeColor="accent5"/>
                <w:lang w:val="en-NZ"/>
              </w:rPr>
              <w:t>Induction activity</w:t>
            </w:r>
          </w:p>
        </w:tc>
        <w:tc>
          <w:tcPr>
            <w:tcW w:w="2694" w:type="dxa"/>
          </w:tcPr>
          <w:p w14:paraId="2A7B45D3" w14:textId="77777777" w:rsidR="004345CB" w:rsidRPr="001D05BB" w:rsidRDefault="004345CB" w:rsidP="00162019">
            <w:pPr>
              <w:pStyle w:val="Heading3"/>
              <w:outlineLvl w:val="2"/>
              <w:rPr>
                <w:rFonts w:eastAsia="MS Gothic"/>
                <w:color w:val="F89C27" w:themeColor="accent5"/>
                <w:lang w:val="en-NZ"/>
              </w:rPr>
            </w:pPr>
            <w:r w:rsidRPr="001D05BB">
              <w:rPr>
                <w:rFonts w:eastAsia="MS Gothic"/>
                <w:color w:val="F89C27" w:themeColor="accent5"/>
                <w:lang w:val="en-NZ"/>
              </w:rPr>
              <w:t>Level of commitment</w:t>
            </w:r>
          </w:p>
        </w:tc>
        <w:tc>
          <w:tcPr>
            <w:tcW w:w="1701" w:type="dxa"/>
          </w:tcPr>
          <w:p w14:paraId="5632897E" w14:textId="77777777" w:rsidR="004345CB" w:rsidRPr="001D05BB" w:rsidRDefault="004345CB" w:rsidP="00162019">
            <w:pPr>
              <w:pStyle w:val="Heading3"/>
              <w:outlineLvl w:val="2"/>
              <w:rPr>
                <w:rFonts w:eastAsia="MS Gothic"/>
                <w:color w:val="F89C27" w:themeColor="accent5"/>
                <w:lang w:val="en-NZ"/>
              </w:rPr>
            </w:pPr>
            <w:r w:rsidRPr="001D05BB">
              <w:rPr>
                <w:rFonts w:eastAsia="MS Gothic"/>
                <w:color w:val="F89C27" w:themeColor="accent5"/>
                <w:lang w:val="en-NZ"/>
              </w:rPr>
              <w:t>When</w:t>
            </w:r>
          </w:p>
        </w:tc>
        <w:tc>
          <w:tcPr>
            <w:tcW w:w="2409" w:type="dxa"/>
          </w:tcPr>
          <w:p w14:paraId="6BD17871" w14:textId="77777777" w:rsidR="004345CB" w:rsidRPr="001D05BB" w:rsidRDefault="004345CB" w:rsidP="00162019">
            <w:pPr>
              <w:pStyle w:val="Heading3"/>
              <w:outlineLvl w:val="2"/>
              <w:rPr>
                <w:rFonts w:eastAsia="MS Gothic"/>
                <w:color w:val="F89C27" w:themeColor="accent5"/>
                <w:lang w:val="en-NZ"/>
              </w:rPr>
            </w:pPr>
            <w:r w:rsidRPr="001D05BB">
              <w:rPr>
                <w:rFonts w:eastAsia="MS Gothic"/>
                <w:color w:val="F89C27" w:themeColor="accent5"/>
                <w:lang w:val="en-NZ"/>
              </w:rPr>
              <w:t>Who</w:t>
            </w:r>
          </w:p>
        </w:tc>
        <w:tc>
          <w:tcPr>
            <w:tcW w:w="4395" w:type="dxa"/>
          </w:tcPr>
          <w:p w14:paraId="5E0686CD" w14:textId="77777777" w:rsidR="004345CB" w:rsidRPr="001D05BB" w:rsidRDefault="004345CB" w:rsidP="00162019">
            <w:pPr>
              <w:pStyle w:val="Heading3"/>
              <w:outlineLvl w:val="2"/>
              <w:rPr>
                <w:rFonts w:eastAsia="MS Gothic"/>
                <w:color w:val="F89C27" w:themeColor="accent5"/>
                <w:lang w:val="en-NZ"/>
              </w:rPr>
            </w:pPr>
            <w:r w:rsidRPr="001D05BB">
              <w:rPr>
                <w:rFonts w:eastAsia="MS Gothic"/>
                <w:color w:val="F89C27" w:themeColor="accent5"/>
                <w:lang w:val="en-NZ"/>
              </w:rPr>
              <w:t>Notes</w:t>
            </w:r>
          </w:p>
        </w:tc>
      </w:tr>
      <w:tr w:rsidR="004345CB" w:rsidRPr="008473A0" w14:paraId="566D15BD" w14:textId="77777777" w:rsidTr="00162019">
        <w:trPr>
          <w:trHeight w:val="774"/>
        </w:trPr>
        <w:tc>
          <w:tcPr>
            <w:tcW w:w="3397" w:type="dxa"/>
          </w:tcPr>
          <w:p w14:paraId="13AB2070" w14:textId="77777777" w:rsidR="004345CB" w:rsidRPr="008473A0" w:rsidRDefault="004345CB" w:rsidP="00162019">
            <w:pPr>
              <w:spacing w:after="0"/>
              <w:rPr>
                <w:lang w:val="en-NZ"/>
              </w:rPr>
            </w:pPr>
            <w:r>
              <w:rPr>
                <w:lang w:val="en-NZ"/>
              </w:rPr>
              <w:t>Welcome and introductions, meet buddy</w:t>
            </w:r>
          </w:p>
        </w:tc>
        <w:tc>
          <w:tcPr>
            <w:tcW w:w="2694" w:type="dxa"/>
          </w:tcPr>
          <w:p w14:paraId="2708308C" w14:textId="77777777" w:rsidR="004345CB" w:rsidRPr="008473A0" w:rsidRDefault="004345CB" w:rsidP="00162019">
            <w:pPr>
              <w:spacing w:after="0"/>
              <w:rPr>
                <w:lang w:val="en-NZ"/>
              </w:rPr>
            </w:pPr>
          </w:p>
        </w:tc>
        <w:tc>
          <w:tcPr>
            <w:tcW w:w="1701" w:type="dxa"/>
          </w:tcPr>
          <w:p w14:paraId="003B25C2" w14:textId="77777777" w:rsidR="004345CB" w:rsidRPr="008473A0" w:rsidRDefault="004345CB" w:rsidP="00162019">
            <w:pPr>
              <w:spacing w:after="0"/>
              <w:rPr>
                <w:lang w:val="en-NZ"/>
              </w:rPr>
            </w:pPr>
          </w:p>
        </w:tc>
        <w:tc>
          <w:tcPr>
            <w:tcW w:w="2409" w:type="dxa"/>
          </w:tcPr>
          <w:p w14:paraId="78242E1C" w14:textId="77777777" w:rsidR="004345CB" w:rsidRPr="008473A0" w:rsidRDefault="004345CB" w:rsidP="00162019">
            <w:pPr>
              <w:spacing w:after="0"/>
              <w:rPr>
                <w:lang w:val="en-NZ"/>
              </w:rPr>
            </w:pPr>
          </w:p>
        </w:tc>
        <w:tc>
          <w:tcPr>
            <w:tcW w:w="4395" w:type="dxa"/>
          </w:tcPr>
          <w:p w14:paraId="1F09CF94" w14:textId="77777777" w:rsidR="004345CB" w:rsidRPr="008473A0" w:rsidRDefault="004345CB" w:rsidP="00162019">
            <w:pPr>
              <w:spacing w:after="0"/>
              <w:rPr>
                <w:lang w:val="en-NZ"/>
              </w:rPr>
            </w:pPr>
            <w:r>
              <w:rPr>
                <w:lang w:val="en-NZ"/>
              </w:rPr>
              <w:t>If using a buddy</w:t>
            </w:r>
          </w:p>
        </w:tc>
      </w:tr>
      <w:tr w:rsidR="004345CB" w:rsidRPr="008473A0" w14:paraId="46C16564" w14:textId="77777777" w:rsidTr="00162019">
        <w:trPr>
          <w:trHeight w:val="774"/>
        </w:trPr>
        <w:tc>
          <w:tcPr>
            <w:tcW w:w="3397" w:type="dxa"/>
          </w:tcPr>
          <w:p w14:paraId="31E7DD9C" w14:textId="77777777" w:rsidR="004345CB" w:rsidRPr="008473A0" w:rsidRDefault="004345CB" w:rsidP="00162019">
            <w:pPr>
              <w:pStyle w:val="NoSpacing"/>
              <w:rPr>
                <w:lang w:val="en-NZ"/>
              </w:rPr>
            </w:pPr>
            <w:r>
              <w:rPr>
                <w:lang w:val="en-NZ"/>
              </w:rPr>
              <w:t>Health and safety briefing and paperwork</w:t>
            </w:r>
          </w:p>
        </w:tc>
        <w:tc>
          <w:tcPr>
            <w:tcW w:w="2694" w:type="dxa"/>
          </w:tcPr>
          <w:p w14:paraId="272D7D5E" w14:textId="77777777" w:rsidR="004345CB" w:rsidRPr="008473A0" w:rsidRDefault="004345CB" w:rsidP="00162019">
            <w:pPr>
              <w:spacing w:before="360"/>
              <w:outlineLvl w:val="1"/>
              <w:rPr>
                <w:b/>
                <w:color w:val="C73E84" w:themeColor="text2"/>
                <w:sz w:val="20"/>
                <w:szCs w:val="20"/>
                <w:lang w:val="en-NZ"/>
              </w:rPr>
            </w:pPr>
          </w:p>
        </w:tc>
        <w:tc>
          <w:tcPr>
            <w:tcW w:w="1701" w:type="dxa"/>
          </w:tcPr>
          <w:p w14:paraId="172F54DF" w14:textId="77777777" w:rsidR="004345CB" w:rsidRPr="008473A0" w:rsidRDefault="004345CB" w:rsidP="00162019">
            <w:pPr>
              <w:spacing w:before="360"/>
              <w:outlineLvl w:val="1"/>
              <w:rPr>
                <w:b/>
                <w:color w:val="C73E84" w:themeColor="text2"/>
                <w:sz w:val="20"/>
                <w:szCs w:val="20"/>
                <w:lang w:val="en-NZ"/>
              </w:rPr>
            </w:pPr>
          </w:p>
        </w:tc>
        <w:tc>
          <w:tcPr>
            <w:tcW w:w="2409" w:type="dxa"/>
          </w:tcPr>
          <w:p w14:paraId="0DD79AB3" w14:textId="77777777" w:rsidR="004345CB" w:rsidRPr="008473A0" w:rsidRDefault="004345CB" w:rsidP="00162019">
            <w:pPr>
              <w:spacing w:before="360"/>
              <w:outlineLvl w:val="1"/>
              <w:rPr>
                <w:b/>
                <w:color w:val="C73E84" w:themeColor="text2"/>
                <w:sz w:val="20"/>
                <w:szCs w:val="20"/>
                <w:lang w:val="en-NZ"/>
              </w:rPr>
            </w:pPr>
          </w:p>
        </w:tc>
        <w:tc>
          <w:tcPr>
            <w:tcW w:w="4395" w:type="dxa"/>
          </w:tcPr>
          <w:p w14:paraId="23567489" w14:textId="77777777" w:rsidR="004345CB" w:rsidRPr="008473A0" w:rsidRDefault="004345CB" w:rsidP="00162019">
            <w:pPr>
              <w:pStyle w:val="NoSpacing"/>
              <w:rPr>
                <w:lang w:val="en-NZ"/>
              </w:rPr>
            </w:pPr>
            <w:r>
              <w:rPr>
                <w:lang w:val="en-NZ"/>
              </w:rPr>
              <w:t>Sign health and safety forms</w:t>
            </w:r>
          </w:p>
        </w:tc>
      </w:tr>
      <w:tr w:rsidR="004345CB" w:rsidRPr="008473A0" w14:paraId="4E791210" w14:textId="77777777" w:rsidTr="00162019">
        <w:trPr>
          <w:trHeight w:val="774"/>
        </w:trPr>
        <w:tc>
          <w:tcPr>
            <w:tcW w:w="3397" w:type="dxa"/>
          </w:tcPr>
          <w:p w14:paraId="045B7AF5" w14:textId="77777777" w:rsidR="004345CB" w:rsidRPr="008473A0" w:rsidRDefault="004345CB" w:rsidP="00162019">
            <w:pPr>
              <w:pStyle w:val="NoSpacing"/>
              <w:rPr>
                <w:lang w:val="en-NZ"/>
              </w:rPr>
            </w:pPr>
            <w:r>
              <w:rPr>
                <w:lang w:val="en-NZ"/>
              </w:rPr>
              <w:t>Building tour – include break rooms and toilet</w:t>
            </w:r>
          </w:p>
        </w:tc>
        <w:tc>
          <w:tcPr>
            <w:tcW w:w="2694" w:type="dxa"/>
          </w:tcPr>
          <w:p w14:paraId="4488C360" w14:textId="77777777" w:rsidR="004345CB" w:rsidRPr="008473A0" w:rsidRDefault="004345CB" w:rsidP="00162019">
            <w:pPr>
              <w:spacing w:before="360"/>
              <w:outlineLvl w:val="1"/>
              <w:rPr>
                <w:b/>
                <w:color w:val="C73E84" w:themeColor="text2"/>
                <w:sz w:val="20"/>
                <w:szCs w:val="20"/>
                <w:lang w:val="en-NZ"/>
              </w:rPr>
            </w:pPr>
          </w:p>
        </w:tc>
        <w:tc>
          <w:tcPr>
            <w:tcW w:w="1701" w:type="dxa"/>
          </w:tcPr>
          <w:p w14:paraId="4DBC0075" w14:textId="77777777" w:rsidR="004345CB" w:rsidRPr="008473A0" w:rsidRDefault="004345CB" w:rsidP="00162019">
            <w:pPr>
              <w:spacing w:before="360"/>
              <w:outlineLvl w:val="1"/>
              <w:rPr>
                <w:b/>
                <w:color w:val="C73E84" w:themeColor="text2"/>
                <w:sz w:val="20"/>
                <w:szCs w:val="20"/>
                <w:lang w:val="en-NZ"/>
              </w:rPr>
            </w:pPr>
          </w:p>
        </w:tc>
        <w:tc>
          <w:tcPr>
            <w:tcW w:w="2409" w:type="dxa"/>
          </w:tcPr>
          <w:p w14:paraId="406A6664" w14:textId="77777777" w:rsidR="004345CB" w:rsidRPr="008473A0" w:rsidRDefault="004345CB" w:rsidP="00162019">
            <w:pPr>
              <w:spacing w:before="360"/>
              <w:outlineLvl w:val="1"/>
              <w:rPr>
                <w:b/>
                <w:color w:val="C73E84" w:themeColor="text2"/>
                <w:sz w:val="20"/>
                <w:szCs w:val="20"/>
                <w:lang w:val="en-NZ"/>
              </w:rPr>
            </w:pPr>
          </w:p>
        </w:tc>
        <w:tc>
          <w:tcPr>
            <w:tcW w:w="4395" w:type="dxa"/>
          </w:tcPr>
          <w:p w14:paraId="4CE6D4A8" w14:textId="77777777" w:rsidR="004345CB" w:rsidRPr="008473A0" w:rsidRDefault="004345CB" w:rsidP="00162019">
            <w:pPr>
              <w:spacing w:before="360"/>
              <w:outlineLvl w:val="1"/>
              <w:rPr>
                <w:b/>
                <w:color w:val="C73E84" w:themeColor="text2"/>
                <w:sz w:val="20"/>
                <w:szCs w:val="20"/>
                <w:lang w:val="en-NZ"/>
              </w:rPr>
            </w:pPr>
          </w:p>
        </w:tc>
      </w:tr>
      <w:tr w:rsidR="004345CB" w:rsidRPr="008473A0" w14:paraId="301D56DA" w14:textId="77777777" w:rsidTr="00162019">
        <w:trPr>
          <w:trHeight w:val="774"/>
        </w:trPr>
        <w:tc>
          <w:tcPr>
            <w:tcW w:w="3397" w:type="dxa"/>
          </w:tcPr>
          <w:p w14:paraId="15B6D245" w14:textId="77777777" w:rsidR="004345CB" w:rsidRPr="008473A0" w:rsidRDefault="004345CB" w:rsidP="00162019">
            <w:pPr>
              <w:pStyle w:val="NoSpacing"/>
              <w:rPr>
                <w:lang w:val="en-NZ"/>
              </w:rPr>
            </w:pPr>
            <w:r>
              <w:rPr>
                <w:lang w:val="en-NZ"/>
              </w:rPr>
              <w:t>Security keys and process</w:t>
            </w:r>
          </w:p>
        </w:tc>
        <w:tc>
          <w:tcPr>
            <w:tcW w:w="2694" w:type="dxa"/>
          </w:tcPr>
          <w:p w14:paraId="21AD6E78" w14:textId="77777777" w:rsidR="004345CB" w:rsidRPr="008473A0" w:rsidRDefault="004345CB" w:rsidP="00162019">
            <w:pPr>
              <w:spacing w:before="360"/>
              <w:outlineLvl w:val="1"/>
              <w:rPr>
                <w:b/>
                <w:color w:val="C73E84" w:themeColor="text2"/>
                <w:sz w:val="20"/>
                <w:szCs w:val="20"/>
                <w:lang w:val="en-NZ"/>
              </w:rPr>
            </w:pPr>
          </w:p>
        </w:tc>
        <w:tc>
          <w:tcPr>
            <w:tcW w:w="1701" w:type="dxa"/>
          </w:tcPr>
          <w:p w14:paraId="1573BD6D" w14:textId="77777777" w:rsidR="004345CB" w:rsidRPr="008473A0" w:rsidRDefault="004345CB" w:rsidP="00162019">
            <w:pPr>
              <w:spacing w:before="360"/>
              <w:outlineLvl w:val="1"/>
              <w:rPr>
                <w:b/>
                <w:color w:val="C73E84" w:themeColor="text2"/>
                <w:sz w:val="20"/>
                <w:szCs w:val="20"/>
                <w:lang w:val="en-NZ"/>
              </w:rPr>
            </w:pPr>
          </w:p>
        </w:tc>
        <w:tc>
          <w:tcPr>
            <w:tcW w:w="2409" w:type="dxa"/>
          </w:tcPr>
          <w:p w14:paraId="1436AB2F" w14:textId="77777777" w:rsidR="004345CB" w:rsidRPr="008473A0" w:rsidRDefault="004345CB" w:rsidP="00162019">
            <w:pPr>
              <w:spacing w:before="360"/>
              <w:outlineLvl w:val="1"/>
              <w:rPr>
                <w:b/>
                <w:color w:val="C73E84" w:themeColor="text2"/>
                <w:sz w:val="20"/>
                <w:szCs w:val="20"/>
                <w:lang w:val="en-NZ"/>
              </w:rPr>
            </w:pPr>
          </w:p>
        </w:tc>
        <w:tc>
          <w:tcPr>
            <w:tcW w:w="4395" w:type="dxa"/>
          </w:tcPr>
          <w:p w14:paraId="1051E07A" w14:textId="77777777" w:rsidR="004345CB" w:rsidRPr="008473A0" w:rsidRDefault="004345CB" w:rsidP="00162019">
            <w:pPr>
              <w:spacing w:before="360"/>
              <w:outlineLvl w:val="1"/>
              <w:rPr>
                <w:b/>
                <w:color w:val="C73E84" w:themeColor="text2"/>
                <w:sz w:val="20"/>
                <w:szCs w:val="20"/>
                <w:lang w:val="en-NZ"/>
              </w:rPr>
            </w:pPr>
          </w:p>
        </w:tc>
      </w:tr>
      <w:tr w:rsidR="004345CB" w:rsidRPr="008473A0" w14:paraId="4235852E" w14:textId="77777777" w:rsidTr="00162019">
        <w:trPr>
          <w:trHeight w:val="774"/>
        </w:trPr>
        <w:tc>
          <w:tcPr>
            <w:tcW w:w="3397" w:type="dxa"/>
          </w:tcPr>
          <w:p w14:paraId="7099BB50" w14:textId="77777777" w:rsidR="004345CB" w:rsidRPr="008473A0" w:rsidRDefault="004345CB" w:rsidP="00162019">
            <w:pPr>
              <w:pStyle w:val="NoSpacing"/>
              <w:rPr>
                <w:lang w:val="en-NZ"/>
              </w:rPr>
            </w:pPr>
            <w:r>
              <w:rPr>
                <w:lang w:val="en-NZ"/>
              </w:rPr>
              <w:t>Explain programme and timetable</w:t>
            </w:r>
          </w:p>
        </w:tc>
        <w:tc>
          <w:tcPr>
            <w:tcW w:w="2694" w:type="dxa"/>
          </w:tcPr>
          <w:p w14:paraId="54B3EF43" w14:textId="77777777" w:rsidR="004345CB" w:rsidRPr="008473A0" w:rsidRDefault="004345CB" w:rsidP="00162019">
            <w:pPr>
              <w:spacing w:before="360"/>
              <w:outlineLvl w:val="1"/>
              <w:rPr>
                <w:b/>
                <w:color w:val="C73E84" w:themeColor="text2"/>
                <w:sz w:val="20"/>
                <w:szCs w:val="20"/>
                <w:lang w:val="en-NZ"/>
              </w:rPr>
            </w:pPr>
          </w:p>
        </w:tc>
        <w:tc>
          <w:tcPr>
            <w:tcW w:w="1701" w:type="dxa"/>
          </w:tcPr>
          <w:p w14:paraId="15EEB948" w14:textId="77777777" w:rsidR="004345CB" w:rsidRPr="008473A0" w:rsidRDefault="004345CB" w:rsidP="00162019">
            <w:pPr>
              <w:spacing w:before="360"/>
              <w:outlineLvl w:val="1"/>
              <w:rPr>
                <w:b/>
                <w:color w:val="C73E84" w:themeColor="text2"/>
                <w:sz w:val="20"/>
                <w:szCs w:val="20"/>
                <w:lang w:val="en-NZ"/>
              </w:rPr>
            </w:pPr>
          </w:p>
        </w:tc>
        <w:tc>
          <w:tcPr>
            <w:tcW w:w="2409" w:type="dxa"/>
          </w:tcPr>
          <w:p w14:paraId="0246ADC4" w14:textId="77777777" w:rsidR="004345CB" w:rsidRPr="008473A0" w:rsidRDefault="004345CB" w:rsidP="00162019">
            <w:pPr>
              <w:spacing w:before="360"/>
              <w:outlineLvl w:val="1"/>
              <w:rPr>
                <w:b/>
                <w:color w:val="C73E84" w:themeColor="text2"/>
                <w:sz w:val="20"/>
                <w:szCs w:val="20"/>
                <w:lang w:val="en-NZ"/>
              </w:rPr>
            </w:pPr>
          </w:p>
        </w:tc>
        <w:tc>
          <w:tcPr>
            <w:tcW w:w="4395" w:type="dxa"/>
          </w:tcPr>
          <w:p w14:paraId="6C84EAED" w14:textId="77777777" w:rsidR="004345CB" w:rsidRPr="008473A0" w:rsidRDefault="004345CB" w:rsidP="00162019">
            <w:pPr>
              <w:spacing w:before="360"/>
              <w:outlineLvl w:val="1"/>
              <w:rPr>
                <w:b/>
                <w:color w:val="C73E84" w:themeColor="text2"/>
                <w:sz w:val="20"/>
                <w:szCs w:val="20"/>
                <w:lang w:val="en-NZ"/>
              </w:rPr>
            </w:pPr>
          </w:p>
        </w:tc>
      </w:tr>
      <w:tr w:rsidR="004345CB" w:rsidRPr="008473A0" w14:paraId="26FDF2B5" w14:textId="77777777" w:rsidTr="00162019">
        <w:trPr>
          <w:trHeight w:val="774"/>
        </w:trPr>
        <w:tc>
          <w:tcPr>
            <w:tcW w:w="3397" w:type="dxa"/>
          </w:tcPr>
          <w:p w14:paraId="1A4302AA" w14:textId="77777777" w:rsidR="004345CB" w:rsidRPr="008473A0" w:rsidRDefault="004345CB" w:rsidP="00162019">
            <w:pPr>
              <w:pStyle w:val="NoSpacing"/>
              <w:rPr>
                <w:lang w:val="en-NZ"/>
              </w:rPr>
            </w:pPr>
            <w:r>
              <w:rPr>
                <w:lang w:val="en-NZ"/>
              </w:rPr>
              <w:t>Set-up with equipment or safety gear</w:t>
            </w:r>
          </w:p>
        </w:tc>
        <w:tc>
          <w:tcPr>
            <w:tcW w:w="2694" w:type="dxa"/>
          </w:tcPr>
          <w:p w14:paraId="17C9FC24" w14:textId="77777777" w:rsidR="004345CB" w:rsidRPr="008473A0" w:rsidRDefault="004345CB" w:rsidP="00162019">
            <w:pPr>
              <w:spacing w:before="360"/>
              <w:outlineLvl w:val="1"/>
              <w:rPr>
                <w:b/>
                <w:color w:val="C73E84" w:themeColor="text2"/>
                <w:sz w:val="20"/>
                <w:szCs w:val="20"/>
                <w:lang w:val="en-NZ"/>
              </w:rPr>
            </w:pPr>
          </w:p>
        </w:tc>
        <w:tc>
          <w:tcPr>
            <w:tcW w:w="1701" w:type="dxa"/>
          </w:tcPr>
          <w:p w14:paraId="3ADAB663" w14:textId="77777777" w:rsidR="004345CB" w:rsidRPr="008473A0" w:rsidRDefault="004345CB" w:rsidP="00162019">
            <w:pPr>
              <w:spacing w:before="360"/>
              <w:outlineLvl w:val="1"/>
              <w:rPr>
                <w:b/>
                <w:color w:val="C73E84" w:themeColor="text2"/>
                <w:sz w:val="20"/>
                <w:szCs w:val="20"/>
                <w:lang w:val="en-NZ"/>
              </w:rPr>
            </w:pPr>
          </w:p>
        </w:tc>
        <w:tc>
          <w:tcPr>
            <w:tcW w:w="2409" w:type="dxa"/>
          </w:tcPr>
          <w:p w14:paraId="7393CE7A" w14:textId="77777777" w:rsidR="004345CB" w:rsidRPr="008473A0" w:rsidRDefault="004345CB" w:rsidP="00162019">
            <w:pPr>
              <w:spacing w:before="360"/>
              <w:outlineLvl w:val="1"/>
              <w:rPr>
                <w:b/>
                <w:color w:val="C73E84" w:themeColor="text2"/>
                <w:sz w:val="20"/>
                <w:szCs w:val="20"/>
                <w:lang w:val="en-NZ"/>
              </w:rPr>
            </w:pPr>
          </w:p>
        </w:tc>
        <w:tc>
          <w:tcPr>
            <w:tcW w:w="4395" w:type="dxa"/>
          </w:tcPr>
          <w:p w14:paraId="08650859" w14:textId="77777777" w:rsidR="004345CB" w:rsidRPr="008473A0" w:rsidRDefault="004345CB" w:rsidP="00162019">
            <w:pPr>
              <w:spacing w:before="360"/>
              <w:outlineLvl w:val="1"/>
              <w:rPr>
                <w:b/>
                <w:color w:val="C73E84" w:themeColor="text2"/>
                <w:sz w:val="20"/>
                <w:szCs w:val="20"/>
                <w:lang w:val="en-NZ"/>
              </w:rPr>
            </w:pPr>
          </w:p>
        </w:tc>
      </w:tr>
      <w:tr w:rsidR="004345CB" w:rsidRPr="008473A0" w14:paraId="2BE82798" w14:textId="77777777" w:rsidTr="00162019">
        <w:trPr>
          <w:trHeight w:val="774"/>
        </w:trPr>
        <w:tc>
          <w:tcPr>
            <w:tcW w:w="3397" w:type="dxa"/>
          </w:tcPr>
          <w:p w14:paraId="7754E251" w14:textId="77777777" w:rsidR="004345CB" w:rsidRPr="008473A0" w:rsidRDefault="004345CB" w:rsidP="00162019">
            <w:pPr>
              <w:pStyle w:val="NoSpacing"/>
              <w:rPr>
                <w:lang w:val="en-NZ"/>
              </w:rPr>
            </w:pPr>
            <w:r>
              <w:rPr>
                <w:lang w:val="en-NZ"/>
              </w:rPr>
              <w:t>Staff morning tea</w:t>
            </w:r>
          </w:p>
        </w:tc>
        <w:tc>
          <w:tcPr>
            <w:tcW w:w="2694" w:type="dxa"/>
          </w:tcPr>
          <w:p w14:paraId="0E7B3218" w14:textId="77777777" w:rsidR="004345CB" w:rsidRPr="008473A0" w:rsidRDefault="004345CB" w:rsidP="00162019">
            <w:pPr>
              <w:spacing w:before="360"/>
              <w:outlineLvl w:val="1"/>
              <w:rPr>
                <w:b/>
                <w:color w:val="C73E84" w:themeColor="text2"/>
                <w:sz w:val="20"/>
                <w:szCs w:val="20"/>
                <w:lang w:val="en-NZ"/>
              </w:rPr>
            </w:pPr>
          </w:p>
        </w:tc>
        <w:tc>
          <w:tcPr>
            <w:tcW w:w="1701" w:type="dxa"/>
          </w:tcPr>
          <w:p w14:paraId="273D6F27" w14:textId="77777777" w:rsidR="004345CB" w:rsidRPr="008473A0" w:rsidRDefault="004345CB" w:rsidP="00162019">
            <w:pPr>
              <w:spacing w:before="360"/>
              <w:outlineLvl w:val="1"/>
              <w:rPr>
                <w:b/>
                <w:color w:val="C73E84" w:themeColor="text2"/>
                <w:sz w:val="20"/>
                <w:szCs w:val="20"/>
                <w:lang w:val="en-NZ"/>
              </w:rPr>
            </w:pPr>
          </w:p>
        </w:tc>
        <w:tc>
          <w:tcPr>
            <w:tcW w:w="2409" w:type="dxa"/>
          </w:tcPr>
          <w:p w14:paraId="7ADDF9FD" w14:textId="77777777" w:rsidR="004345CB" w:rsidRPr="008473A0" w:rsidRDefault="004345CB" w:rsidP="00162019">
            <w:pPr>
              <w:spacing w:before="360"/>
              <w:outlineLvl w:val="1"/>
              <w:rPr>
                <w:b/>
                <w:color w:val="C73E84" w:themeColor="text2"/>
                <w:sz w:val="20"/>
                <w:szCs w:val="20"/>
                <w:lang w:val="en-NZ"/>
              </w:rPr>
            </w:pPr>
          </w:p>
        </w:tc>
        <w:tc>
          <w:tcPr>
            <w:tcW w:w="4395" w:type="dxa"/>
          </w:tcPr>
          <w:p w14:paraId="30CC6269" w14:textId="77777777" w:rsidR="004345CB" w:rsidRPr="008473A0" w:rsidRDefault="004345CB" w:rsidP="00162019">
            <w:pPr>
              <w:spacing w:before="360"/>
              <w:outlineLvl w:val="1"/>
              <w:rPr>
                <w:b/>
                <w:color w:val="C73E84" w:themeColor="text2"/>
                <w:sz w:val="20"/>
                <w:szCs w:val="20"/>
                <w:lang w:val="en-NZ"/>
              </w:rPr>
            </w:pPr>
          </w:p>
        </w:tc>
      </w:tr>
      <w:tr w:rsidR="004345CB" w:rsidRPr="008473A0" w14:paraId="01547D90" w14:textId="77777777" w:rsidTr="00162019">
        <w:trPr>
          <w:trHeight w:val="774"/>
        </w:trPr>
        <w:tc>
          <w:tcPr>
            <w:tcW w:w="3397" w:type="dxa"/>
          </w:tcPr>
          <w:p w14:paraId="0443B6B5" w14:textId="77777777" w:rsidR="004345CB" w:rsidRPr="008473A0" w:rsidRDefault="004345CB" w:rsidP="00162019">
            <w:pPr>
              <w:pStyle w:val="NoSpacing"/>
              <w:rPr>
                <w:lang w:val="en-NZ"/>
              </w:rPr>
            </w:pPr>
            <w:r>
              <w:rPr>
                <w:lang w:val="en-NZ"/>
              </w:rPr>
              <w:t>Discuss NCEA credits/Gateway workbook</w:t>
            </w:r>
          </w:p>
        </w:tc>
        <w:tc>
          <w:tcPr>
            <w:tcW w:w="2694" w:type="dxa"/>
          </w:tcPr>
          <w:p w14:paraId="34C4F1FB" w14:textId="77777777" w:rsidR="004345CB" w:rsidRPr="008473A0" w:rsidRDefault="004345CB" w:rsidP="00162019">
            <w:pPr>
              <w:spacing w:before="360"/>
              <w:outlineLvl w:val="1"/>
              <w:rPr>
                <w:b/>
                <w:color w:val="C73E84" w:themeColor="text2"/>
                <w:sz w:val="20"/>
                <w:szCs w:val="20"/>
                <w:lang w:val="en-NZ"/>
              </w:rPr>
            </w:pPr>
          </w:p>
        </w:tc>
        <w:tc>
          <w:tcPr>
            <w:tcW w:w="1701" w:type="dxa"/>
          </w:tcPr>
          <w:p w14:paraId="0283F4D1" w14:textId="77777777" w:rsidR="004345CB" w:rsidRPr="008473A0" w:rsidRDefault="004345CB" w:rsidP="00162019">
            <w:pPr>
              <w:spacing w:before="360"/>
              <w:outlineLvl w:val="1"/>
              <w:rPr>
                <w:b/>
                <w:color w:val="C73E84" w:themeColor="text2"/>
                <w:sz w:val="20"/>
                <w:szCs w:val="20"/>
                <w:lang w:val="en-NZ"/>
              </w:rPr>
            </w:pPr>
          </w:p>
        </w:tc>
        <w:tc>
          <w:tcPr>
            <w:tcW w:w="2409" w:type="dxa"/>
          </w:tcPr>
          <w:p w14:paraId="1B53A61B" w14:textId="77777777" w:rsidR="004345CB" w:rsidRPr="008473A0" w:rsidRDefault="004345CB" w:rsidP="00162019">
            <w:pPr>
              <w:spacing w:before="360"/>
              <w:outlineLvl w:val="1"/>
              <w:rPr>
                <w:b/>
                <w:color w:val="C73E84" w:themeColor="text2"/>
                <w:sz w:val="20"/>
                <w:szCs w:val="20"/>
                <w:lang w:val="en-NZ"/>
              </w:rPr>
            </w:pPr>
          </w:p>
        </w:tc>
        <w:tc>
          <w:tcPr>
            <w:tcW w:w="4395" w:type="dxa"/>
          </w:tcPr>
          <w:p w14:paraId="73182BC8" w14:textId="77777777" w:rsidR="004345CB" w:rsidRPr="008473A0" w:rsidRDefault="004345CB" w:rsidP="00162019">
            <w:pPr>
              <w:pStyle w:val="NoSpacing"/>
              <w:rPr>
                <w:lang w:val="en-NZ"/>
              </w:rPr>
            </w:pPr>
            <w:r>
              <w:rPr>
                <w:lang w:val="en-NZ"/>
              </w:rPr>
              <w:t>If doing Gateway</w:t>
            </w:r>
          </w:p>
        </w:tc>
      </w:tr>
      <w:tr w:rsidR="004345CB" w:rsidRPr="008473A0" w14:paraId="6DB67295" w14:textId="77777777" w:rsidTr="00162019">
        <w:trPr>
          <w:trHeight w:val="774"/>
        </w:trPr>
        <w:tc>
          <w:tcPr>
            <w:tcW w:w="3397" w:type="dxa"/>
          </w:tcPr>
          <w:p w14:paraId="2161B1FD" w14:textId="77777777" w:rsidR="004345CB" w:rsidRPr="008473A0" w:rsidRDefault="004345CB" w:rsidP="00162019">
            <w:pPr>
              <w:pStyle w:val="NoSpacing"/>
              <w:rPr>
                <w:lang w:val="en-NZ"/>
              </w:rPr>
            </w:pPr>
            <w:r>
              <w:rPr>
                <w:lang w:val="en-NZ"/>
              </w:rPr>
              <w:t>Authentic hands on activity 1</w:t>
            </w:r>
          </w:p>
        </w:tc>
        <w:tc>
          <w:tcPr>
            <w:tcW w:w="2694" w:type="dxa"/>
          </w:tcPr>
          <w:p w14:paraId="3BF604FD" w14:textId="77777777" w:rsidR="004345CB" w:rsidRPr="008473A0" w:rsidRDefault="004345CB" w:rsidP="00162019">
            <w:pPr>
              <w:spacing w:before="360"/>
              <w:outlineLvl w:val="1"/>
              <w:rPr>
                <w:b/>
                <w:color w:val="C73E84" w:themeColor="text2"/>
                <w:sz w:val="20"/>
                <w:szCs w:val="20"/>
                <w:lang w:val="en-NZ"/>
              </w:rPr>
            </w:pPr>
          </w:p>
        </w:tc>
        <w:tc>
          <w:tcPr>
            <w:tcW w:w="1701" w:type="dxa"/>
          </w:tcPr>
          <w:p w14:paraId="682A273A" w14:textId="77777777" w:rsidR="004345CB" w:rsidRPr="008473A0" w:rsidRDefault="004345CB" w:rsidP="00162019">
            <w:pPr>
              <w:spacing w:before="360"/>
              <w:outlineLvl w:val="1"/>
              <w:rPr>
                <w:b/>
                <w:color w:val="C73E84" w:themeColor="text2"/>
                <w:sz w:val="20"/>
                <w:szCs w:val="20"/>
                <w:lang w:val="en-NZ"/>
              </w:rPr>
            </w:pPr>
          </w:p>
        </w:tc>
        <w:tc>
          <w:tcPr>
            <w:tcW w:w="2409" w:type="dxa"/>
          </w:tcPr>
          <w:p w14:paraId="342FBEFA" w14:textId="77777777" w:rsidR="004345CB" w:rsidRPr="008473A0" w:rsidRDefault="004345CB" w:rsidP="00162019">
            <w:pPr>
              <w:spacing w:before="360"/>
              <w:outlineLvl w:val="1"/>
              <w:rPr>
                <w:b/>
                <w:color w:val="C73E84" w:themeColor="text2"/>
                <w:sz w:val="20"/>
                <w:szCs w:val="20"/>
                <w:lang w:val="en-NZ"/>
              </w:rPr>
            </w:pPr>
          </w:p>
        </w:tc>
        <w:tc>
          <w:tcPr>
            <w:tcW w:w="4395" w:type="dxa"/>
          </w:tcPr>
          <w:p w14:paraId="26BE4DAB" w14:textId="77777777" w:rsidR="004345CB" w:rsidRPr="008473A0" w:rsidRDefault="004345CB" w:rsidP="00162019">
            <w:pPr>
              <w:spacing w:before="360"/>
              <w:outlineLvl w:val="1"/>
              <w:rPr>
                <w:b/>
                <w:color w:val="C73E84" w:themeColor="text2"/>
                <w:sz w:val="20"/>
                <w:szCs w:val="20"/>
                <w:lang w:val="en-NZ"/>
              </w:rPr>
            </w:pPr>
          </w:p>
        </w:tc>
      </w:tr>
      <w:tr w:rsidR="004345CB" w:rsidRPr="008473A0" w14:paraId="011338DF" w14:textId="77777777" w:rsidTr="00162019">
        <w:trPr>
          <w:trHeight w:val="774"/>
        </w:trPr>
        <w:tc>
          <w:tcPr>
            <w:tcW w:w="3397" w:type="dxa"/>
          </w:tcPr>
          <w:p w14:paraId="0B56B9B0" w14:textId="77777777" w:rsidR="004345CB" w:rsidRDefault="004345CB" w:rsidP="00162019">
            <w:pPr>
              <w:pStyle w:val="NoSpacing"/>
              <w:rPr>
                <w:lang w:val="en-NZ"/>
              </w:rPr>
            </w:pPr>
            <w:r>
              <w:rPr>
                <w:lang w:val="en-NZ"/>
              </w:rPr>
              <w:lastRenderedPageBreak/>
              <w:t>Licence check</w:t>
            </w:r>
          </w:p>
        </w:tc>
        <w:tc>
          <w:tcPr>
            <w:tcW w:w="2694" w:type="dxa"/>
          </w:tcPr>
          <w:p w14:paraId="191E5CA6" w14:textId="77777777" w:rsidR="004345CB" w:rsidRPr="008473A0" w:rsidRDefault="004345CB" w:rsidP="00162019">
            <w:pPr>
              <w:spacing w:before="360"/>
              <w:outlineLvl w:val="1"/>
              <w:rPr>
                <w:b/>
                <w:color w:val="C73E84" w:themeColor="text2"/>
                <w:sz w:val="20"/>
                <w:szCs w:val="20"/>
                <w:lang w:val="en-NZ"/>
              </w:rPr>
            </w:pPr>
          </w:p>
        </w:tc>
        <w:tc>
          <w:tcPr>
            <w:tcW w:w="1701" w:type="dxa"/>
          </w:tcPr>
          <w:p w14:paraId="3CD4F943" w14:textId="77777777" w:rsidR="004345CB" w:rsidRPr="008473A0" w:rsidRDefault="004345CB" w:rsidP="00162019">
            <w:pPr>
              <w:spacing w:before="360"/>
              <w:outlineLvl w:val="1"/>
              <w:rPr>
                <w:b/>
                <w:color w:val="C73E84" w:themeColor="text2"/>
                <w:sz w:val="20"/>
                <w:szCs w:val="20"/>
                <w:lang w:val="en-NZ"/>
              </w:rPr>
            </w:pPr>
          </w:p>
        </w:tc>
        <w:tc>
          <w:tcPr>
            <w:tcW w:w="2409" w:type="dxa"/>
          </w:tcPr>
          <w:p w14:paraId="516B5894" w14:textId="77777777" w:rsidR="004345CB" w:rsidRPr="008473A0" w:rsidRDefault="004345CB" w:rsidP="00162019">
            <w:pPr>
              <w:spacing w:before="360"/>
              <w:outlineLvl w:val="1"/>
              <w:rPr>
                <w:b/>
                <w:color w:val="C73E84" w:themeColor="text2"/>
                <w:sz w:val="20"/>
                <w:szCs w:val="20"/>
                <w:lang w:val="en-NZ"/>
              </w:rPr>
            </w:pPr>
          </w:p>
        </w:tc>
        <w:tc>
          <w:tcPr>
            <w:tcW w:w="4395" w:type="dxa"/>
          </w:tcPr>
          <w:p w14:paraId="1E320C6B" w14:textId="77777777" w:rsidR="004345CB" w:rsidRPr="0072629D" w:rsidRDefault="004345CB" w:rsidP="00162019">
            <w:pPr>
              <w:pStyle w:val="NoSpacing"/>
              <w:rPr>
                <w:lang w:val="en-NZ"/>
              </w:rPr>
            </w:pPr>
            <w:r>
              <w:rPr>
                <w:lang w:val="en-NZ"/>
              </w:rPr>
              <w:t>If necessary for role</w:t>
            </w:r>
          </w:p>
        </w:tc>
      </w:tr>
      <w:tr w:rsidR="004345CB" w:rsidRPr="008473A0" w14:paraId="7E7F6B11" w14:textId="77777777" w:rsidTr="00162019">
        <w:trPr>
          <w:trHeight w:val="774"/>
        </w:trPr>
        <w:tc>
          <w:tcPr>
            <w:tcW w:w="3397" w:type="dxa"/>
          </w:tcPr>
          <w:p w14:paraId="597967E0" w14:textId="77777777" w:rsidR="004345CB" w:rsidRPr="0072629D" w:rsidRDefault="004345CB" w:rsidP="00162019">
            <w:pPr>
              <w:pStyle w:val="NoSpacing"/>
              <w:rPr>
                <w:lang w:val="en-NZ"/>
              </w:rPr>
            </w:pPr>
            <w:r>
              <w:rPr>
                <w:lang w:val="en-NZ"/>
              </w:rPr>
              <w:t>Career goals talk</w:t>
            </w:r>
          </w:p>
        </w:tc>
        <w:tc>
          <w:tcPr>
            <w:tcW w:w="2694" w:type="dxa"/>
          </w:tcPr>
          <w:p w14:paraId="2192E44E" w14:textId="77777777" w:rsidR="004345CB" w:rsidRPr="008473A0" w:rsidRDefault="004345CB" w:rsidP="00162019">
            <w:pPr>
              <w:spacing w:before="360"/>
              <w:outlineLvl w:val="1"/>
              <w:rPr>
                <w:b/>
                <w:color w:val="C73E84" w:themeColor="text2"/>
                <w:sz w:val="20"/>
                <w:szCs w:val="20"/>
                <w:lang w:val="en-NZ"/>
              </w:rPr>
            </w:pPr>
          </w:p>
        </w:tc>
        <w:tc>
          <w:tcPr>
            <w:tcW w:w="1701" w:type="dxa"/>
          </w:tcPr>
          <w:p w14:paraId="1B4D40CE" w14:textId="77777777" w:rsidR="004345CB" w:rsidRPr="008473A0" w:rsidRDefault="004345CB" w:rsidP="00162019">
            <w:pPr>
              <w:spacing w:before="360"/>
              <w:outlineLvl w:val="1"/>
              <w:rPr>
                <w:b/>
                <w:color w:val="C73E84" w:themeColor="text2"/>
                <w:sz w:val="20"/>
                <w:szCs w:val="20"/>
                <w:lang w:val="en-NZ"/>
              </w:rPr>
            </w:pPr>
          </w:p>
        </w:tc>
        <w:tc>
          <w:tcPr>
            <w:tcW w:w="2409" w:type="dxa"/>
          </w:tcPr>
          <w:p w14:paraId="7DBBE8B6" w14:textId="77777777" w:rsidR="004345CB" w:rsidRPr="008473A0" w:rsidRDefault="004345CB" w:rsidP="00162019">
            <w:pPr>
              <w:spacing w:before="360"/>
              <w:outlineLvl w:val="1"/>
              <w:rPr>
                <w:b/>
                <w:color w:val="C73E84" w:themeColor="text2"/>
                <w:sz w:val="20"/>
                <w:szCs w:val="20"/>
                <w:lang w:val="en-NZ"/>
              </w:rPr>
            </w:pPr>
          </w:p>
        </w:tc>
        <w:tc>
          <w:tcPr>
            <w:tcW w:w="4395" w:type="dxa"/>
          </w:tcPr>
          <w:p w14:paraId="2CDB9211" w14:textId="77777777" w:rsidR="004345CB" w:rsidRPr="008473A0" w:rsidRDefault="004345CB" w:rsidP="00162019">
            <w:pPr>
              <w:spacing w:before="360"/>
              <w:outlineLvl w:val="1"/>
              <w:rPr>
                <w:b/>
                <w:color w:val="C73E84" w:themeColor="text2"/>
                <w:sz w:val="20"/>
                <w:szCs w:val="20"/>
                <w:lang w:val="en-NZ"/>
              </w:rPr>
            </w:pPr>
          </w:p>
        </w:tc>
      </w:tr>
      <w:tr w:rsidR="004345CB" w:rsidRPr="008473A0" w14:paraId="2995688A" w14:textId="77777777" w:rsidTr="00162019">
        <w:trPr>
          <w:trHeight w:val="774"/>
        </w:trPr>
        <w:tc>
          <w:tcPr>
            <w:tcW w:w="3397" w:type="dxa"/>
          </w:tcPr>
          <w:p w14:paraId="793B63A8" w14:textId="77777777" w:rsidR="004345CB" w:rsidRPr="008473A0" w:rsidRDefault="004345CB" w:rsidP="00162019">
            <w:pPr>
              <w:pStyle w:val="NoSpacing"/>
              <w:rPr>
                <w:lang w:val="en-NZ"/>
              </w:rPr>
            </w:pPr>
            <w:r>
              <w:rPr>
                <w:lang w:val="en-NZ"/>
              </w:rPr>
              <w:t>Authentic hands on activity 2</w:t>
            </w:r>
          </w:p>
        </w:tc>
        <w:tc>
          <w:tcPr>
            <w:tcW w:w="2694" w:type="dxa"/>
          </w:tcPr>
          <w:p w14:paraId="766B273A" w14:textId="77777777" w:rsidR="004345CB" w:rsidRPr="008473A0" w:rsidRDefault="004345CB" w:rsidP="00162019">
            <w:pPr>
              <w:spacing w:before="360"/>
              <w:outlineLvl w:val="1"/>
              <w:rPr>
                <w:b/>
                <w:color w:val="C73E84" w:themeColor="text2"/>
                <w:sz w:val="20"/>
                <w:szCs w:val="20"/>
                <w:lang w:val="en-NZ"/>
              </w:rPr>
            </w:pPr>
          </w:p>
        </w:tc>
        <w:tc>
          <w:tcPr>
            <w:tcW w:w="1701" w:type="dxa"/>
          </w:tcPr>
          <w:p w14:paraId="07CCDE60" w14:textId="77777777" w:rsidR="004345CB" w:rsidRPr="008473A0" w:rsidRDefault="004345CB" w:rsidP="00162019">
            <w:pPr>
              <w:spacing w:before="360"/>
              <w:outlineLvl w:val="1"/>
              <w:rPr>
                <w:b/>
                <w:color w:val="C73E84" w:themeColor="text2"/>
                <w:sz w:val="20"/>
                <w:szCs w:val="20"/>
                <w:lang w:val="en-NZ"/>
              </w:rPr>
            </w:pPr>
          </w:p>
        </w:tc>
        <w:tc>
          <w:tcPr>
            <w:tcW w:w="2409" w:type="dxa"/>
          </w:tcPr>
          <w:p w14:paraId="597BB78E" w14:textId="77777777" w:rsidR="004345CB" w:rsidRPr="008473A0" w:rsidRDefault="004345CB" w:rsidP="00162019">
            <w:pPr>
              <w:spacing w:before="360"/>
              <w:outlineLvl w:val="1"/>
              <w:rPr>
                <w:b/>
                <w:color w:val="C73E84" w:themeColor="text2"/>
                <w:sz w:val="20"/>
                <w:szCs w:val="20"/>
                <w:lang w:val="en-NZ"/>
              </w:rPr>
            </w:pPr>
          </w:p>
        </w:tc>
        <w:tc>
          <w:tcPr>
            <w:tcW w:w="4395" w:type="dxa"/>
          </w:tcPr>
          <w:p w14:paraId="7A3DA2A4" w14:textId="77777777" w:rsidR="004345CB" w:rsidRPr="008473A0" w:rsidRDefault="004345CB" w:rsidP="00162019">
            <w:pPr>
              <w:spacing w:before="360"/>
              <w:outlineLvl w:val="1"/>
              <w:rPr>
                <w:b/>
                <w:color w:val="C73E84" w:themeColor="text2"/>
                <w:sz w:val="20"/>
                <w:szCs w:val="20"/>
                <w:lang w:val="en-NZ"/>
              </w:rPr>
            </w:pPr>
          </w:p>
        </w:tc>
      </w:tr>
      <w:tr w:rsidR="004345CB" w:rsidRPr="008473A0" w14:paraId="1C8562C4" w14:textId="77777777" w:rsidTr="00162019">
        <w:trPr>
          <w:trHeight w:val="774"/>
        </w:trPr>
        <w:tc>
          <w:tcPr>
            <w:tcW w:w="3397" w:type="dxa"/>
          </w:tcPr>
          <w:p w14:paraId="63D82C74" w14:textId="77777777" w:rsidR="004345CB" w:rsidRDefault="004345CB" w:rsidP="00162019">
            <w:pPr>
              <w:pStyle w:val="NoSpacing"/>
              <w:rPr>
                <w:lang w:val="en-NZ"/>
              </w:rPr>
            </w:pPr>
            <w:r>
              <w:rPr>
                <w:lang w:val="en-NZ"/>
              </w:rPr>
              <w:t>Regular check - ins</w:t>
            </w:r>
          </w:p>
        </w:tc>
        <w:tc>
          <w:tcPr>
            <w:tcW w:w="2694" w:type="dxa"/>
          </w:tcPr>
          <w:p w14:paraId="772E526D" w14:textId="77777777" w:rsidR="004345CB" w:rsidRPr="008473A0" w:rsidRDefault="004345CB" w:rsidP="00162019">
            <w:pPr>
              <w:spacing w:before="360"/>
              <w:outlineLvl w:val="1"/>
              <w:rPr>
                <w:b/>
                <w:color w:val="C73E84" w:themeColor="text2"/>
                <w:sz w:val="20"/>
                <w:szCs w:val="20"/>
                <w:lang w:val="en-NZ"/>
              </w:rPr>
            </w:pPr>
          </w:p>
        </w:tc>
        <w:tc>
          <w:tcPr>
            <w:tcW w:w="1701" w:type="dxa"/>
          </w:tcPr>
          <w:p w14:paraId="471D1C34" w14:textId="77777777" w:rsidR="004345CB" w:rsidRPr="008473A0" w:rsidRDefault="004345CB" w:rsidP="00162019">
            <w:pPr>
              <w:spacing w:before="360"/>
              <w:outlineLvl w:val="1"/>
              <w:rPr>
                <w:b/>
                <w:color w:val="C73E84" w:themeColor="text2"/>
                <w:sz w:val="20"/>
                <w:szCs w:val="20"/>
                <w:lang w:val="en-NZ"/>
              </w:rPr>
            </w:pPr>
          </w:p>
        </w:tc>
        <w:tc>
          <w:tcPr>
            <w:tcW w:w="2409" w:type="dxa"/>
          </w:tcPr>
          <w:p w14:paraId="42CFD36D" w14:textId="77777777" w:rsidR="004345CB" w:rsidRPr="008473A0" w:rsidRDefault="004345CB" w:rsidP="00162019">
            <w:pPr>
              <w:spacing w:before="360"/>
              <w:outlineLvl w:val="1"/>
              <w:rPr>
                <w:b/>
                <w:color w:val="C73E84" w:themeColor="text2"/>
                <w:sz w:val="20"/>
                <w:szCs w:val="20"/>
                <w:lang w:val="en-NZ"/>
              </w:rPr>
            </w:pPr>
          </w:p>
        </w:tc>
        <w:tc>
          <w:tcPr>
            <w:tcW w:w="4395" w:type="dxa"/>
          </w:tcPr>
          <w:p w14:paraId="39EEE2F3" w14:textId="77777777" w:rsidR="004345CB" w:rsidRPr="008473A0" w:rsidRDefault="004345CB" w:rsidP="00162019">
            <w:pPr>
              <w:spacing w:before="360"/>
              <w:outlineLvl w:val="1"/>
              <w:rPr>
                <w:b/>
                <w:color w:val="C73E84" w:themeColor="text2"/>
                <w:sz w:val="20"/>
                <w:szCs w:val="20"/>
                <w:lang w:val="en-NZ"/>
              </w:rPr>
            </w:pPr>
          </w:p>
        </w:tc>
      </w:tr>
      <w:tr w:rsidR="004345CB" w:rsidRPr="008473A0" w14:paraId="6DEE22C0" w14:textId="77777777" w:rsidTr="00162019">
        <w:trPr>
          <w:trHeight w:val="774"/>
        </w:trPr>
        <w:tc>
          <w:tcPr>
            <w:tcW w:w="3397" w:type="dxa"/>
          </w:tcPr>
          <w:p w14:paraId="442AAE8D" w14:textId="77777777" w:rsidR="004345CB" w:rsidRPr="008473A0" w:rsidRDefault="004345CB" w:rsidP="00162019">
            <w:pPr>
              <w:pStyle w:val="NoSpacing"/>
              <w:rPr>
                <w:lang w:val="en-NZ"/>
              </w:rPr>
            </w:pPr>
            <w:r>
              <w:rPr>
                <w:lang w:val="en-NZ"/>
              </w:rPr>
              <w:t>Breaks and lunch</w:t>
            </w:r>
          </w:p>
        </w:tc>
        <w:tc>
          <w:tcPr>
            <w:tcW w:w="2694" w:type="dxa"/>
          </w:tcPr>
          <w:p w14:paraId="34773DA7" w14:textId="77777777" w:rsidR="004345CB" w:rsidRPr="008473A0" w:rsidRDefault="004345CB" w:rsidP="00162019">
            <w:pPr>
              <w:spacing w:before="360"/>
              <w:outlineLvl w:val="1"/>
              <w:rPr>
                <w:b/>
                <w:color w:val="C73E84" w:themeColor="text2"/>
                <w:sz w:val="20"/>
                <w:szCs w:val="20"/>
                <w:lang w:val="en-NZ"/>
              </w:rPr>
            </w:pPr>
          </w:p>
        </w:tc>
        <w:tc>
          <w:tcPr>
            <w:tcW w:w="1701" w:type="dxa"/>
          </w:tcPr>
          <w:p w14:paraId="5D84EEC2" w14:textId="77777777" w:rsidR="004345CB" w:rsidRPr="008473A0" w:rsidRDefault="004345CB" w:rsidP="00162019">
            <w:pPr>
              <w:spacing w:before="360"/>
              <w:outlineLvl w:val="1"/>
              <w:rPr>
                <w:b/>
                <w:color w:val="C73E84" w:themeColor="text2"/>
                <w:sz w:val="20"/>
                <w:szCs w:val="20"/>
                <w:lang w:val="en-NZ"/>
              </w:rPr>
            </w:pPr>
          </w:p>
        </w:tc>
        <w:tc>
          <w:tcPr>
            <w:tcW w:w="2409" w:type="dxa"/>
          </w:tcPr>
          <w:p w14:paraId="4FC86011" w14:textId="77777777" w:rsidR="004345CB" w:rsidRPr="008473A0" w:rsidRDefault="004345CB" w:rsidP="00162019">
            <w:pPr>
              <w:spacing w:before="360"/>
              <w:outlineLvl w:val="1"/>
              <w:rPr>
                <w:b/>
                <w:color w:val="C73E84" w:themeColor="text2"/>
                <w:sz w:val="20"/>
                <w:szCs w:val="20"/>
                <w:lang w:val="en-NZ"/>
              </w:rPr>
            </w:pPr>
          </w:p>
        </w:tc>
        <w:tc>
          <w:tcPr>
            <w:tcW w:w="4395" w:type="dxa"/>
          </w:tcPr>
          <w:p w14:paraId="551A52FA" w14:textId="77777777" w:rsidR="004345CB" w:rsidRPr="008473A0" w:rsidRDefault="004345CB" w:rsidP="00162019">
            <w:pPr>
              <w:spacing w:before="360"/>
              <w:outlineLvl w:val="1"/>
              <w:rPr>
                <w:b/>
                <w:color w:val="C73E84" w:themeColor="text2"/>
                <w:sz w:val="20"/>
                <w:szCs w:val="20"/>
                <w:lang w:val="en-NZ"/>
              </w:rPr>
            </w:pPr>
          </w:p>
        </w:tc>
      </w:tr>
      <w:tr w:rsidR="004345CB" w:rsidRPr="008473A0" w14:paraId="5D8CB22B" w14:textId="77777777" w:rsidTr="00162019">
        <w:trPr>
          <w:trHeight w:val="774"/>
        </w:trPr>
        <w:tc>
          <w:tcPr>
            <w:tcW w:w="3397" w:type="dxa"/>
          </w:tcPr>
          <w:p w14:paraId="63B80919" w14:textId="77777777" w:rsidR="004345CB" w:rsidRPr="008473A0" w:rsidRDefault="004345CB" w:rsidP="00162019">
            <w:pPr>
              <w:pStyle w:val="NoSpacing"/>
              <w:rPr>
                <w:lang w:val="en-NZ"/>
              </w:rPr>
            </w:pPr>
            <w:r>
              <w:rPr>
                <w:lang w:val="en-NZ"/>
              </w:rPr>
              <w:t>End of day check - in</w:t>
            </w:r>
          </w:p>
        </w:tc>
        <w:tc>
          <w:tcPr>
            <w:tcW w:w="2694" w:type="dxa"/>
          </w:tcPr>
          <w:p w14:paraId="2641ECE9" w14:textId="77777777" w:rsidR="004345CB" w:rsidRPr="008473A0" w:rsidRDefault="004345CB" w:rsidP="00162019">
            <w:pPr>
              <w:spacing w:before="360"/>
              <w:outlineLvl w:val="1"/>
              <w:rPr>
                <w:b/>
                <w:color w:val="C73E84" w:themeColor="text2"/>
                <w:sz w:val="20"/>
                <w:szCs w:val="20"/>
                <w:lang w:val="en-NZ"/>
              </w:rPr>
            </w:pPr>
          </w:p>
        </w:tc>
        <w:tc>
          <w:tcPr>
            <w:tcW w:w="1701" w:type="dxa"/>
          </w:tcPr>
          <w:p w14:paraId="4A2A5E8A" w14:textId="77777777" w:rsidR="004345CB" w:rsidRPr="008473A0" w:rsidRDefault="004345CB" w:rsidP="00162019">
            <w:pPr>
              <w:spacing w:before="360"/>
              <w:outlineLvl w:val="1"/>
              <w:rPr>
                <w:b/>
                <w:color w:val="C73E84" w:themeColor="text2"/>
                <w:sz w:val="20"/>
                <w:szCs w:val="20"/>
                <w:lang w:val="en-NZ"/>
              </w:rPr>
            </w:pPr>
          </w:p>
        </w:tc>
        <w:tc>
          <w:tcPr>
            <w:tcW w:w="2409" w:type="dxa"/>
          </w:tcPr>
          <w:p w14:paraId="5679C14D" w14:textId="77777777" w:rsidR="004345CB" w:rsidRPr="008473A0" w:rsidRDefault="004345CB" w:rsidP="00162019">
            <w:pPr>
              <w:spacing w:before="360"/>
              <w:outlineLvl w:val="1"/>
              <w:rPr>
                <w:b/>
                <w:color w:val="C73E84" w:themeColor="text2"/>
                <w:sz w:val="20"/>
                <w:szCs w:val="20"/>
                <w:lang w:val="en-NZ"/>
              </w:rPr>
            </w:pPr>
          </w:p>
        </w:tc>
        <w:tc>
          <w:tcPr>
            <w:tcW w:w="4395" w:type="dxa"/>
          </w:tcPr>
          <w:p w14:paraId="17F999C4" w14:textId="77777777" w:rsidR="004345CB" w:rsidRPr="008473A0" w:rsidRDefault="004345CB" w:rsidP="00162019">
            <w:pPr>
              <w:spacing w:before="360"/>
              <w:outlineLvl w:val="1"/>
              <w:rPr>
                <w:b/>
                <w:color w:val="C73E84" w:themeColor="text2"/>
                <w:sz w:val="20"/>
                <w:szCs w:val="20"/>
                <w:lang w:val="en-NZ"/>
              </w:rPr>
            </w:pPr>
          </w:p>
        </w:tc>
      </w:tr>
      <w:tr w:rsidR="004345CB" w:rsidRPr="008473A0" w14:paraId="1D1E97F5" w14:textId="77777777" w:rsidTr="00162019">
        <w:trPr>
          <w:trHeight w:val="774"/>
        </w:trPr>
        <w:tc>
          <w:tcPr>
            <w:tcW w:w="3397" w:type="dxa"/>
          </w:tcPr>
          <w:p w14:paraId="799BFDC6" w14:textId="77777777" w:rsidR="004345CB" w:rsidRPr="008473A0" w:rsidRDefault="004345CB" w:rsidP="00162019">
            <w:pPr>
              <w:pStyle w:val="NoSpacing"/>
              <w:rPr>
                <w:lang w:val="en-NZ"/>
              </w:rPr>
            </w:pPr>
            <w:r>
              <w:rPr>
                <w:lang w:val="en-NZ"/>
              </w:rPr>
              <w:t>End of day - discuss next day</w:t>
            </w:r>
          </w:p>
        </w:tc>
        <w:tc>
          <w:tcPr>
            <w:tcW w:w="2694" w:type="dxa"/>
          </w:tcPr>
          <w:p w14:paraId="7063932E" w14:textId="77777777" w:rsidR="004345CB" w:rsidRPr="008473A0" w:rsidRDefault="004345CB" w:rsidP="00162019">
            <w:pPr>
              <w:spacing w:before="360"/>
              <w:outlineLvl w:val="1"/>
              <w:rPr>
                <w:b/>
                <w:color w:val="C73E84" w:themeColor="text2"/>
                <w:sz w:val="20"/>
                <w:szCs w:val="20"/>
                <w:lang w:val="en-NZ"/>
              </w:rPr>
            </w:pPr>
          </w:p>
        </w:tc>
        <w:tc>
          <w:tcPr>
            <w:tcW w:w="1701" w:type="dxa"/>
          </w:tcPr>
          <w:p w14:paraId="37124E76" w14:textId="77777777" w:rsidR="004345CB" w:rsidRPr="008473A0" w:rsidRDefault="004345CB" w:rsidP="00162019">
            <w:pPr>
              <w:spacing w:before="360"/>
              <w:outlineLvl w:val="1"/>
              <w:rPr>
                <w:b/>
                <w:color w:val="C73E84" w:themeColor="text2"/>
                <w:sz w:val="20"/>
                <w:szCs w:val="20"/>
                <w:lang w:val="en-NZ"/>
              </w:rPr>
            </w:pPr>
          </w:p>
        </w:tc>
        <w:tc>
          <w:tcPr>
            <w:tcW w:w="2409" w:type="dxa"/>
          </w:tcPr>
          <w:p w14:paraId="5458DD5B" w14:textId="77777777" w:rsidR="004345CB" w:rsidRPr="008473A0" w:rsidRDefault="004345CB" w:rsidP="00162019">
            <w:pPr>
              <w:spacing w:before="360"/>
              <w:outlineLvl w:val="1"/>
              <w:rPr>
                <w:b/>
                <w:color w:val="C73E84" w:themeColor="text2"/>
                <w:sz w:val="20"/>
                <w:szCs w:val="20"/>
                <w:lang w:val="en-NZ"/>
              </w:rPr>
            </w:pPr>
          </w:p>
        </w:tc>
        <w:tc>
          <w:tcPr>
            <w:tcW w:w="4395" w:type="dxa"/>
          </w:tcPr>
          <w:p w14:paraId="7030D9C0" w14:textId="77777777" w:rsidR="004345CB" w:rsidRPr="008473A0" w:rsidRDefault="004345CB" w:rsidP="00162019">
            <w:pPr>
              <w:spacing w:before="360"/>
              <w:outlineLvl w:val="1"/>
              <w:rPr>
                <w:b/>
                <w:color w:val="C73E84" w:themeColor="text2"/>
                <w:sz w:val="20"/>
                <w:szCs w:val="20"/>
                <w:lang w:val="en-NZ"/>
              </w:rPr>
            </w:pPr>
          </w:p>
        </w:tc>
      </w:tr>
    </w:tbl>
    <w:p w14:paraId="39B85990" w14:textId="77777777" w:rsidR="004345CB" w:rsidRDefault="004345CB" w:rsidP="004345CB">
      <w:pPr>
        <w:spacing w:before="240"/>
        <w:outlineLvl w:val="1"/>
        <w:rPr>
          <w:b/>
          <w:color w:val="F89C27" w:themeColor="accent5"/>
          <w:sz w:val="28"/>
        </w:rPr>
      </w:pPr>
    </w:p>
    <w:p w14:paraId="7050AEB2" w14:textId="77777777" w:rsidR="004345CB" w:rsidRDefault="004345CB" w:rsidP="004345CB">
      <w:pPr>
        <w:suppressAutoHyphens w:val="0"/>
        <w:autoSpaceDE/>
        <w:autoSpaceDN/>
        <w:adjustRightInd/>
        <w:spacing w:after="160"/>
        <w:textAlignment w:val="auto"/>
        <w:rPr>
          <w:b/>
          <w:color w:val="F89C27" w:themeColor="accent5"/>
          <w:sz w:val="28"/>
        </w:rPr>
      </w:pPr>
      <w:r>
        <w:rPr>
          <w:b/>
          <w:color w:val="F89C27" w:themeColor="accent5"/>
          <w:sz w:val="28"/>
        </w:rPr>
        <w:br w:type="page"/>
      </w:r>
    </w:p>
    <w:p w14:paraId="24E8B432" w14:textId="7D45BF9C" w:rsidR="00075A60" w:rsidRDefault="00D204B5">
      <w:pPr>
        <w:suppressAutoHyphens w:val="0"/>
        <w:autoSpaceDE/>
        <w:autoSpaceDN/>
        <w:adjustRightInd/>
        <w:spacing w:after="160"/>
        <w:textAlignment w:val="auto"/>
        <w:rPr>
          <w:rFonts w:eastAsia="MS Gothic"/>
          <w:b/>
          <w:bCs/>
          <w:color w:val="C73E84" w:themeColor="text2"/>
          <w:spacing w:val="-20"/>
          <w:kern w:val="32"/>
          <w:sz w:val="96"/>
          <w:szCs w:val="56"/>
        </w:rPr>
      </w:pPr>
      <w:r>
        <w:rPr>
          <w:noProof/>
          <w:color w:val="F89C27" w:themeColor="accent5"/>
          <w:lang w:val="en-NZ" w:eastAsia="en-NZ"/>
        </w:rPr>
        <w:lastRenderedPageBreak/>
        <mc:AlternateContent>
          <mc:Choice Requires="wpg">
            <w:drawing>
              <wp:inline distT="0" distB="0" distL="0" distR="0" wp14:anchorId="77D4BBC7" wp14:editId="57C19C08">
                <wp:extent cx="7769928" cy="819397"/>
                <wp:effectExtent l="0" t="0" r="2540" b="0"/>
                <wp:docPr id="55" name="Group 55"/>
                <wp:cNvGraphicFramePr/>
                <a:graphic xmlns:a="http://schemas.openxmlformats.org/drawingml/2006/main">
                  <a:graphicData uri="http://schemas.microsoft.com/office/word/2010/wordprocessingGroup">
                    <wpg:wgp>
                      <wpg:cNvGrpSpPr/>
                      <wpg:grpSpPr>
                        <a:xfrm>
                          <a:off x="0" y="0"/>
                          <a:ext cx="7769928" cy="819397"/>
                          <a:chOff x="0" y="0"/>
                          <a:chExt cx="7769928" cy="671390"/>
                        </a:xfrm>
                        <a:gradFill>
                          <a:gsLst>
                            <a:gs pos="60000">
                              <a:schemeClr val="accent5"/>
                            </a:gs>
                            <a:gs pos="100000">
                              <a:schemeClr val="accent6"/>
                            </a:gs>
                          </a:gsLst>
                          <a:lin ang="0" scaled="0"/>
                        </a:gradFill>
                      </wpg:grpSpPr>
                      <wps:wsp>
                        <wps:cNvPr id="56" name="Rectangle 56"/>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C78CD" w14:textId="77777777" w:rsidR="0050073A" w:rsidRDefault="0050073A" w:rsidP="00D204B5">
                              <w:pPr>
                                <w:pStyle w:val="Heading1"/>
                                <w:rPr>
                                  <w:color w:val="FFFFFF" w:themeColor="background1"/>
                                </w:rPr>
                              </w:pPr>
                              <w:r w:rsidRPr="00D204B5">
                                <w:rPr>
                                  <w:color w:val="FFFFFF" w:themeColor="background1"/>
                                </w:rPr>
                                <w:t>Career conversation starters</w:t>
                              </w:r>
                            </w:p>
                            <w:p w14:paraId="398BD1D9" w14:textId="77777777" w:rsidR="0050073A" w:rsidRPr="00692710" w:rsidRDefault="0050073A" w:rsidP="00692710"/>
                            <w:p w14:paraId="0BC0300B" w14:textId="218F36F7" w:rsidR="0050073A" w:rsidRPr="00124340" w:rsidRDefault="0050073A" w:rsidP="00D204B5">
                              <w:pPr>
                                <w:pStyle w:val="Heading1"/>
                                <w:rPr>
                                  <w:color w:val="FFFFFF" w:themeColor="background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77D4BBC7" id="Group 55" o:spid="_x0000_s1061" style="width:611.8pt;height:64.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">
                <v:rect id="Rectangle 56" o:spid="_x0000_s1062"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QR8MA&#10;AADbAAAADwAAAGRycy9kb3ducmV2LnhtbESPT2sCMRTE7wW/Q3hCbzXbg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QR8MAAADbAAAADwAAAAAAAAAAAAAAAACYAgAAZHJzL2Rv&#10;d25yZXYueG1sUEsFBgAAAAAEAAQA9QAAAIgDAAAAAA==&#10;" filled="f" stroked="f" strokeweight="1pt"/>
                <v:roundrect id="Rounded Rectangle 57" o:spid="_x0000_s1063"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jr8UA&#10;AADbAAAADwAAAGRycy9kb3ducmV2LnhtbESPwW7CMBBE75X6D9ZW4lacglpQwKAKqNoeOJAizku8&#10;jUPjdYgNCX+PkZB6HM3MG8103tlKnKnxpWMFL/0EBHHudMmFgu3Px/MYhA/IGivHpOBCHuazx4cp&#10;ptq1vKFzFgoRIexTVGBCqFMpfW7Iou+7mjh6v66xGKJsCqkbbCPcVnKQJG/SYslxwWBNC0P5X3ay&#10;CoZm1Z1G+50+ttvL9+bzuF4eDlqp3lP3PgERqAv/4Xv7Syt4HcH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uOvxQAAANsAAAAPAAAAAAAAAAAAAAAAAJgCAABkcnMv&#10;ZG93bnJldi54bWxQSwUGAAAAAAQABAD1AAAAigMAAAAA&#10;" filled="f" stroked="f" strokeweight="1pt">
                  <v:stroke joinstyle="miter"/>
                  <v:textbox inset=",0,,0">
                    <w:txbxContent>
                      <w:p w14:paraId="0E3C78CD" w14:textId="77777777" w:rsidR="0050073A" w:rsidRDefault="0050073A" w:rsidP="00D204B5">
                        <w:pPr>
                          <w:pStyle w:val="Heading1"/>
                          <w:rPr>
                            <w:color w:val="FFFFFF" w:themeColor="background1"/>
                          </w:rPr>
                        </w:pPr>
                        <w:r w:rsidRPr="00D204B5">
                          <w:rPr>
                            <w:color w:val="FFFFFF" w:themeColor="background1"/>
                          </w:rPr>
                          <w:t>Career conversation starters</w:t>
                        </w:r>
                      </w:p>
                      <w:p w14:paraId="398BD1D9" w14:textId="77777777" w:rsidR="0050073A" w:rsidRPr="00692710" w:rsidRDefault="0050073A" w:rsidP="00692710"/>
                      <w:p w14:paraId="0BC0300B" w14:textId="218F36F7" w:rsidR="0050073A" w:rsidRPr="00124340" w:rsidRDefault="0050073A" w:rsidP="00D204B5">
                        <w:pPr>
                          <w:pStyle w:val="Heading1"/>
                          <w:rPr>
                            <w:color w:val="FFFFFF" w:themeColor="background1"/>
                          </w:rPr>
                        </w:pPr>
                      </w:p>
                    </w:txbxContent>
                  </v:textbox>
                </v:roundrect>
                <w10:anchorlock/>
              </v:group>
            </w:pict>
          </mc:Fallback>
        </mc:AlternateContent>
      </w:r>
    </w:p>
    <w:p w14:paraId="3FC50F83" w14:textId="70E9CB6D" w:rsidR="00D204B5" w:rsidRDefault="000B72A2" w:rsidP="00D204B5">
      <w:pPr>
        <w:rPr>
          <w:sz w:val="24"/>
          <w:szCs w:val="24"/>
        </w:rPr>
      </w:pPr>
      <w:r>
        <w:rPr>
          <w:sz w:val="24"/>
          <w:szCs w:val="24"/>
        </w:rPr>
        <w:t xml:space="preserve">Career conversations are relaxed conversations about career pathways and </w:t>
      </w:r>
      <w:r w:rsidR="00B37EEB">
        <w:rPr>
          <w:sz w:val="24"/>
          <w:szCs w:val="24"/>
        </w:rPr>
        <w:t xml:space="preserve">progression. </w:t>
      </w:r>
      <w:r w:rsidR="00D204B5" w:rsidRPr="00D204B5">
        <w:rPr>
          <w:sz w:val="24"/>
          <w:szCs w:val="24"/>
        </w:rPr>
        <w:t>Use this for assessing</w:t>
      </w:r>
      <w:r w:rsidR="009864EF">
        <w:rPr>
          <w:sz w:val="24"/>
          <w:szCs w:val="24"/>
        </w:rPr>
        <w:t xml:space="preserve"> whether</w:t>
      </w:r>
      <w:r w:rsidR="00D204B5" w:rsidRPr="00D204B5">
        <w:rPr>
          <w:sz w:val="24"/>
          <w:szCs w:val="24"/>
        </w:rPr>
        <w:t xml:space="preserve"> a student</w:t>
      </w:r>
      <w:r w:rsidR="009864EF">
        <w:rPr>
          <w:sz w:val="24"/>
          <w:szCs w:val="24"/>
        </w:rPr>
        <w:t xml:space="preserve"> is a good</w:t>
      </w:r>
      <w:r w:rsidR="00D204B5" w:rsidRPr="00D204B5">
        <w:rPr>
          <w:sz w:val="24"/>
          <w:szCs w:val="24"/>
        </w:rPr>
        <w:t xml:space="preserve"> fit for work experience, an apprenticeship, or work.</w:t>
      </w:r>
    </w:p>
    <w:p w14:paraId="7FE6A1EB" w14:textId="0E21CEA3" w:rsidR="00D204B5" w:rsidRPr="00D204B5" w:rsidRDefault="00D204B5" w:rsidP="00D204B5">
      <w:pPr>
        <w:pStyle w:val="Heading3"/>
        <w:rPr>
          <w:color w:val="F89C27" w:themeColor="accent5"/>
          <w:sz w:val="28"/>
        </w:rPr>
      </w:pPr>
      <w:r>
        <w:rPr>
          <w:color w:val="F89C27" w:themeColor="accent5"/>
          <w:sz w:val="28"/>
        </w:rPr>
        <w:t>Set</w:t>
      </w:r>
      <w:r w:rsidR="008E1E00">
        <w:rPr>
          <w:color w:val="F89C27" w:themeColor="accent5"/>
          <w:sz w:val="28"/>
        </w:rPr>
        <w:t>-</w:t>
      </w:r>
      <w:r w:rsidRPr="00D204B5">
        <w:rPr>
          <w:color w:val="F89C27" w:themeColor="accent5"/>
          <w:sz w:val="28"/>
        </w:rPr>
        <w:t>up</w:t>
      </w:r>
    </w:p>
    <w:p w14:paraId="4DDEAA62" w14:textId="4007D69D" w:rsidR="00D204B5" w:rsidRPr="008E1E00" w:rsidRDefault="00D204B5" w:rsidP="00D204B5">
      <w:pPr>
        <w:pStyle w:val="Bullets"/>
        <w:numPr>
          <w:ilvl w:val="0"/>
          <w:numId w:val="3"/>
        </w:numPr>
        <w:rPr>
          <w:szCs w:val="24"/>
        </w:rPr>
      </w:pPr>
      <w:r w:rsidRPr="008E1E00">
        <w:rPr>
          <w:szCs w:val="24"/>
        </w:rPr>
        <w:t>C</w:t>
      </w:r>
      <w:r w:rsidR="008E1E00" w:rsidRPr="008E1E00">
        <w:rPr>
          <w:szCs w:val="24"/>
        </w:rPr>
        <w:t>omfortable set-</w:t>
      </w:r>
      <w:r w:rsidRPr="008E1E00">
        <w:rPr>
          <w:szCs w:val="24"/>
        </w:rPr>
        <w:t>up. Students must be aware of the reason for the meeting</w:t>
      </w:r>
      <w:r w:rsidR="005072C8">
        <w:rPr>
          <w:szCs w:val="24"/>
        </w:rPr>
        <w:t>.</w:t>
      </w:r>
      <w:r w:rsidR="005072C8">
        <w:rPr>
          <w:szCs w:val="24"/>
        </w:rPr>
        <w:tab/>
      </w:r>
      <w:r w:rsidR="005072C8">
        <w:rPr>
          <w:szCs w:val="24"/>
        </w:rPr>
        <w:tab/>
      </w:r>
    </w:p>
    <w:p w14:paraId="723B4EBC" w14:textId="07C113DD" w:rsidR="00D204B5" w:rsidRPr="008E1E00" w:rsidRDefault="00D204B5" w:rsidP="00D204B5">
      <w:pPr>
        <w:pStyle w:val="Bullets"/>
        <w:numPr>
          <w:ilvl w:val="0"/>
          <w:numId w:val="3"/>
        </w:numPr>
        <w:rPr>
          <w:szCs w:val="24"/>
        </w:rPr>
      </w:pPr>
      <w:r w:rsidRPr="008E1E00">
        <w:rPr>
          <w:szCs w:val="24"/>
        </w:rPr>
        <w:t>Be aware of the content in their CV</w:t>
      </w:r>
      <w:r w:rsidR="005072C8">
        <w:rPr>
          <w:szCs w:val="24"/>
        </w:rPr>
        <w:t>.</w:t>
      </w:r>
    </w:p>
    <w:p w14:paraId="68487A08" w14:textId="1523BC10" w:rsidR="00D204B5" w:rsidRPr="008E1E00" w:rsidRDefault="00D204B5" w:rsidP="00D204B5">
      <w:pPr>
        <w:pStyle w:val="Bullets"/>
        <w:numPr>
          <w:ilvl w:val="0"/>
          <w:numId w:val="3"/>
        </w:numPr>
        <w:rPr>
          <w:szCs w:val="24"/>
        </w:rPr>
      </w:pPr>
      <w:r w:rsidRPr="008E1E00">
        <w:rPr>
          <w:szCs w:val="24"/>
        </w:rPr>
        <w:t>Be aware of how you see them fit with your business goals</w:t>
      </w:r>
      <w:r w:rsidR="005072C8">
        <w:rPr>
          <w:szCs w:val="24"/>
        </w:rPr>
        <w:t>.</w:t>
      </w:r>
    </w:p>
    <w:p w14:paraId="3F7E68F0" w14:textId="16F25CD3" w:rsidR="00D204B5" w:rsidRPr="008E1E00" w:rsidRDefault="00D204B5" w:rsidP="00D204B5">
      <w:pPr>
        <w:pStyle w:val="Bullets"/>
        <w:numPr>
          <w:ilvl w:val="0"/>
          <w:numId w:val="3"/>
        </w:numPr>
        <w:rPr>
          <w:szCs w:val="24"/>
        </w:rPr>
      </w:pPr>
      <w:r w:rsidRPr="008E1E00">
        <w:rPr>
          <w:szCs w:val="24"/>
        </w:rPr>
        <w:t>Understand what you have to offer them to develop their skills</w:t>
      </w:r>
      <w:r w:rsidR="005072C8">
        <w:rPr>
          <w:szCs w:val="24"/>
        </w:rPr>
        <w:t>.</w:t>
      </w:r>
    </w:p>
    <w:p w14:paraId="6F8C8578" w14:textId="6ADFC82B" w:rsidR="00D204B5" w:rsidRPr="008E1E00" w:rsidRDefault="00D204B5" w:rsidP="00D204B5">
      <w:pPr>
        <w:pStyle w:val="Bullets"/>
        <w:numPr>
          <w:ilvl w:val="0"/>
          <w:numId w:val="3"/>
        </w:numPr>
        <w:rPr>
          <w:szCs w:val="24"/>
        </w:rPr>
      </w:pPr>
      <w:r w:rsidRPr="008E1E00">
        <w:rPr>
          <w:szCs w:val="24"/>
        </w:rPr>
        <w:t>Start with general conversation and use open</w:t>
      </w:r>
      <w:r w:rsidR="005072C8">
        <w:rPr>
          <w:szCs w:val="24"/>
        </w:rPr>
        <w:t>-</w:t>
      </w:r>
      <w:r w:rsidRPr="008E1E00">
        <w:rPr>
          <w:szCs w:val="24"/>
        </w:rPr>
        <w:t xml:space="preserve"> ended questi</w:t>
      </w:r>
      <w:r w:rsidR="005072C8">
        <w:rPr>
          <w:szCs w:val="24"/>
        </w:rPr>
        <w:t>ons using ‘What’, ‘How’, ‘When’ or</w:t>
      </w:r>
      <w:r w:rsidRPr="008E1E00">
        <w:rPr>
          <w:szCs w:val="24"/>
        </w:rPr>
        <w:t xml:space="preserve"> ‘Tell me about</w:t>
      </w:r>
      <w:r w:rsidR="005072C8">
        <w:rPr>
          <w:szCs w:val="24"/>
        </w:rPr>
        <w:t>.</w:t>
      </w:r>
      <w:r w:rsidRPr="008E1E00">
        <w:rPr>
          <w:szCs w:val="24"/>
        </w:rPr>
        <w:t>’</w:t>
      </w:r>
    </w:p>
    <w:p w14:paraId="7CE934F7" w14:textId="77777777" w:rsidR="00D204B5" w:rsidRPr="008E1E00" w:rsidRDefault="00D204B5" w:rsidP="00D204B5">
      <w:pPr>
        <w:pStyle w:val="Bullets"/>
        <w:numPr>
          <w:ilvl w:val="0"/>
          <w:numId w:val="3"/>
        </w:numPr>
        <w:rPr>
          <w:szCs w:val="24"/>
        </w:rPr>
      </w:pPr>
      <w:r w:rsidRPr="008E1E00">
        <w:rPr>
          <w:szCs w:val="24"/>
        </w:rPr>
        <w:t>Talk about next steps at the end of the conversation.</w:t>
      </w:r>
    </w:p>
    <w:p w14:paraId="19A1E8FC" w14:textId="77777777" w:rsidR="00D204B5" w:rsidRPr="00D204B5" w:rsidRDefault="00D204B5" w:rsidP="008E1E00">
      <w:pPr>
        <w:pStyle w:val="Heading2"/>
        <w:spacing w:before="240"/>
        <w:rPr>
          <w:color w:val="F89C27" w:themeColor="accent5"/>
          <w:szCs w:val="24"/>
        </w:rPr>
      </w:pPr>
      <w:r w:rsidRPr="00D204B5">
        <w:rPr>
          <w:color w:val="F89C27" w:themeColor="accent5"/>
          <w:szCs w:val="24"/>
        </w:rPr>
        <w:t>Keep in mind</w:t>
      </w:r>
    </w:p>
    <w:p w14:paraId="7373CBC2" w14:textId="260EF855" w:rsidR="00D204B5" w:rsidRPr="008E1E00" w:rsidRDefault="00D204B5" w:rsidP="00D204B5">
      <w:pPr>
        <w:pStyle w:val="Bullets"/>
        <w:numPr>
          <w:ilvl w:val="0"/>
          <w:numId w:val="3"/>
        </w:numPr>
        <w:rPr>
          <w:szCs w:val="24"/>
        </w:rPr>
      </w:pPr>
      <w:r w:rsidRPr="008E1E00">
        <w:rPr>
          <w:szCs w:val="24"/>
        </w:rPr>
        <w:t>Students may not be used to this style of communication and may take time to answer</w:t>
      </w:r>
      <w:r w:rsidR="005072C8">
        <w:rPr>
          <w:szCs w:val="24"/>
        </w:rPr>
        <w:t>.</w:t>
      </w:r>
    </w:p>
    <w:p w14:paraId="3C5CC4DE" w14:textId="27599F22" w:rsidR="00D204B5" w:rsidRPr="008E1E00" w:rsidRDefault="00D204B5" w:rsidP="00D204B5">
      <w:pPr>
        <w:pStyle w:val="Bullets"/>
        <w:numPr>
          <w:ilvl w:val="0"/>
          <w:numId w:val="3"/>
        </w:numPr>
        <w:rPr>
          <w:szCs w:val="24"/>
        </w:rPr>
      </w:pPr>
      <w:r w:rsidRPr="008E1E00">
        <w:rPr>
          <w:szCs w:val="24"/>
        </w:rPr>
        <w:t>Students are used to adults as authority figures at school and may be nervous</w:t>
      </w:r>
      <w:r w:rsidR="005072C8">
        <w:rPr>
          <w:szCs w:val="24"/>
        </w:rPr>
        <w:t>.</w:t>
      </w:r>
    </w:p>
    <w:p w14:paraId="4DF947FF" w14:textId="77777777" w:rsidR="00D204B5" w:rsidRPr="00D204B5" w:rsidRDefault="00D204B5" w:rsidP="008E1E00">
      <w:pPr>
        <w:pStyle w:val="Heading2"/>
        <w:spacing w:before="240"/>
        <w:rPr>
          <w:color w:val="F89C27" w:themeColor="accent5"/>
          <w:szCs w:val="24"/>
        </w:rPr>
      </w:pPr>
      <w:r w:rsidRPr="00D204B5">
        <w:rPr>
          <w:color w:val="F89C27" w:themeColor="accent5"/>
          <w:szCs w:val="24"/>
        </w:rPr>
        <w:t>Career conversation starters</w:t>
      </w:r>
    </w:p>
    <w:p w14:paraId="4E3DB153" w14:textId="4B42DF53" w:rsidR="00D204B5" w:rsidRPr="008E1E00" w:rsidRDefault="00D204B5" w:rsidP="00D204B5">
      <w:pPr>
        <w:pStyle w:val="Bullets"/>
        <w:numPr>
          <w:ilvl w:val="0"/>
          <w:numId w:val="3"/>
        </w:numPr>
        <w:rPr>
          <w:szCs w:val="24"/>
          <w:lang w:val="en-NZ" w:eastAsia="en-NZ"/>
        </w:rPr>
      </w:pPr>
      <w:r w:rsidRPr="008E1E00">
        <w:rPr>
          <w:szCs w:val="24"/>
          <w:lang w:val="en-NZ" w:eastAsia="en-NZ"/>
        </w:rPr>
        <w:t>What do you enjoy doing at school and after school?</w:t>
      </w:r>
    </w:p>
    <w:p w14:paraId="3F3E09F6" w14:textId="451EDAB4" w:rsidR="00D204B5" w:rsidRPr="008E1E00" w:rsidRDefault="00D204B5" w:rsidP="00D204B5">
      <w:pPr>
        <w:pStyle w:val="Bullets"/>
        <w:numPr>
          <w:ilvl w:val="0"/>
          <w:numId w:val="3"/>
        </w:numPr>
        <w:rPr>
          <w:szCs w:val="24"/>
          <w:lang w:val="en-NZ" w:eastAsia="en-NZ"/>
        </w:rPr>
      </w:pPr>
      <w:r w:rsidRPr="008E1E00">
        <w:rPr>
          <w:szCs w:val="24"/>
          <w:lang w:val="en-NZ" w:eastAsia="en-NZ"/>
        </w:rPr>
        <w:t>I can see from your CV that you …. Can you tell me …?</w:t>
      </w:r>
    </w:p>
    <w:p w14:paraId="0715E109" w14:textId="2FAF141A" w:rsidR="00D204B5" w:rsidRPr="008E1E00" w:rsidRDefault="00D204B5" w:rsidP="00D204B5">
      <w:pPr>
        <w:pStyle w:val="Bullets"/>
        <w:numPr>
          <w:ilvl w:val="0"/>
          <w:numId w:val="3"/>
        </w:numPr>
        <w:rPr>
          <w:szCs w:val="24"/>
          <w:lang w:val="en-NZ" w:eastAsia="en-NZ"/>
        </w:rPr>
      </w:pPr>
      <w:r w:rsidRPr="008E1E00">
        <w:rPr>
          <w:szCs w:val="24"/>
          <w:lang w:val="en-NZ" w:eastAsia="en-NZ"/>
        </w:rPr>
        <w:t>I was interested to see that you …. How did that happen?</w:t>
      </w:r>
    </w:p>
    <w:p w14:paraId="1B7EB440" w14:textId="7288B5EB" w:rsidR="00D204B5" w:rsidRPr="008E1E00" w:rsidRDefault="00D204B5" w:rsidP="00D204B5">
      <w:pPr>
        <w:pStyle w:val="Bullets"/>
        <w:numPr>
          <w:ilvl w:val="0"/>
          <w:numId w:val="3"/>
        </w:numPr>
        <w:rPr>
          <w:szCs w:val="24"/>
          <w:lang w:val="en-NZ" w:eastAsia="en-NZ"/>
        </w:rPr>
      </w:pPr>
      <w:r w:rsidRPr="008E1E00">
        <w:rPr>
          <w:szCs w:val="24"/>
          <w:lang w:val="en-NZ" w:eastAsia="en-NZ"/>
        </w:rPr>
        <w:t>What are the things you are seeking most in a career?</w:t>
      </w:r>
    </w:p>
    <w:p w14:paraId="3165C72C" w14:textId="342957F6" w:rsidR="00D204B5" w:rsidRPr="008E1E00" w:rsidRDefault="00D204B5" w:rsidP="00D204B5">
      <w:pPr>
        <w:pStyle w:val="Bullets"/>
        <w:numPr>
          <w:ilvl w:val="0"/>
          <w:numId w:val="3"/>
        </w:numPr>
        <w:rPr>
          <w:szCs w:val="24"/>
          <w:lang w:val="en-NZ" w:eastAsia="en-NZ"/>
        </w:rPr>
      </w:pPr>
      <w:r w:rsidRPr="008E1E00">
        <w:rPr>
          <w:szCs w:val="24"/>
          <w:lang w:val="en-NZ" w:eastAsia="en-NZ"/>
        </w:rPr>
        <w:t>How will this job help you get what you want?</w:t>
      </w:r>
    </w:p>
    <w:p w14:paraId="3616A785" w14:textId="69D6485C" w:rsidR="00D204B5" w:rsidRPr="008E1E00" w:rsidRDefault="00D204B5" w:rsidP="008E1E00">
      <w:pPr>
        <w:pStyle w:val="Bullets"/>
        <w:numPr>
          <w:ilvl w:val="0"/>
          <w:numId w:val="3"/>
        </w:numPr>
        <w:rPr>
          <w:szCs w:val="24"/>
          <w:lang w:val="en-NZ" w:eastAsia="en-NZ"/>
        </w:rPr>
      </w:pPr>
      <w:r w:rsidRPr="008E1E00">
        <w:rPr>
          <w:szCs w:val="24"/>
          <w:lang w:val="en-NZ" w:eastAsia="en-NZ"/>
        </w:rPr>
        <w:t xml:space="preserve">What have you done on your own to help </w:t>
      </w:r>
      <w:r w:rsidR="0002483A">
        <w:rPr>
          <w:szCs w:val="24"/>
          <w:lang w:val="en-NZ" w:eastAsia="en-NZ"/>
        </w:rPr>
        <w:t xml:space="preserve">you </w:t>
      </w:r>
      <w:r w:rsidRPr="008E1E00">
        <w:rPr>
          <w:szCs w:val="24"/>
          <w:lang w:val="en-NZ" w:eastAsia="en-NZ"/>
        </w:rPr>
        <w:t>towards your career goals?</w:t>
      </w:r>
    </w:p>
    <w:p w14:paraId="1E256E10" w14:textId="77777777" w:rsidR="00D204B5" w:rsidRPr="008E1E00" w:rsidRDefault="00D204B5" w:rsidP="00D204B5">
      <w:pPr>
        <w:pStyle w:val="Bullets"/>
        <w:numPr>
          <w:ilvl w:val="0"/>
          <w:numId w:val="3"/>
        </w:numPr>
        <w:rPr>
          <w:szCs w:val="24"/>
          <w:lang w:val="en-NZ" w:eastAsia="en-NZ"/>
        </w:rPr>
      </w:pPr>
      <w:r w:rsidRPr="008E1E00">
        <w:rPr>
          <w:szCs w:val="24"/>
          <w:lang w:val="en-NZ" w:eastAsia="en-NZ"/>
        </w:rPr>
        <w:t>What things are influencing your ideas about your future career?</w:t>
      </w:r>
    </w:p>
    <w:p w14:paraId="1CFC2000" w14:textId="40973467" w:rsidR="00D204B5" w:rsidRDefault="00D204B5" w:rsidP="00D204B5">
      <w:pPr>
        <w:suppressAutoHyphens w:val="0"/>
        <w:autoSpaceDE/>
        <w:autoSpaceDN/>
        <w:adjustRightInd/>
        <w:spacing w:after="160"/>
        <w:textAlignment w:val="auto"/>
      </w:pPr>
      <w:r>
        <w:br w:type="page"/>
      </w:r>
      <w:r w:rsidR="008E1E00">
        <w:rPr>
          <w:noProof/>
          <w:color w:val="F89C27" w:themeColor="accent5"/>
          <w:lang w:val="en-NZ" w:eastAsia="en-NZ"/>
        </w:rPr>
        <w:lastRenderedPageBreak/>
        <mc:AlternateContent>
          <mc:Choice Requires="wpg">
            <w:drawing>
              <wp:inline distT="0" distB="0" distL="0" distR="0" wp14:anchorId="03C224DE" wp14:editId="65A35DC4">
                <wp:extent cx="7769928" cy="819397"/>
                <wp:effectExtent l="0" t="0" r="2540" b="0"/>
                <wp:docPr id="58" name="Group 58"/>
                <wp:cNvGraphicFramePr/>
                <a:graphic xmlns:a="http://schemas.openxmlformats.org/drawingml/2006/main">
                  <a:graphicData uri="http://schemas.microsoft.com/office/word/2010/wordprocessingGroup">
                    <wpg:wgp>
                      <wpg:cNvGrpSpPr/>
                      <wpg:grpSpPr>
                        <a:xfrm>
                          <a:off x="0" y="0"/>
                          <a:ext cx="7769928" cy="819397"/>
                          <a:chOff x="0" y="0"/>
                          <a:chExt cx="7769928" cy="671390"/>
                        </a:xfrm>
                        <a:gradFill>
                          <a:gsLst>
                            <a:gs pos="60000">
                              <a:schemeClr val="accent5"/>
                            </a:gs>
                            <a:gs pos="100000">
                              <a:schemeClr val="accent6"/>
                            </a:gs>
                          </a:gsLst>
                          <a:lin ang="0" scaled="0"/>
                        </a:gradFill>
                      </wpg:grpSpPr>
                      <wps:wsp>
                        <wps:cNvPr id="59" name="Rectangle 59"/>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1C0AB" w14:textId="0E47DCC7" w:rsidR="0050073A" w:rsidRDefault="0050073A" w:rsidP="008E1E00">
                              <w:pPr>
                                <w:pStyle w:val="Heading1"/>
                                <w:rPr>
                                  <w:color w:val="FFFFFF" w:themeColor="background1"/>
                                </w:rPr>
                              </w:pPr>
                              <w:r w:rsidRPr="00D204B5">
                                <w:rPr>
                                  <w:color w:val="FFFFFF" w:themeColor="background1"/>
                                </w:rPr>
                                <w:t xml:space="preserve">Career </w:t>
                              </w:r>
                              <w:r>
                                <w:rPr>
                                  <w:color w:val="FFFFFF" w:themeColor="background1"/>
                                </w:rPr>
                                <w:t>mentoring</w:t>
                              </w:r>
                              <w:r w:rsidRPr="00D204B5">
                                <w:rPr>
                                  <w:color w:val="FFFFFF" w:themeColor="background1"/>
                                </w:rPr>
                                <w:t xml:space="preserve"> </w:t>
                              </w:r>
                              <w:r w:rsidR="00757F1F">
                                <w:rPr>
                                  <w:color w:val="FFFFFF" w:themeColor="background1"/>
                                </w:rPr>
                                <w:t xml:space="preserve">conversation </w:t>
                              </w:r>
                              <w:r w:rsidRPr="00D204B5">
                                <w:rPr>
                                  <w:color w:val="FFFFFF" w:themeColor="background1"/>
                                </w:rPr>
                                <w:t>starters</w:t>
                              </w:r>
                            </w:p>
                            <w:p w14:paraId="47511719" w14:textId="77777777" w:rsidR="0050073A" w:rsidRPr="00054DAD" w:rsidRDefault="0050073A" w:rsidP="00054DAD"/>
                            <w:p w14:paraId="45194ABE" w14:textId="77777777" w:rsidR="0050073A" w:rsidRPr="00124340" w:rsidRDefault="0050073A" w:rsidP="008E1E00">
                              <w:pPr>
                                <w:pStyle w:val="Heading1"/>
                                <w:rPr>
                                  <w:color w:val="FFFFFF" w:themeColor="background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03C224DE" id="Group 58" o:spid="_x0000_s1064" style="width:611.8pt;height:64.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">
                <v:rect id="Rectangle 59" o:spid="_x0000_s1065"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ENcMA&#10;AADbAAAADwAAAGRycy9kb3ducmV2LnhtbESPQWsCMRSE74L/IbxCb5pto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ENcMAAADbAAAADwAAAAAAAAAAAAAAAACYAgAAZHJzL2Rv&#10;d25yZXYueG1sUEsFBgAAAAAEAAQA9QAAAIgDAAAAAA==&#10;" filled="f" stroked="f" strokeweight="1pt"/>
                <v:roundrect id="Rounded Rectangle 60" o:spid="_x0000_s1066"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xZsEA&#10;AADbAAAADwAAAGRycy9kb3ducmV2LnhtbERPu27CMBTdkfoP1q3EBk6pBChgUNVSAUMHHmK+xJc4&#10;EF+H2JDw9/WAxHh03tN5a0txp9oXjhV89BMQxJnTBecK9rvf3hiED8gaS8ek4EEe5rO3zhRT7Rre&#10;0H0bchFD2KeowIRQpVL6zJBF33cVceROrrYYIqxzqWtsYrgt5SBJhtJiwbHBYEXfhrLL9mYVfJpF&#10;exsdD/ra7B/rzfL693M+a6W67+3XBESgNrzET/dKKxjG9fFL/A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sWbBAAAA2wAAAA8AAAAAAAAAAAAAAAAAmAIAAGRycy9kb3du&#10;cmV2LnhtbFBLBQYAAAAABAAEAPUAAACGAwAAAAA=&#10;" filled="f" stroked="f" strokeweight="1pt">
                  <v:stroke joinstyle="miter"/>
                  <v:textbox inset=",0,,0">
                    <w:txbxContent>
                      <w:p w14:paraId="7511C0AB" w14:textId="0E47DCC7" w:rsidR="0050073A" w:rsidRDefault="0050073A" w:rsidP="008E1E00">
                        <w:pPr>
                          <w:pStyle w:val="Heading1"/>
                          <w:rPr>
                            <w:color w:val="FFFFFF" w:themeColor="background1"/>
                          </w:rPr>
                        </w:pPr>
                        <w:r w:rsidRPr="00D204B5">
                          <w:rPr>
                            <w:color w:val="FFFFFF" w:themeColor="background1"/>
                          </w:rPr>
                          <w:t xml:space="preserve">Career </w:t>
                        </w:r>
                        <w:r>
                          <w:rPr>
                            <w:color w:val="FFFFFF" w:themeColor="background1"/>
                          </w:rPr>
                          <w:t>mentoring</w:t>
                        </w:r>
                        <w:r w:rsidRPr="00D204B5">
                          <w:rPr>
                            <w:color w:val="FFFFFF" w:themeColor="background1"/>
                          </w:rPr>
                          <w:t xml:space="preserve"> </w:t>
                        </w:r>
                        <w:r w:rsidR="00757F1F">
                          <w:rPr>
                            <w:color w:val="FFFFFF" w:themeColor="background1"/>
                          </w:rPr>
                          <w:t xml:space="preserve">conversation </w:t>
                        </w:r>
                        <w:r w:rsidRPr="00D204B5">
                          <w:rPr>
                            <w:color w:val="FFFFFF" w:themeColor="background1"/>
                          </w:rPr>
                          <w:t>starters</w:t>
                        </w:r>
                      </w:p>
                      <w:p w14:paraId="47511719" w14:textId="77777777" w:rsidR="0050073A" w:rsidRPr="00054DAD" w:rsidRDefault="0050073A" w:rsidP="00054DAD"/>
                      <w:p w14:paraId="45194ABE" w14:textId="77777777" w:rsidR="0050073A" w:rsidRPr="00124340" w:rsidRDefault="0050073A" w:rsidP="008E1E00">
                        <w:pPr>
                          <w:pStyle w:val="Heading1"/>
                          <w:rPr>
                            <w:color w:val="FFFFFF" w:themeColor="background1"/>
                          </w:rPr>
                        </w:pPr>
                      </w:p>
                    </w:txbxContent>
                  </v:textbox>
                </v:roundrect>
                <w10:anchorlock/>
              </v:group>
            </w:pict>
          </mc:Fallback>
        </mc:AlternateContent>
      </w:r>
    </w:p>
    <w:p w14:paraId="113287F2" w14:textId="77777777" w:rsidR="008E1E00" w:rsidRPr="008E1E00" w:rsidRDefault="008E1E00" w:rsidP="008E1E00">
      <w:pPr>
        <w:rPr>
          <w:sz w:val="24"/>
        </w:rPr>
      </w:pPr>
      <w:r w:rsidRPr="008E1E00">
        <w:rPr>
          <w:sz w:val="24"/>
        </w:rPr>
        <w:t>Use this for mentoring a work experience student to encourage them to choose your industry when they leave school.</w:t>
      </w:r>
    </w:p>
    <w:p w14:paraId="5A9603E3" w14:textId="7961FB0B" w:rsidR="008E1E00" w:rsidRPr="008E1E00" w:rsidRDefault="008E1E00" w:rsidP="008E1E00">
      <w:pPr>
        <w:spacing w:before="120"/>
        <w:outlineLvl w:val="1"/>
        <w:rPr>
          <w:b/>
          <w:color w:val="F89C27" w:themeColor="accent5"/>
          <w:sz w:val="28"/>
        </w:rPr>
      </w:pPr>
      <w:r w:rsidRPr="008E1E00">
        <w:rPr>
          <w:b/>
          <w:color w:val="F89C27" w:themeColor="accent5"/>
          <w:sz w:val="28"/>
        </w:rPr>
        <w:t>Set-up</w:t>
      </w:r>
    </w:p>
    <w:p w14:paraId="4820056A" w14:textId="04FA3AB2" w:rsidR="008E1E00" w:rsidRPr="008E1E00" w:rsidRDefault="008E1E00" w:rsidP="001D05BB">
      <w:pPr>
        <w:numPr>
          <w:ilvl w:val="0"/>
          <w:numId w:val="3"/>
        </w:numPr>
        <w:spacing w:after="100" w:line="240" w:lineRule="auto"/>
      </w:pPr>
      <w:r>
        <w:t>Comfortable set-</w:t>
      </w:r>
      <w:r w:rsidRPr="008E1E00">
        <w:t>up. Students must be aware of the reason for the meeting.</w:t>
      </w:r>
    </w:p>
    <w:p w14:paraId="0F7C8735" w14:textId="77777777" w:rsidR="008E1E00" w:rsidRPr="008E1E00" w:rsidRDefault="008E1E00" w:rsidP="001D05BB">
      <w:pPr>
        <w:numPr>
          <w:ilvl w:val="0"/>
          <w:numId w:val="3"/>
        </w:numPr>
        <w:spacing w:after="100" w:line="240" w:lineRule="auto"/>
      </w:pPr>
      <w:r w:rsidRPr="008E1E00">
        <w:t>Allow up to one hour.</w:t>
      </w:r>
    </w:p>
    <w:p w14:paraId="375BAB9C" w14:textId="49602B78" w:rsidR="008E1E00" w:rsidRPr="008E1E00" w:rsidRDefault="008E1E00" w:rsidP="001D05BB">
      <w:pPr>
        <w:numPr>
          <w:ilvl w:val="0"/>
          <w:numId w:val="3"/>
        </w:numPr>
        <w:spacing w:after="100" w:line="240" w:lineRule="auto"/>
      </w:pPr>
      <w:r w:rsidRPr="008E1E00">
        <w:t>Be aware of the content in their CV</w:t>
      </w:r>
      <w:r w:rsidR="00971F04">
        <w:t>.</w:t>
      </w:r>
    </w:p>
    <w:p w14:paraId="52D351B8" w14:textId="77777777" w:rsidR="008E1E00" w:rsidRPr="008E1E00" w:rsidRDefault="008E1E00" w:rsidP="001D05BB">
      <w:pPr>
        <w:numPr>
          <w:ilvl w:val="0"/>
          <w:numId w:val="3"/>
        </w:numPr>
        <w:spacing w:after="100" w:line="240" w:lineRule="auto"/>
      </w:pPr>
      <w:r w:rsidRPr="008E1E00">
        <w:t>Be aware of when they have been fully engaged during work experience. What skills were they using?</w:t>
      </w:r>
    </w:p>
    <w:p w14:paraId="0FF2D5B7" w14:textId="09706F31" w:rsidR="008E1E00" w:rsidRPr="008E1E00" w:rsidRDefault="008E1E00" w:rsidP="001D05BB">
      <w:pPr>
        <w:numPr>
          <w:ilvl w:val="0"/>
          <w:numId w:val="3"/>
        </w:numPr>
        <w:spacing w:after="100" w:line="240" w:lineRule="auto"/>
      </w:pPr>
      <w:r w:rsidRPr="008E1E00">
        <w:t xml:space="preserve">Be aware of how you see them </w:t>
      </w:r>
      <w:r w:rsidR="0044735E">
        <w:t xml:space="preserve">fitting </w:t>
      </w:r>
      <w:r w:rsidRPr="008E1E00">
        <w:t>with your business goals</w:t>
      </w:r>
      <w:r w:rsidR="00971F04">
        <w:t>.</w:t>
      </w:r>
    </w:p>
    <w:p w14:paraId="71FD8719" w14:textId="3966610D" w:rsidR="008E1E00" w:rsidRPr="008E1E00" w:rsidRDefault="008E1E00" w:rsidP="001D05BB">
      <w:pPr>
        <w:numPr>
          <w:ilvl w:val="0"/>
          <w:numId w:val="3"/>
        </w:numPr>
        <w:spacing w:after="100" w:line="240" w:lineRule="auto"/>
      </w:pPr>
      <w:r w:rsidRPr="008E1E00">
        <w:t>Understand what opportunities you have to offer them</w:t>
      </w:r>
      <w:r w:rsidR="00971F04">
        <w:t>.</w:t>
      </w:r>
    </w:p>
    <w:p w14:paraId="2634BE13" w14:textId="24F54B94" w:rsidR="008E1E00" w:rsidRPr="008E1E00" w:rsidRDefault="008E1E00" w:rsidP="001D05BB">
      <w:pPr>
        <w:numPr>
          <w:ilvl w:val="0"/>
          <w:numId w:val="3"/>
        </w:numPr>
        <w:spacing w:after="100" w:line="240" w:lineRule="auto"/>
      </w:pPr>
      <w:r w:rsidRPr="008E1E00">
        <w:t>Start with general conversation and use open ended questio</w:t>
      </w:r>
      <w:r w:rsidR="00971F04">
        <w:t xml:space="preserve">ns using ‘What’, ‘How’, ‘When’ or </w:t>
      </w:r>
      <w:r w:rsidRPr="008E1E00">
        <w:t>‘Tell me about’</w:t>
      </w:r>
    </w:p>
    <w:p w14:paraId="506C9945" w14:textId="7161227D" w:rsidR="008E1E00" w:rsidRPr="008E1E00" w:rsidRDefault="008E1E00" w:rsidP="001D05BB">
      <w:pPr>
        <w:numPr>
          <w:ilvl w:val="0"/>
          <w:numId w:val="3"/>
        </w:numPr>
        <w:spacing w:after="100" w:line="240" w:lineRule="auto"/>
      </w:pPr>
      <w:r w:rsidRPr="008E1E00">
        <w:t>Know what your business can do to support their goals</w:t>
      </w:r>
      <w:r w:rsidR="00971F04">
        <w:t>.</w:t>
      </w:r>
    </w:p>
    <w:p w14:paraId="7140D902" w14:textId="77777777" w:rsidR="008E1E00" w:rsidRPr="008E1E00" w:rsidRDefault="008E1E00" w:rsidP="001D05BB">
      <w:pPr>
        <w:numPr>
          <w:ilvl w:val="0"/>
          <w:numId w:val="3"/>
        </w:numPr>
        <w:spacing w:after="100" w:line="240" w:lineRule="auto"/>
      </w:pPr>
      <w:r w:rsidRPr="008E1E00">
        <w:t>Talk about next steps at the end of the conversation.</w:t>
      </w:r>
    </w:p>
    <w:p w14:paraId="5FD225F9" w14:textId="77777777" w:rsidR="008E1E00" w:rsidRPr="008E1E00" w:rsidRDefault="008E1E00" w:rsidP="008E1E00">
      <w:pPr>
        <w:spacing w:before="240"/>
        <w:outlineLvl w:val="1"/>
        <w:rPr>
          <w:b/>
          <w:color w:val="F89C27" w:themeColor="accent5"/>
          <w:sz w:val="28"/>
        </w:rPr>
      </w:pPr>
      <w:r w:rsidRPr="008E1E00">
        <w:rPr>
          <w:b/>
          <w:color w:val="F89C27" w:themeColor="accent5"/>
          <w:sz w:val="28"/>
        </w:rPr>
        <w:t>Keep in mind</w:t>
      </w:r>
    </w:p>
    <w:p w14:paraId="1C07B23A" w14:textId="3674F851" w:rsidR="008E1E00" w:rsidRPr="008E1E00" w:rsidRDefault="008E1E00" w:rsidP="008E1E00">
      <w:pPr>
        <w:numPr>
          <w:ilvl w:val="0"/>
          <w:numId w:val="3"/>
        </w:numPr>
        <w:spacing w:line="240" w:lineRule="auto"/>
      </w:pPr>
      <w:r w:rsidRPr="008E1E00">
        <w:t>Students may not be used to this style of communication and may take time to answer</w:t>
      </w:r>
      <w:r w:rsidR="00971F04">
        <w:t>.</w:t>
      </w:r>
    </w:p>
    <w:p w14:paraId="6E4D1CB4" w14:textId="0A5DF3D3" w:rsidR="008E1E00" w:rsidRPr="008E1E00" w:rsidRDefault="008E1E00" w:rsidP="008E1E00">
      <w:pPr>
        <w:numPr>
          <w:ilvl w:val="0"/>
          <w:numId w:val="3"/>
        </w:numPr>
        <w:spacing w:line="240" w:lineRule="auto"/>
      </w:pPr>
      <w:r w:rsidRPr="008E1E00">
        <w:t>Students are used to adults as authority figures at school and may be nervous</w:t>
      </w:r>
      <w:r w:rsidR="00971F04">
        <w:t>-</w:t>
      </w:r>
    </w:p>
    <w:p w14:paraId="1F532A17" w14:textId="77777777" w:rsidR="008E1E00" w:rsidRDefault="008E1E00" w:rsidP="008E1E00">
      <w:pPr>
        <w:spacing w:before="240"/>
        <w:outlineLvl w:val="1"/>
        <w:rPr>
          <w:b/>
          <w:color w:val="F89C27" w:themeColor="accent5"/>
          <w:sz w:val="28"/>
        </w:rPr>
      </w:pPr>
      <w:r w:rsidRPr="008E1E00">
        <w:rPr>
          <w:b/>
          <w:color w:val="F89C27" w:themeColor="accent5"/>
          <w:sz w:val="28"/>
        </w:rPr>
        <w:t>Career conversation starters</w:t>
      </w:r>
    </w:p>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6"/>
        <w:gridCol w:w="7336"/>
      </w:tblGrid>
      <w:tr w:rsidR="008E1E00" w14:paraId="5000AAE1" w14:textId="77777777" w:rsidTr="008E1E00">
        <w:trPr>
          <w:trHeight w:val="1958"/>
        </w:trPr>
        <w:tc>
          <w:tcPr>
            <w:tcW w:w="7336" w:type="dxa"/>
          </w:tcPr>
          <w:p w14:paraId="44A8658F" w14:textId="77777777" w:rsidR="008E1E00" w:rsidRPr="008E1E00" w:rsidRDefault="008E1E00" w:rsidP="008E1E00">
            <w:pPr>
              <w:pStyle w:val="Bullets"/>
              <w:rPr>
                <w:color w:val="000000" w:themeColor="text1"/>
                <w:lang w:val="en-NZ" w:eastAsia="en-NZ"/>
              </w:rPr>
            </w:pPr>
            <w:r w:rsidRPr="008E1E00">
              <w:rPr>
                <w:color w:val="000000" w:themeColor="text1"/>
                <w:lang w:val="en-NZ" w:eastAsia="en-NZ"/>
              </w:rPr>
              <w:t>What do you enjoy doing at school and after school?</w:t>
            </w:r>
          </w:p>
          <w:p w14:paraId="0B4D0767" w14:textId="77777777" w:rsidR="008E1E00" w:rsidRPr="008E1E00" w:rsidRDefault="008E1E00" w:rsidP="008E1E00">
            <w:pPr>
              <w:pStyle w:val="Bullets"/>
              <w:rPr>
                <w:color w:val="000000" w:themeColor="text1"/>
                <w:lang w:val="en-NZ" w:eastAsia="en-NZ"/>
              </w:rPr>
            </w:pPr>
            <w:r w:rsidRPr="008E1E00">
              <w:rPr>
                <w:color w:val="000000" w:themeColor="text1"/>
                <w:lang w:val="en-NZ" w:eastAsia="en-NZ"/>
              </w:rPr>
              <w:t>I can see from your CV that you …. Can you tell me …?</w:t>
            </w:r>
          </w:p>
          <w:p w14:paraId="2521B5D7" w14:textId="77777777" w:rsidR="008E1E00" w:rsidRPr="008E1E00" w:rsidRDefault="008E1E00" w:rsidP="008E1E00">
            <w:pPr>
              <w:pStyle w:val="Bullets"/>
              <w:rPr>
                <w:color w:val="000000" w:themeColor="text1"/>
                <w:lang w:val="en-NZ" w:eastAsia="en-NZ"/>
              </w:rPr>
            </w:pPr>
            <w:r w:rsidRPr="008E1E00">
              <w:rPr>
                <w:color w:val="000000" w:themeColor="text1"/>
                <w:lang w:val="en-NZ" w:eastAsia="en-NZ"/>
              </w:rPr>
              <w:t>I was interested to see that you …. How did that happen?</w:t>
            </w:r>
          </w:p>
          <w:p w14:paraId="1949AE28" w14:textId="77777777" w:rsidR="008E1E00" w:rsidRPr="008E1E00" w:rsidRDefault="008E1E00" w:rsidP="008E1E00">
            <w:pPr>
              <w:pStyle w:val="Bullets"/>
              <w:rPr>
                <w:color w:val="000000" w:themeColor="text1"/>
                <w:lang w:val="en-NZ" w:eastAsia="en-NZ"/>
              </w:rPr>
            </w:pPr>
            <w:r w:rsidRPr="008E1E00">
              <w:rPr>
                <w:color w:val="000000" w:themeColor="text1"/>
                <w:lang w:val="en-NZ" w:eastAsia="en-NZ"/>
              </w:rPr>
              <w:t>What are the things you are seeking most in a career?</w:t>
            </w:r>
          </w:p>
          <w:p w14:paraId="7D371FE9" w14:textId="77777777" w:rsidR="008E1E00" w:rsidRDefault="008E1E00" w:rsidP="008E1E00">
            <w:pPr>
              <w:pStyle w:val="Bullets"/>
              <w:rPr>
                <w:color w:val="000000" w:themeColor="text1"/>
                <w:lang w:val="en-NZ" w:eastAsia="en-NZ"/>
              </w:rPr>
            </w:pPr>
            <w:r w:rsidRPr="008E1E00">
              <w:rPr>
                <w:color w:val="000000" w:themeColor="text1"/>
                <w:lang w:val="en-NZ" w:eastAsia="en-NZ"/>
              </w:rPr>
              <w:t>What have you enjoyed doing most in work experience?</w:t>
            </w:r>
          </w:p>
          <w:p w14:paraId="46D4D272" w14:textId="29C6C458" w:rsidR="008E1E00" w:rsidRPr="008E1E00" w:rsidRDefault="008E1E00" w:rsidP="008E1E00">
            <w:pPr>
              <w:pStyle w:val="Bullets"/>
              <w:numPr>
                <w:ilvl w:val="0"/>
                <w:numId w:val="0"/>
              </w:numPr>
              <w:ind w:left="340"/>
              <w:rPr>
                <w:color w:val="000000" w:themeColor="text1"/>
                <w:lang w:val="en-NZ" w:eastAsia="en-NZ"/>
              </w:rPr>
            </w:pPr>
          </w:p>
        </w:tc>
        <w:tc>
          <w:tcPr>
            <w:tcW w:w="7336" w:type="dxa"/>
          </w:tcPr>
          <w:p w14:paraId="46D02BF9" w14:textId="77777777" w:rsidR="008E1E00" w:rsidRPr="008E1E00" w:rsidRDefault="008E1E00" w:rsidP="008E1E00">
            <w:pPr>
              <w:pStyle w:val="Bullets"/>
              <w:rPr>
                <w:color w:val="000000" w:themeColor="text1"/>
                <w:lang w:val="en-NZ" w:eastAsia="en-NZ"/>
              </w:rPr>
            </w:pPr>
            <w:r w:rsidRPr="008E1E00">
              <w:rPr>
                <w:color w:val="000000" w:themeColor="text1"/>
                <w:lang w:val="en-NZ" w:eastAsia="en-NZ"/>
              </w:rPr>
              <w:t>What have you done on your own to help towards your career goals?</w:t>
            </w:r>
          </w:p>
          <w:p w14:paraId="6D96E4BE" w14:textId="77777777" w:rsidR="008E1E00" w:rsidRPr="008E1E00" w:rsidRDefault="008E1E00" w:rsidP="008E1E00">
            <w:pPr>
              <w:pStyle w:val="Bullets"/>
              <w:rPr>
                <w:color w:val="000000" w:themeColor="text1"/>
                <w:lang w:val="en-NZ" w:eastAsia="en-NZ"/>
              </w:rPr>
            </w:pPr>
            <w:r w:rsidRPr="008E1E00">
              <w:rPr>
                <w:color w:val="000000" w:themeColor="text1"/>
                <w:lang w:val="en-NZ" w:eastAsia="en-NZ"/>
              </w:rPr>
              <w:t>What things are influencing your ideas about your future career?</w:t>
            </w:r>
          </w:p>
          <w:p w14:paraId="50D22F41" w14:textId="77777777" w:rsidR="008E1E00" w:rsidRPr="008E1E00" w:rsidRDefault="008E1E00" w:rsidP="008E1E00">
            <w:pPr>
              <w:pStyle w:val="Bullets"/>
              <w:rPr>
                <w:color w:val="000000" w:themeColor="text1"/>
                <w:lang w:val="en-NZ" w:eastAsia="en-NZ"/>
              </w:rPr>
            </w:pPr>
            <w:r w:rsidRPr="008E1E00">
              <w:rPr>
                <w:color w:val="000000" w:themeColor="text1"/>
                <w:lang w:val="en-NZ" w:eastAsia="en-NZ"/>
              </w:rPr>
              <w:t>What help do you need to make a decision about your future career?</w:t>
            </w:r>
          </w:p>
          <w:p w14:paraId="55DC565D" w14:textId="77777777" w:rsidR="008E1E00" w:rsidRDefault="008E1E00" w:rsidP="008E1E00">
            <w:pPr>
              <w:pStyle w:val="Bullets"/>
              <w:rPr>
                <w:color w:val="000000" w:themeColor="text1"/>
                <w:lang w:val="en-NZ" w:eastAsia="en-NZ"/>
              </w:rPr>
            </w:pPr>
            <w:r w:rsidRPr="008E1E00">
              <w:rPr>
                <w:color w:val="000000" w:themeColor="text1"/>
                <w:lang w:val="en-NZ" w:eastAsia="en-NZ"/>
              </w:rPr>
              <w:t>If you got the chance to work here, what do you see yourself doing?</w:t>
            </w:r>
          </w:p>
          <w:p w14:paraId="6D9A356E" w14:textId="2F6F5D10" w:rsidR="008E1E00" w:rsidRPr="008E1E00" w:rsidRDefault="008E1E00" w:rsidP="008E1E00">
            <w:pPr>
              <w:pStyle w:val="Bullets"/>
              <w:rPr>
                <w:color w:val="000000" w:themeColor="text1"/>
                <w:lang w:val="en-NZ" w:eastAsia="en-NZ"/>
              </w:rPr>
            </w:pPr>
            <w:r w:rsidRPr="008E1E00">
              <w:rPr>
                <w:color w:val="000000" w:themeColor="text1"/>
                <w:lang w:val="en-NZ" w:eastAsia="en-NZ"/>
              </w:rPr>
              <w:t xml:space="preserve">What would you like to do more of? What would you like to do </w:t>
            </w:r>
            <w:r>
              <w:rPr>
                <w:color w:val="000000" w:themeColor="text1"/>
                <w:lang w:val="en-NZ" w:eastAsia="en-NZ"/>
              </w:rPr>
              <w:br/>
            </w:r>
            <w:r w:rsidRPr="008E1E00">
              <w:rPr>
                <w:color w:val="000000" w:themeColor="text1"/>
                <w:lang w:val="en-NZ" w:eastAsia="en-NZ"/>
              </w:rPr>
              <w:t>less of?</w:t>
            </w:r>
          </w:p>
        </w:tc>
      </w:tr>
    </w:tbl>
    <w:p w14:paraId="0F780503" w14:textId="0CEC21F9" w:rsidR="001D05BB" w:rsidRDefault="001D05BB" w:rsidP="008E1E00">
      <w:pPr>
        <w:spacing w:before="240"/>
        <w:outlineLvl w:val="1"/>
        <w:rPr>
          <w:b/>
          <w:color w:val="F89C27" w:themeColor="accent5"/>
          <w:sz w:val="28"/>
        </w:rPr>
      </w:pPr>
      <w:r>
        <w:rPr>
          <w:noProof/>
          <w:color w:val="F89C27" w:themeColor="accent5"/>
          <w:lang w:val="en-NZ" w:eastAsia="en-NZ"/>
        </w:rPr>
        <w:lastRenderedPageBreak/>
        <mc:AlternateContent>
          <mc:Choice Requires="wpg">
            <w:drawing>
              <wp:inline distT="0" distB="0" distL="0" distR="0" wp14:anchorId="59DFF9BD" wp14:editId="74EA8AE6">
                <wp:extent cx="7769860" cy="819150"/>
                <wp:effectExtent l="0" t="0" r="2540" b="0"/>
                <wp:docPr id="195" name="Group 195"/>
                <wp:cNvGraphicFramePr/>
                <a:graphic xmlns:a="http://schemas.openxmlformats.org/drawingml/2006/main">
                  <a:graphicData uri="http://schemas.microsoft.com/office/word/2010/wordprocessingGroup">
                    <wpg:wgp>
                      <wpg:cNvGrpSpPr/>
                      <wpg:grpSpPr>
                        <a:xfrm>
                          <a:off x="0" y="0"/>
                          <a:ext cx="7769860" cy="819150"/>
                          <a:chOff x="0" y="0"/>
                          <a:chExt cx="7769928" cy="671390"/>
                        </a:xfrm>
                        <a:gradFill>
                          <a:gsLst>
                            <a:gs pos="60000">
                              <a:schemeClr val="accent5"/>
                            </a:gs>
                            <a:gs pos="100000">
                              <a:schemeClr val="accent6"/>
                            </a:gs>
                          </a:gsLst>
                          <a:lin ang="0" scaled="0"/>
                        </a:gradFill>
                      </wpg:grpSpPr>
                      <wps:wsp>
                        <wps:cNvPr id="196" name="Rectangle 196"/>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ounded Rectangle 197"/>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BB432" w14:textId="5843006B" w:rsidR="0050073A" w:rsidRDefault="0050073A" w:rsidP="001D05BB">
                              <w:pPr>
                                <w:pStyle w:val="Heading1"/>
                                <w:rPr>
                                  <w:color w:val="FFFFFF" w:themeColor="background1"/>
                                </w:rPr>
                              </w:pPr>
                              <w:r w:rsidRPr="001D05BB">
                                <w:rPr>
                                  <w:color w:val="FFFFFF" w:themeColor="background1"/>
                                </w:rPr>
                                <w:t>Career development checklist</w:t>
                              </w:r>
                            </w:p>
                            <w:p w14:paraId="64DF8DD7" w14:textId="77777777" w:rsidR="0050073A" w:rsidRPr="007620D5" w:rsidRDefault="0050073A" w:rsidP="007620D5"/>
                            <w:p w14:paraId="1D7400E9" w14:textId="77777777" w:rsidR="0050073A" w:rsidRPr="001D05BB" w:rsidRDefault="0050073A" w:rsidP="001D05BB"/>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59DFF9BD" id="Group 195" o:spid="_x0000_s1067" style="width:611.8pt;height:64.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">
                <v:rect id="Rectangle 196" o:spid="_x0000_s1068"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sEA&#10;AADcAAAADwAAAGRycy9kb3ducmV2LnhtbERPS2sCMRC+F/wPYQRvNdsexG6NYgWp4kHq4z5Nxt3F&#10;zWRJ4u76741Q6G0+vufMFr2tRUs+VI4VvI0zEMTamYoLBafj+nUKIkRkg7VjUnCnAIv54GWGuXEd&#10;/1B7iIVIIRxyVFDG2ORSBl2SxTB2DXHiLs5bjAn6QhqPXQq3tXzPsom0WHFqKLGhVUn6erhZBWd3&#10;+eqs/uVte99Xt++d13q6U2o07JefICL18V/8596YNP9jAs9n0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v7BAAAA3AAAAA8AAAAAAAAAAAAAAAAAmAIAAGRycy9kb3du&#10;cmV2LnhtbFBLBQYAAAAABAAEAPUAAACGAwAAAAA=&#10;" filled="f" stroked="f" strokeweight="1pt"/>
                <v:roundrect id="Rounded Rectangle 197" o:spid="_x0000_s1069"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rEsQA&#10;AADcAAAADwAAAGRycy9kb3ducmV2LnhtbERPPW/CMBDdK/U/WFeJrTgFqZSAQRVQtR0YSBHzEV/j&#10;0PgcYkPCv8dIldju6X3edN7ZSpyp8aVjBS/9BARx7nTJhYLtz8fzGwgfkDVWjknBhTzMZ48PU0y1&#10;a3lD5ywUIoawT1GBCaFOpfS5IYu+72riyP26xmKIsCmkbrCN4baSgyR5lRZLjg0Ga1oYyv+yk1Uw&#10;NKvuNNrv9LHdXr43n8f18nDQSvWeuvcJiEBduIv/3V86zh+P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KxLEAAAA3AAAAA8AAAAAAAAAAAAAAAAAmAIAAGRycy9k&#10;b3ducmV2LnhtbFBLBQYAAAAABAAEAPUAAACJAwAAAAA=&#10;" filled="f" stroked="f" strokeweight="1pt">
                  <v:stroke joinstyle="miter"/>
                  <v:textbox inset=",0,,0">
                    <w:txbxContent>
                      <w:p w14:paraId="776BB432" w14:textId="5843006B" w:rsidR="0050073A" w:rsidRDefault="0050073A" w:rsidP="001D05BB">
                        <w:pPr>
                          <w:pStyle w:val="Heading1"/>
                          <w:rPr>
                            <w:color w:val="FFFFFF" w:themeColor="background1"/>
                          </w:rPr>
                        </w:pPr>
                        <w:r w:rsidRPr="001D05BB">
                          <w:rPr>
                            <w:color w:val="FFFFFF" w:themeColor="background1"/>
                          </w:rPr>
                          <w:t>Career development checklist</w:t>
                        </w:r>
                      </w:p>
                      <w:p w14:paraId="64DF8DD7" w14:textId="77777777" w:rsidR="0050073A" w:rsidRPr="007620D5" w:rsidRDefault="0050073A" w:rsidP="007620D5"/>
                      <w:p w14:paraId="1D7400E9" w14:textId="77777777" w:rsidR="0050073A" w:rsidRPr="001D05BB" w:rsidRDefault="0050073A" w:rsidP="001D05BB"/>
                    </w:txbxContent>
                  </v:textbox>
                </v:roundrect>
                <w10:anchorlock/>
              </v:group>
            </w:pict>
          </mc:Fallback>
        </mc:AlternateContent>
      </w:r>
    </w:p>
    <w:p w14:paraId="5F002A4D" w14:textId="77777777" w:rsidR="001D05BB" w:rsidRDefault="001D05BB" w:rsidP="001D05BB">
      <w:pPr>
        <w:pStyle w:val="NoSpacing"/>
      </w:pPr>
    </w:p>
    <w:p w14:paraId="32180838" w14:textId="2254FAC4" w:rsidR="001D05BB" w:rsidRDefault="001D05BB" w:rsidP="001D05BB">
      <w:pPr>
        <w:pStyle w:val="NoSpacing"/>
        <w:rPr>
          <w:sz w:val="24"/>
        </w:rPr>
      </w:pPr>
      <w:r w:rsidRPr="001D05BB">
        <w:rPr>
          <w:sz w:val="24"/>
        </w:rPr>
        <w:t>Use this to plan to assess what development you can offer in your workplace</w:t>
      </w:r>
      <w:r>
        <w:rPr>
          <w:sz w:val="24"/>
        </w:rPr>
        <w:t>.</w:t>
      </w:r>
    </w:p>
    <w:p w14:paraId="2463C3A3" w14:textId="77777777" w:rsidR="001D05BB" w:rsidRDefault="001D05BB" w:rsidP="001D05BB">
      <w:pPr>
        <w:pStyle w:val="NoSpacing"/>
        <w:rPr>
          <w:sz w:val="24"/>
        </w:rPr>
      </w:pPr>
    </w:p>
    <w:tbl>
      <w:tblPr>
        <w:tblStyle w:val="TableGridLight2"/>
        <w:tblW w:w="14596" w:type="dxa"/>
        <w:tblLayout w:type="fixed"/>
        <w:tblLook w:val="04A0" w:firstRow="1" w:lastRow="0" w:firstColumn="1" w:lastColumn="0" w:noHBand="0" w:noVBand="1"/>
      </w:tblPr>
      <w:tblGrid>
        <w:gridCol w:w="5807"/>
        <w:gridCol w:w="1985"/>
        <w:gridCol w:w="6804"/>
      </w:tblGrid>
      <w:tr w:rsidR="001D05BB" w:rsidRPr="008473A0" w14:paraId="5ED6EE35" w14:textId="77777777" w:rsidTr="001D05BB">
        <w:trPr>
          <w:trHeight w:hRule="exact" w:val="680"/>
        </w:trPr>
        <w:tc>
          <w:tcPr>
            <w:tcW w:w="5807" w:type="dxa"/>
          </w:tcPr>
          <w:p w14:paraId="2FDAC8A4" w14:textId="77777777" w:rsidR="001D05BB" w:rsidRPr="001D05BB" w:rsidRDefault="001D05BB" w:rsidP="001D05BB">
            <w:pPr>
              <w:pStyle w:val="Heading3"/>
              <w:outlineLvl w:val="2"/>
              <w:rPr>
                <w:rFonts w:eastAsia="MS Gothic"/>
                <w:color w:val="F89C27" w:themeColor="accent5"/>
                <w:lang w:val="en-NZ"/>
              </w:rPr>
            </w:pPr>
            <w:r w:rsidRPr="001D05BB">
              <w:rPr>
                <w:rFonts w:eastAsia="MS Gothic"/>
                <w:color w:val="F89C27" w:themeColor="accent5"/>
                <w:lang w:val="en-NZ"/>
              </w:rPr>
              <w:t>Development activities</w:t>
            </w:r>
          </w:p>
        </w:tc>
        <w:tc>
          <w:tcPr>
            <w:tcW w:w="1985" w:type="dxa"/>
          </w:tcPr>
          <w:p w14:paraId="556C85E3" w14:textId="0198C286" w:rsidR="001D05BB" w:rsidRPr="001D05BB" w:rsidRDefault="001D05BB" w:rsidP="001D05BB">
            <w:pPr>
              <w:pStyle w:val="Heading3"/>
              <w:outlineLvl w:val="2"/>
              <w:rPr>
                <w:rFonts w:eastAsia="MS Gothic"/>
                <w:color w:val="F89C27" w:themeColor="accent5"/>
                <w:lang w:val="en-NZ"/>
              </w:rPr>
            </w:pPr>
            <w:r w:rsidRPr="001D05BB">
              <w:rPr>
                <w:rFonts w:eastAsia="MS Gothic"/>
                <w:color w:val="F89C27" w:themeColor="accent5"/>
                <w:lang w:val="en-NZ"/>
              </w:rPr>
              <w:t>Option</w:t>
            </w:r>
            <w:r>
              <w:rPr>
                <w:rFonts w:eastAsia="MS Gothic"/>
                <w:color w:val="F89C27" w:themeColor="accent5"/>
                <w:lang w:val="en-NZ"/>
              </w:rPr>
              <w:t xml:space="preserve"> (</w:t>
            </w:r>
            <w:r w:rsidRPr="001D05BB">
              <w:rPr>
                <w:rFonts w:eastAsia="MS Gothic"/>
                <w:color w:val="F89C27" w:themeColor="accent5"/>
                <w:lang w:val="en-NZ"/>
              </w:rPr>
              <w:t>Y/N</w:t>
            </w:r>
            <w:r>
              <w:rPr>
                <w:rFonts w:eastAsia="MS Gothic"/>
                <w:color w:val="F89C27" w:themeColor="accent5"/>
                <w:lang w:val="en-NZ"/>
              </w:rPr>
              <w:t>)</w:t>
            </w:r>
            <w:r w:rsidRPr="001D05BB">
              <w:rPr>
                <w:rFonts w:eastAsia="MS Gothic"/>
                <w:color w:val="F89C27" w:themeColor="accent5"/>
                <w:lang w:val="en-NZ"/>
              </w:rPr>
              <w:t>?</w:t>
            </w:r>
          </w:p>
        </w:tc>
        <w:tc>
          <w:tcPr>
            <w:tcW w:w="6804" w:type="dxa"/>
          </w:tcPr>
          <w:p w14:paraId="3F5945C8" w14:textId="77777777" w:rsidR="001D05BB" w:rsidRPr="001D05BB" w:rsidRDefault="001D05BB" w:rsidP="001D05BB">
            <w:pPr>
              <w:pStyle w:val="Heading3"/>
              <w:outlineLvl w:val="2"/>
              <w:rPr>
                <w:rFonts w:eastAsia="MS Gothic"/>
                <w:color w:val="F89C27" w:themeColor="accent5"/>
                <w:lang w:val="en-NZ"/>
              </w:rPr>
            </w:pPr>
            <w:r w:rsidRPr="001D05BB">
              <w:rPr>
                <w:rFonts w:eastAsia="MS Gothic"/>
                <w:color w:val="F89C27" w:themeColor="accent5"/>
                <w:lang w:val="en-NZ"/>
              </w:rPr>
              <w:t>Details</w:t>
            </w:r>
          </w:p>
        </w:tc>
      </w:tr>
      <w:tr w:rsidR="001D05BB" w:rsidRPr="008473A0" w14:paraId="4E847026" w14:textId="77777777" w:rsidTr="001D05BB">
        <w:trPr>
          <w:trHeight w:hRule="exact" w:val="680"/>
        </w:trPr>
        <w:tc>
          <w:tcPr>
            <w:tcW w:w="5807" w:type="dxa"/>
          </w:tcPr>
          <w:p w14:paraId="767D5E50" w14:textId="77777777" w:rsidR="001D05BB" w:rsidRPr="008473A0" w:rsidRDefault="001D05BB" w:rsidP="001D05BB">
            <w:pPr>
              <w:pStyle w:val="NoSpacing"/>
              <w:rPr>
                <w:lang w:val="en-NZ"/>
              </w:rPr>
            </w:pPr>
            <w:r>
              <w:rPr>
                <w:lang w:val="en-NZ"/>
              </w:rPr>
              <w:t>External short courses</w:t>
            </w:r>
          </w:p>
        </w:tc>
        <w:tc>
          <w:tcPr>
            <w:tcW w:w="1985" w:type="dxa"/>
          </w:tcPr>
          <w:p w14:paraId="429814F4" w14:textId="77777777" w:rsidR="001D05BB" w:rsidRPr="008473A0" w:rsidRDefault="001D05BB" w:rsidP="001D05BB">
            <w:pPr>
              <w:spacing w:after="0"/>
              <w:rPr>
                <w:lang w:val="en-NZ"/>
              </w:rPr>
            </w:pPr>
          </w:p>
        </w:tc>
        <w:tc>
          <w:tcPr>
            <w:tcW w:w="6804" w:type="dxa"/>
          </w:tcPr>
          <w:p w14:paraId="5F68B213" w14:textId="77777777" w:rsidR="001D05BB" w:rsidRPr="008473A0" w:rsidRDefault="001D05BB" w:rsidP="001D05BB">
            <w:pPr>
              <w:spacing w:after="0"/>
              <w:rPr>
                <w:lang w:val="en-NZ"/>
              </w:rPr>
            </w:pPr>
          </w:p>
        </w:tc>
      </w:tr>
      <w:tr w:rsidR="001D05BB" w:rsidRPr="008473A0" w14:paraId="772E5C62" w14:textId="77777777" w:rsidTr="001D05BB">
        <w:trPr>
          <w:trHeight w:hRule="exact" w:val="680"/>
        </w:trPr>
        <w:tc>
          <w:tcPr>
            <w:tcW w:w="5807" w:type="dxa"/>
          </w:tcPr>
          <w:p w14:paraId="49CF3533" w14:textId="77777777" w:rsidR="001D05BB" w:rsidRPr="008473A0" w:rsidRDefault="001D05BB" w:rsidP="001D05BB">
            <w:pPr>
              <w:pStyle w:val="NoSpacing"/>
              <w:rPr>
                <w:lang w:val="en-NZ"/>
              </w:rPr>
            </w:pPr>
            <w:r>
              <w:rPr>
                <w:lang w:val="en-NZ"/>
              </w:rPr>
              <w:t>Qualification support - financial</w:t>
            </w:r>
          </w:p>
        </w:tc>
        <w:tc>
          <w:tcPr>
            <w:tcW w:w="1985" w:type="dxa"/>
          </w:tcPr>
          <w:p w14:paraId="2D38C5BD" w14:textId="77777777" w:rsidR="001D05BB" w:rsidRPr="008473A0" w:rsidRDefault="001D05BB" w:rsidP="001D05BB">
            <w:pPr>
              <w:spacing w:before="360"/>
              <w:outlineLvl w:val="1"/>
              <w:rPr>
                <w:b/>
                <w:color w:val="C73E84" w:themeColor="text2"/>
                <w:sz w:val="20"/>
                <w:szCs w:val="20"/>
                <w:lang w:val="en-NZ"/>
              </w:rPr>
            </w:pPr>
          </w:p>
        </w:tc>
        <w:tc>
          <w:tcPr>
            <w:tcW w:w="6804" w:type="dxa"/>
          </w:tcPr>
          <w:p w14:paraId="76069FD3" w14:textId="77777777" w:rsidR="001D05BB" w:rsidRPr="008473A0" w:rsidRDefault="001D05BB" w:rsidP="001D05BB">
            <w:pPr>
              <w:spacing w:before="360"/>
              <w:outlineLvl w:val="1"/>
              <w:rPr>
                <w:b/>
                <w:color w:val="C73E84" w:themeColor="text2"/>
                <w:sz w:val="20"/>
                <w:szCs w:val="20"/>
                <w:lang w:val="en-NZ"/>
              </w:rPr>
            </w:pPr>
          </w:p>
        </w:tc>
      </w:tr>
      <w:tr w:rsidR="001D05BB" w:rsidRPr="008473A0" w14:paraId="5872F000" w14:textId="77777777" w:rsidTr="001D05BB">
        <w:trPr>
          <w:trHeight w:hRule="exact" w:val="680"/>
        </w:trPr>
        <w:tc>
          <w:tcPr>
            <w:tcW w:w="5807" w:type="dxa"/>
          </w:tcPr>
          <w:p w14:paraId="489B09D2" w14:textId="77777777" w:rsidR="001D05BB" w:rsidRPr="008473A0" w:rsidRDefault="001D05BB" w:rsidP="001D05BB">
            <w:pPr>
              <w:pStyle w:val="NoSpacing"/>
              <w:rPr>
                <w:lang w:val="en-NZ"/>
              </w:rPr>
            </w:pPr>
            <w:r>
              <w:rPr>
                <w:lang w:val="en-NZ"/>
              </w:rPr>
              <w:t>Qualification support - time</w:t>
            </w:r>
          </w:p>
        </w:tc>
        <w:tc>
          <w:tcPr>
            <w:tcW w:w="1985" w:type="dxa"/>
          </w:tcPr>
          <w:p w14:paraId="7ED49E9E" w14:textId="77777777" w:rsidR="001D05BB" w:rsidRPr="008473A0" w:rsidRDefault="001D05BB" w:rsidP="001D05BB">
            <w:pPr>
              <w:spacing w:before="360"/>
              <w:outlineLvl w:val="1"/>
              <w:rPr>
                <w:b/>
                <w:color w:val="C73E84" w:themeColor="text2"/>
                <w:sz w:val="20"/>
                <w:szCs w:val="20"/>
                <w:lang w:val="en-NZ"/>
              </w:rPr>
            </w:pPr>
          </w:p>
        </w:tc>
        <w:tc>
          <w:tcPr>
            <w:tcW w:w="6804" w:type="dxa"/>
          </w:tcPr>
          <w:p w14:paraId="3DD611BA" w14:textId="77777777" w:rsidR="001D05BB" w:rsidRPr="008473A0" w:rsidRDefault="001D05BB" w:rsidP="001D05BB">
            <w:pPr>
              <w:spacing w:before="360"/>
              <w:outlineLvl w:val="1"/>
              <w:rPr>
                <w:b/>
                <w:color w:val="C73E84" w:themeColor="text2"/>
                <w:sz w:val="20"/>
                <w:szCs w:val="20"/>
                <w:lang w:val="en-NZ"/>
              </w:rPr>
            </w:pPr>
          </w:p>
        </w:tc>
      </w:tr>
      <w:tr w:rsidR="001D05BB" w:rsidRPr="008473A0" w14:paraId="3AE258A7" w14:textId="77777777" w:rsidTr="001D05BB">
        <w:trPr>
          <w:trHeight w:hRule="exact" w:val="680"/>
        </w:trPr>
        <w:tc>
          <w:tcPr>
            <w:tcW w:w="5807" w:type="dxa"/>
          </w:tcPr>
          <w:p w14:paraId="4C6E0B43" w14:textId="77777777" w:rsidR="001D05BB" w:rsidRPr="008473A0" w:rsidRDefault="001D05BB" w:rsidP="001D05BB">
            <w:pPr>
              <w:pStyle w:val="NoSpacing"/>
              <w:rPr>
                <w:lang w:val="en-NZ"/>
              </w:rPr>
            </w:pPr>
            <w:r>
              <w:rPr>
                <w:lang w:val="en-NZ"/>
              </w:rPr>
              <w:t>Internal short courses</w:t>
            </w:r>
          </w:p>
        </w:tc>
        <w:tc>
          <w:tcPr>
            <w:tcW w:w="1985" w:type="dxa"/>
          </w:tcPr>
          <w:p w14:paraId="34B2EC52" w14:textId="77777777" w:rsidR="001D05BB" w:rsidRPr="008473A0" w:rsidRDefault="001D05BB" w:rsidP="001D05BB">
            <w:pPr>
              <w:spacing w:before="360"/>
              <w:outlineLvl w:val="1"/>
              <w:rPr>
                <w:b/>
                <w:color w:val="C73E84" w:themeColor="text2"/>
                <w:sz w:val="20"/>
                <w:szCs w:val="20"/>
                <w:lang w:val="en-NZ"/>
              </w:rPr>
            </w:pPr>
          </w:p>
        </w:tc>
        <w:tc>
          <w:tcPr>
            <w:tcW w:w="6804" w:type="dxa"/>
          </w:tcPr>
          <w:p w14:paraId="4F20DD9B" w14:textId="77777777" w:rsidR="001D05BB" w:rsidRPr="008473A0" w:rsidRDefault="001D05BB" w:rsidP="001D05BB">
            <w:pPr>
              <w:spacing w:before="360"/>
              <w:outlineLvl w:val="1"/>
              <w:rPr>
                <w:b/>
                <w:color w:val="C73E84" w:themeColor="text2"/>
                <w:sz w:val="20"/>
                <w:szCs w:val="20"/>
                <w:lang w:val="en-NZ"/>
              </w:rPr>
            </w:pPr>
          </w:p>
        </w:tc>
      </w:tr>
      <w:tr w:rsidR="001D05BB" w:rsidRPr="008473A0" w14:paraId="00AA2A96" w14:textId="77777777" w:rsidTr="001D05BB">
        <w:trPr>
          <w:trHeight w:hRule="exact" w:val="680"/>
        </w:trPr>
        <w:tc>
          <w:tcPr>
            <w:tcW w:w="5807" w:type="dxa"/>
          </w:tcPr>
          <w:p w14:paraId="186FD43D" w14:textId="77777777" w:rsidR="001D05BB" w:rsidRPr="008473A0" w:rsidRDefault="001D05BB" w:rsidP="001D05BB">
            <w:pPr>
              <w:pStyle w:val="NoSpacing"/>
              <w:rPr>
                <w:lang w:val="en-NZ"/>
              </w:rPr>
            </w:pPr>
            <w:r>
              <w:rPr>
                <w:lang w:val="en-NZ"/>
              </w:rPr>
              <w:t>Internal online courses</w:t>
            </w:r>
          </w:p>
        </w:tc>
        <w:tc>
          <w:tcPr>
            <w:tcW w:w="1985" w:type="dxa"/>
          </w:tcPr>
          <w:p w14:paraId="152DEC46" w14:textId="77777777" w:rsidR="001D05BB" w:rsidRPr="008473A0" w:rsidRDefault="001D05BB" w:rsidP="001D05BB">
            <w:pPr>
              <w:spacing w:before="360"/>
              <w:outlineLvl w:val="1"/>
              <w:rPr>
                <w:b/>
                <w:color w:val="C73E84" w:themeColor="text2"/>
                <w:sz w:val="20"/>
                <w:szCs w:val="20"/>
                <w:lang w:val="en-NZ"/>
              </w:rPr>
            </w:pPr>
          </w:p>
        </w:tc>
        <w:tc>
          <w:tcPr>
            <w:tcW w:w="6804" w:type="dxa"/>
          </w:tcPr>
          <w:p w14:paraId="1DCDF12E" w14:textId="77777777" w:rsidR="001D05BB" w:rsidRPr="008473A0" w:rsidRDefault="001D05BB" w:rsidP="001D05BB">
            <w:pPr>
              <w:spacing w:before="360"/>
              <w:outlineLvl w:val="1"/>
              <w:rPr>
                <w:b/>
                <w:color w:val="C73E84" w:themeColor="text2"/>
                <w:sz w:val="20"/>
                <w:szCs w:val="20"/>
                <w:lang w:val="en-NZ"/>
              </w:rPr>
            </w:pPr>
          </w:p>
        </w:tc>
      </w:tr>
      <w:tr w:rsidR="001D05BB" w:rsidRPr="008473A0" w14:paraId="3D28C99A" w14:textId="77777777" w:rsidTr="001D05BB">
        <w:trPr>
          <w:trHeight w:hRule="exact" w:val="680"/>
        </w:trPr>
        <w:tc>
          <w:tcPr>
            <w:tcW w:w="5807" w:type="dxa"/>
          </w:tcPr>
          <w:p w14:paraId="1B306ACD" w14:textId="77777777" w:rsidR="001D05BB" w:rsidRPr="008473A0" w:rsidRDefault="001D05BB" w:rsidP="001D05BB">
            <w:pPr>
              <w:pStyle w:val="NoSpacing"/>
              <w:rPr>
                <w:lang w:val="en-NZ"/>
              </w:rPr>
            </w:pPr>
            <w:r>
              <w:rPr>
                <w:lang w:val="en-NZ"/>
              </w:rPr>
              <w:t>Membership of professional organisations - financial</w:t>
            </w:r>
          </w:p>
        </w:tc>
        <w:tc>
          <w:tcPr>
            <w:tcW w:w="1985" w:type="dxa"/>
          </w:tcPr>
          <w:p w14:paraId="2B7DF7B1" w14:textId="77777777" w:rsidR="001D05BB" w:rsidRPr="008473A0" w:rsidRDefault="001D05BB" w:rsidP="001D05BB">
            <w:pPr>
              <w:spacing w:before="360"/>
              <w:outlineLvl w:val="1"/>
              <w:rPr>
                <w:b/>
                <w:color w:val="C73E84" w:themeColor="text2"/>
                <w:sz w:val="20"/>
                <w:szCs w:val="20"/>
                <w:lang w:val="en-NZ"/>
              </w:rPr>
            </w:pPr>
          </w:p>
        </w:tc>
        <w:tc>
          <w:tcPr>
            <w:tcW w:w="6804" w:type="dxa"/>
          </w:tcPr>
          <w:p w14:paraId="1A940FA4" w14:textId="77777777" w:rsidR="001D05BB" w:rsidRPr="008473A0" w:rsidRDefault="001D05BB" w:rsidP="001D05BB">
            <w:pPr>
              <w:spacing w:before="360"/>
              <w:outlineLvl w:val="1"/>
              <w:rPr>
                <w:b/>
                <w:color w:val="C73E84" w:themeColor="text2"/>
                <w:sz w:val="20"/>
                <w:szCs w:val="20"/>
                <w:lang w:val="en-NZ"/>
              </w:rPr>
            </w:pPr>
          </w:p>
        </w:tc>
      </w:tr>
      <w:tr w:rsidR="001D05BB" w:rsidRPr="008473A0" w14:paraId="326B3240" w14:textId="77777777" w:rsidTr="001D05BB">
        <w:trPr>
          <w:trHeight w:hRule="exact" w:val="680"/>
        </w:trPr>
        <w:tc>
          <w:tcPr>
            <w:tcW w:w="5807" w:type="dxa"/>
          </w:tcPr>
          <w:p w14:paraId="60CAF1EC" w14:textId="77777777" w:rsidR="001D05BB" w:rsidRPr="008473A0" w:rsidRDefault="001D05BB" w:rsidP="001D05BB">
            <w:pPr>
              <w:pStyle w:val="NoSpacing"/>
              <w:rPr>
                <w:lang w:val="en-NZ"/>
              </w:rPr>
            </w:pPr>
            <w:r>
              <w:rPr>
                <w:lang w:val="en-NZ"/>
              </w:rPr>
              <w:t>Membership of professional organisations - time</w:t>
            </w:r>
          </w:p>
        </w:tc>
        <w:tc>
          <w:tcPr>
            <w:tcW w:w="1985" w:type="dxa"/>
          </w:tcPr>
          <w:p w14:paraId="64AFCC24" w14:textId="77777777" w:rsidR="001D05BB" w:rsidRPr="008473A0" w:rsidRDefault="001D05BB" w:rsidP="001D05BB">
            <w:pPr>
              <w:spacing w:before="360"/>
              <w:outlineLvl w:val="1"/>
              <w:rPr>
                <w:b/>
                <w:color w:val="C73E84" w:themeColor="text2"/>
                <w:sz w:val="20"/>
                <w:szCs w:val="20"/>
                <w:lang w:val="en-NZ"/>
              </w:rPr>
            </w:pPr>
          </w:p>
        </w:tc>
        <w:tc>
          <w:tcPr>
            <w:tcW w:w="6804" w:type="dxa"/>
          </w:tcPr>
          <w:p w14:paraId="47376003" w14:textId="77777777" w:rsidR="001D05BB" w:rsidRPr="008473A0" w:rsidRDefault="001D05BB" w:rsidP="001D05BB">
            <w:pPr>
              <w:spacing w:before="360"/>
              <w:outlineLvl w:val="1"/>
              <w:rPr>
                <w:b/>
                <w:color w:val="C73E84" w:themeColor="text2"/>
                <w:sz w:val="20"/>
                <w:szCs w:val="20"/>
                <w:lang w:val="en-NZ"/>
              </w:rPr>
            </w:pPr>
          </w:p>
        </w:tc>
      </w:tr>
      <w:tr w:rsidR="001D05BB" w:rsidRPr="008473A0" w14:paraId="24437A34" w14:textId="77777777" w:rsidTr="001D05BB">
        <w:trPr>
          <w:trHeight w:hRule="exact" w:val="680"/>
        </w:trPr>
        <w:tc>
          <w:tcPr>
            <w:tcW w:w="5807" w:type="dxa"/>
          </w:tcPr>
          <w:p w14:paraId="55738EF3" w14:textId="77777777" w:rsidR="001D05BB" w:rsidRPr="008473A0" w:rsidRDefault="001D05BB" w:rsidP="001D05BB">
            <w:pPr>
              <w:pStyle w:val="NoSpacing"/>
              <w:rPr>
                <w:lang w:val="en-NZ"/>
              </w:rPr>
            </w:pPr>
            <w:r>
              <w:rPr>
                <w:lang w:val="en-NZ"/>
              </w:rPr>
              <w:t>Industry or network events and conferences</w:t>
            </w:r>
          </w:p>
        </w:tc>
        <w:tc>
          <w:tcPr>
            <w:tcW w:w="1985" w:type="dxa"/>
          </w:tcPr>
          <w:p w14:paraId="4D3FE7FA" w14:textId="77777777" w:rsidR="001D05BB" w:rsidRPr="008473A0" w:rsidRDefault="001D05BB" w:rsidP="001D05BB">
            <w:pPr>
              <w:spacing w:before="360"/>
              <w:outlineLvl w:val="1"/>
              <w:rPr>
                <w:b/>
                <w:color w:val="C73E84" w:themeColor="text2"/>
                <w:sz w:val="20"/>
                <w:szCs w:val="20"/>
                <w:lang w:val="en-NZ"/>
              </w:rPr>
            </w:pPr>
          </w:p>
        </w:tc>
        <w:tc>
          <w:tcPr>
            <w:tcW w:w="6804" w:type="dxa"/>
          </w:tcPr>
          <w:p w14:paraId="27B34AA6" w14:textId="77777777" w:rsidR="001D05BB" w:rsidRPr="008473A0" w:rsidRDefault="001D05BB" w:rsidP="001D05BB">
            <w:pPr>
              <w:spacing w:before="360"/>
              <w:outlineLvl w:val="1"/>
              <w:rPr>
                <w:b/>
                <w:color w:val="C73E84" w:themeColor="text2"/>
                <w:sz w:val="20"/>
                <w:szCs w:val="20"/>
                <w:lang w:val="en-NZ"/>
              </w:rPr>
            </w:pPr>
          </w:p>
        </w:tc>
      </w:tr>
      <w:tr w:rsidR="001D05BB" w:rsidRPr="008473A0" w14:paraId="43DC91C0" w14:textId="77777777" w:rsidTr="001D05BB">
        <w:trPr>
          <w:trHeight w:hRule="exact" w:val="680"/>
        </w:trPr>
        <w:tc>
          <w:tcPr>
            <w:tcW w:w="5807" w:type="dxa"/>
          </w:tcPr>
          <w:p w14:paraId="4BB3E3B3" w14:textId="77777777" w:rsidR="001D05BB" w:rsidRPr="008473A0" w:rsidRDefault="001D05BB" w:rsidP="001D05BB">
            <w:pPr>
              <w:pStyle w:val="NoSpacing"/>
              <w:rPr>
                <w:lang w:val="en-NZ"/>
              </w:rPr>
            </w:pPr>
            <w:r>
              <w:rPr>
                <w:lang w:val="en-NZ"/>
              </w:rPr>
              <w:t>Work shadowing</w:t>
            </w:r>
          </w:p>
        </w:tc>
        <w:tc>
          <w:tcPr>
            <w:tcW w:w="1985" w:type="dxa"/>
          </w:tcPr>
          <w:p w14:paraId="4F331674" w14:textId="77777777" w:rsidR="001D05BB" w:rsidRPr="008473A0" w:rsidRDefault="001D05BB" w:rsidP="001D05BB">
            <w:pPr>
              <w:spacing w:before="360"/>
              <w:outlineLvl w:val="1"/>
              <w:rPr>
                <w:b/>
                <w:color w:val="C73E84" w:themeColor="text2"/>
                <w:sz w:val="20"/>
                <w:szCs w:val="20"/>
                <w:lang w:val="en-NZ"/>
              </w:rPr>
            </w:pPr>
          </w:p>
        </w:tc>
        <w:tc>
          <w:tcPr>
            <w:tcW w:w="6804" w:type="dxa"/>
          </w:tcPr>
          <w:p w14:paraId="75F14477" w14:textId="77777777" w:rsidR="001D05BB" w:rsidRPr="008473A0" w:rsidRDefault="001D05BB" w:rsidP="001D05BB">
            <w:pPr>
              <w:spacing w:before="360"/>
              <w:outlineLvl w:val="1"/>
              <w:rPr>
                <w:b/>
                <w:color w:val="C73E84" w:themeColor="text2"/>
                <w:sz w:val="20"/>
                <w:szCs w:val="20"/>
                <w:lang w:val="en-NZ"/>
              </w:rPr>
            </w:pPr>
          </w:p>
        </w:tc>
      </w:tr>
      <w:tr w:rsidR="001D05BB" w:rsidRPr="008473A0" w14:paraId="7667ED7F" w14:textId="77777777" w:rsidTr="001D05BB">
        <w:trPr>
          <w:trHeight w:hRule="exact" w:val="680"/>
        </w:trPr>
        <w:tc>
          <w:tcPr>
            <w:tcW w:w="5807" w:type="dxa"/>
          </w:tcPr>
          <w:p w14:paraId="7FD04ACA" w14:textId="77777777" w:rsidR="001D05BB" w:rsidRPr="008473A0" w:rsidRDefault="001D05BB" w:rsidP="001D05BB">
            <w:pPr>
              <w:pStyle w:val="NoSpacing"/>
              <w:rPr>
                <w:lang w:val="en-NZ"/>
              </w:rPr>
            </w:pPr>
            <w:r>
              <w:rPr>
                <w:lang w:val="en-NZ"/>
              </w:rPr>
              <w:t>Temporary assignments or secondments</w:t>
            </w:r>
          </w:p>
        </w:tc>
        <w:tc>
          <w:tcPr>
            <w:tcW w:w="1985" w:type="dxa"/>
          </w:tcPr>
          <w:p w14:paraId="74D211A1" w14:textId="77777777" w:rsidR="001D05BB" w:rsidRPr="008473A0" w:rsidRDefault="001D05BB" w:rsidP="001D05BB">
            <w:pPr>
              <w:spacing w:before="360"/>
              <w:outlineLvl w:val="1"/>
              <w:rPr>
                <w:b/>
                <w:color w:val="C73E84" w:themeColor="text2"/>
                <w:sz w:val="20"/>
                <w:szCs w:val="20"/>
                <w:lang w:val="en-NZ"/>
              </w:rPr>
            </w:pPr>
          </w:p>
        </w:tc>
        <w:tc>
          <w:tcPr>
            <w:tcW w:w="6804" w:type="dxa"/>
          </w:tcPr>
          <w:p w14:paraId="39FB3D35" w14:textId="77777777" w:rsidR="001D05BB" w:rsidRPr="008473A0" w:rsidRDefault="001D05BB" w:rsidP="001D05BB">
            <w:pPr>
              <w:spacing w:before="360"/>
              <w:outlineLvl w:val="1"/>
              <w:rPr>
                <w:b/>
                <w:color w:val="C73E84" w:themeColor="text2"/>
                <w:sz w:val="20"/>
                <w:szCs w:val="20"/>
                <w:lang w:val="en-NZ"/>
              </w:rPr>
            </w:pPr>
          </w:p>
        </w:tc>
      </w:tr>
      <w:tr w:rsidR="001D05BB" w:rsidRPr="008473A0" w14:paraId="02AB099B" w14:textId="77777777" w:rsidTr="001D05BB">
        <w:trPr>
          <w:trHeight w:hRule="exact" w:val="680"/>
        </w:trPr>
        <w:tc>
          <w:tcPr>
            <w:tcW w:w="5807" w:type="dxa"/>
          </w:tcPr>
          <w:p w14:paraId="0C0F19C6" w14:textId="77777777" w:rsidR="001D05BB" w:rsidRPr="008473A0" w:rsidRDefault="001D05BB" w:rsidP="001D05BB">
            <w:pPr>
              <w:pStyle w:val="NoSpacing"/>
              <w:rPr>
                <w:lang w:val="en-NZ"/>
              </w:rPr>
            </w:pPr>
            <w:r>
              <w:rPr>
                <w:lang w:val="en-NZ"/>
              </w:rPr>
              <w:lastRenderedPageBreak/>
              <w:t>Regular performance discussions</w:t>
            </w:r>
          </w:p>
        </w:tc>
        <w:tc>
          <w:tcPr>
            <w:tcW w:w="1985" w:type="dxa"/>
          </w:tcPr>
          <w:p w14:paraId="3A5C857D" w14:textId="77777777" w:rsidR="001D05BB" w:rsidRPr="008473A0" w:rsidRDefault="001D05BB" w:rsidP="001D05BB">
            <w:pPr>
              <w:spacing w:before="360"/>
              <w:outlineLvl w:val="1"/>
              <w:rPr>
                <w:b/>
                <w:color w:val="C73E84" w:themeColor="text2"/>
                <w:sz w:val="20"/>
                <w:szCs w:val="20"/>
                <w:lang w:val="en-NZ"/>
              </w:rPr>
            </w:pPr>
          </w:p>
        </w:tc>
        <w:tc>
          <w:tcPr>
            <w:tcW w:w="6804" w:type="dxa"/>
          </w:tcPr>
          <w:p w14:paraId="0A79EDF8" w14:textId="77777777" w:rsidR="001D05BB" w:rsidRPr="008473A0" w:rsidRDefault="001D05BB" w:rsidP="001D05BB">
            <w:pPr>
              <w:spacing w:before="360"/>
              <w:outlineLvl w:val="1"/>
              <w:rPr>
                <w:b/>
                <w:color w:val="C73E84" w:themeColor="text2"/>
                <w:sz w:val="20"/>
                <w:szCs w:val="20"/>
                <w:lang w:val="en-NZ"/>
              </w:rPr>
            </w:pPr>
          </w:p>
        </w:tc>
      </w:tr>
      <w:tr w:rsidR="001D05BB" w:rsidRPr="008473A0" w14:paraId="796481E9" w14:textId="77777777" w:rsidTr="001D05BB">
        <w:trPr>
          <w:trHeight w:hRule="exact" w:val="680"/>
        </w:trPr>
        <w:tc>
          <w:tcPr>
            <w:tcW w:w="5807" w:type="dxa"/>
          </w:tcPr>
          <w:p w14:paraId="769C2FDC" w14:textId="77777777" w:rsidR="001D05BB" w:rsidRPr="008473A0" w:rsidRDefault="001D05BB" w:rsidP="001D05BB">
            <w:pPr>
              <w:pStyle w:val="NoSpacing"/>
              <w:rPr>
                <w:lang w:val="en-NZ"/>
              </w:rPr>
            </w:pPr>
            <w:r>
              <w:rPr>
                <w:lang w:val="en-NZ"/>
              </w:rPr>
              <w:t>Internal coaching</w:t>
            </w:r>
          </w:p>
        </w:tc>
        <w:tc>
          <w:tcPr>
            <w:tcW w:w="1985" w:type="dxa"/>
          </w:tcPr>
          <w:p w14:paraId="60E4FFBC" w14:textId="77777777" w:rsidR="001D05BB" w:rsidRPr="008473A0" w:rsidRDefault="001D05BB" w:rsidP="001D05BB">
            <w:pPr>
              <w:spacing w:before="360"/>
              <w:outlineLvl w:val="1"/>
              <w:rPr>
                <w:b/>
                <w:color w:val="C73E84" w:themeColor="text2"/>
                <w:sz w:val="20"/>
                <w:szCs w:val="20"/>
                <w:lang w:val="en-NZ"/>
              </w:rPr>
            </w:pPr>
          </w:p>
        </w:tc>
        <w:tc>
          <w:tcPr>
            <w:tcW w:w="6804" w:type="dxa"/>
          </w:tcPr>
          <w:p w14:paraId="4C33C6F5" w14:textId="77777777" w:rsidR="001D05BB" w:rsidRPr="008473A0" w:rsidRDefault="001D05BB" w:rsidP="001D05BB">
            <w:pPr>
              <w:spacing w:before="360"/>
              <w:outlineLvl w:val="1"/>
              <w:rPr>
                <w:b/>
                <w:color w:val="C73E84" w:themeColor="text2"/>
                <w:sz w:val="20"/>
                <w:szCs w:val="20"/>
                <w:lang w:val="en-NZ"/>
              </w:rPr>
            </w:pPr>
          </w:p>
        </w:tc>
      </w:tr>
      <w:tr w:rsidR="001D05BB" w:rsidRPr="008473A0" w14:paraId="2F71AD10" w14:textId="77777777" w:rsidTr="001D05BB">
        <w:trPr>
          <w:trHeight w:hRule="exact" w:val="680"/>
        </w:trPr>
        <w:tc>
          <w:tcPr>
            <w:tcW w:w="5807" w:type="dxa"/>
          </w:tcPr>
          <w:p w14:paraId="1FD8D0D7" w14:textId="77777777" w:rsidR="001D05BB" w:rsidRPr="008473A0" w:rsidRDefault="001D05BB" w:rsidP="001D05BB">
            <w:pPr>
              <w:pStyle w:val="NoSpacing"/>
              <w:rPr>
                <w:lang w:val="en-NZ"/>
              </w:rPr>
            </w:pPr>
            <w:r>
              <w:rPr>
                <w:lang w:val="en-NZ"/>
              </w:rPr>
              <w:t>External coaching</w:t>
            </w:r>
          </w:p>
        </w:tc>
        <w:tc>
          <w:tcPr>
            <w:tcW w:w="1985" w:type="dxa"/>
          </w:tcPr>
          <w:p w14:paraId="5BD0920F" w14:textId="77777777" w:rsidR="001D05BB" w:rsidRPr="008473A0" w:rsidRDefault="001D05BB" w:rsidP="001D05BB">
            <w:pPr>
              <w:spacing w:before="360"/>
              <w:outlineLvl w:val="1"/>
              <w:rPr>
                <w:b/>
                <w:color w:val="C73E84" w:themeColor="text2"/>
                <w:sz w:val="20"/>
                <w:szCs w:val="20"/>
                <w:lang w:val="en-NZ"/>
              </w:rPr>
            </w:pPr>
          </w:p>
        </w:tc>
        <w:tc>
          <w:tcPr>
            <w:tcW w:w="6804" w:type="dxa"/>
          </w:tcPr>
          <w:p w14:paraId="6B802E00" w14:textId="77777777" w:rsidR="001D05BB" w:rsidRPr="008473A0" w:rsidRDefault="001D05BB" w:rsidP="001D05BB">
            <w:pPr>
              <w:spacing w:before="360"/>
              <w:outlineLvl w:val="1"/>
              <w:rPr>
                <w:b/>
                <w:color w:val="C73E84" w:themeColor="text2"/>
                <w:sz w:val="20"/>
                <w:szCs w:val="20"/>
                <w:lang w:val="en-NZ"/>
              </w:rPr>
            </w:pPr>
          </w:p>
        </w:tc>
      </w:tr>
      <w:tr w:rsidR="001D05BB" w:rsidRPr="008473A0" w14:paraId="379EA869" w14:textId="77777777" w:rsidTr="001D05BB">
        <w:trPr>
          <w:trHeight w:hRule="exact" w:val="680"/>
        </w:trPr>
        <w:tc>
          <w:tcPr>
            <w:tcW w:w="5807" w:type="dxa"/>
          </w:tcPr>
          <w:p w14:paraId="37090A6B" w14:textId="77777777" w:rsidR="001D05BB" w:rsidRPr="008473A0" w:rsidRDefault="001D05BB" w:rsidP="001D05BB">
            <w:pPr>
              <w:pStyle w:val="NoSpacing"/>
              <w:rPr>
                <w:lang w:val="en-NZ"/>
              </w:rPr>
            </w:pPr>
            <w:r>
              <w:rPr>
                <w:lang w:val="en-NZ"/>
              </w:rPr>
              <w:t>Professional supervision</w:t>
            </w:r>
          </w:p>
        </w:tc>
        <w:tc>
          <w:tcPr>
            <w:tcW w:w="1985" w:type="dxa"/>
          </w:tcPr>
          <w:p w14:paraId="70E168E9" w14:textId="77777777" w:rsidR="001D05BB" w:rsidRPr="008473A0" w:rsidRDefault="001D05BB" w:rsidP="001D05BB">
            <w:pPr>
              <w:spacing w:before="360"/>
              <w:outlineLvl w:val="1"/>
              <w:rPr>
                <w:b/>
                <w:color w:val="C73E84" w:themeColor="text2"/>
                <w:sz w:val="20"/>
                <w:szCs w:val="20"/>
                <w:lang w:val="en-NZ"/>
              </w:rPr>
            </w:pPr>
          </w:p>
        </w:tc>
        <w:tc>
          <w:tcPr>
            <w:tcW w:w="6804" w:type="dxa"/>
          </w:tcPr>
          <w:p w14:paraId="12829BC6" w14:textId="77777777" w:rsidR="001D05BB" w:rsidRPr="008473A0" w:rsidRDefault="001D05BB" w:rsidP="001D05BB">
            <w:pPr>
              <w:spacing w:before="360"/>
              <w:outlineLvl w:val="1"/>
              <w:rPr>
                <w:b/>
                <w:color w:val="C73E84" w:themeColor="text2"/>
                <w:sz w:val="20"/>
                <w:szCs w:val="20"/>
                <w:lang w:val="en-NZ"/>
              </w:rPr>
            </w:pPr>
          </w:p>
        </w:tc>
      </w:tr>
      <w:tr w:rsidR="001D05BB" w:rsidRPr="008473A0" w14:paraId="0FC93C16" w14:textId="77777777" w:rsidTr="001D05BB">
        <w:trPr>
          <w:trHeight w:hRule="exact" w:val="680"/>
        </w:trPr>
        <w:tc>
          <w:tcPr>
            <w:tcW w:w="5807" w:type="dxa"/>
          </w:tcPr>
          <w:p w14:paraId="5CAFA7CC" w14:textId="77777777" w:rsidR="001D05BB" w:rsidRPr="008473A0" w:rsidRDefault="001D05BB" w:rsidP="001D05BB">
            <w:pPr>
              <w:pStyle w:val="NoSpacing"/>
              <w:rPr>
                <w:lang w:val="en-NZ"/>
              </w:rPr>
            </w:pPr>
            <w:r>
              <w:rPr>
                <w:lang w:val="en-NZ"/>
              </w:rPr>
              <w:t>Mentoring</w:t>
            </w:r>
          </w:p>
        </w:tc>
        <w:tc>
          <w:tcPr>
            <w:tcW w:w="1985" w:type="dxa"/>
          </w:tcPr>
          <w:p w14:paraId="59C52D47" w14:textId="77777777" w:rsidR="001D05BB" w:rsidRPr="008473A0" w:rsidRDefault="001D05BB" w:rsidP="001D05BB">
            <w:pPr>
              <w:spacing w:before="360"/>
              <w:outlineLvl w:val="1"/>
              <w:rPr>
                <w:b/>
                <w:color w:val="C73E84" w:themeColor="text2"/>
                <w:sz w:val="20"/>
                <w:szCs w:val="20"/>
                <w:lang w:val="en-NZ"/>
              </w:rPr>
            </w:pPr>
          </w:p>
        </w:tc>
        <w:tc>
          <w:tcPr>
            <w:tcW w:w="6804" w:type="dxa"/>
          </w:tcPr>
          <w:p w14:paraId="7C66D368" w14:textId="77777777" w:rsidR="001D05BB" w:rsidRPr="008473A0" w:rsidRDefault="001D05BB" w:rsidP="001D05BB">
            <w:pPr>
              <w:spacing w:before="360"/>
              <w:outlineLvl w:val="1"/>
              <w:rPr>
                <w:b/>
                <w:color w:val="C73E84" w:themeColor="text2"/>
                <w:sz w:val="20"/>
                <w:szCs w:val="20"/>
                <w:lang w:val="en-NZ"/>
              </w:rPr>
            </w:pPr>
          </w:p>
        </w:tc>
      </w:tr>
      <w:tr w:rsidR="001D05BB" w:rsidRPr="008473A0" w14:paraId="6C6AB434" w14:textId="77777777" w:rsidTr="001D05BB">
        <w:trPr>
          <w:trHeight w:hRule="exact" w:val="680"/>
        </w:trPr>
        <w:tc>
          <w:tcPr>
            <w:tcW w:w="5807" w:type="dxa"/>
          </w:tcPr>
          <w:p w14:paraId="3612E2D9" w14:textId="77777777" w:rsidR="001D05BB" w:rsidRPr="008473A0" w:rsidRDefault="001D05BB" w:rsidP="001D05BB">
            <w:pPr>
              <w:pStyle w:val="NoSpacing"/>
              <w:rPr>
                <w:lang w:val="en-NZ"/>
              </w:rPr>
            </w:pPr>
            <w:r>
              <w:rPr>
                <w:lang w:val="en-NZ"/>
              </w:rPr>
              <w:t>Internal vacancy notification</w:t>
            </w:r>
          </w:p>
        </w:tc>
        <w:tc>
          <w:tcPr>
            <w:tcW w:w="1985" w:type="dxa"/>
          </w:tcPr>
          <w:p w14:paraId="0D9563EB" w14:textId="77777777" w:rsidR="001D05BB" w:rsidRPr="008473A0" w:rsidRDefault="001D05BB" w:rsidP="001D05BB">
            <w:pPr>
              <w:spacing w:before="360"/>
              <w:outlineLvl w:val="1"/>
              <w:rPr>
                <w:b/>
                <w:color w:val="C73E84" w:themeColor="text2"/>
                <w:sz w:val="20"/>
                <w:szCs w:val="20"/>
                <w:lang w:val="en-NZ"/>
              </w:rPr>
            </w:pPr>
          </w:p>
        </w:tc>
        <w:tc>
          <w:tcPr>
            <w:tcW w:w="6804" w:type="dxa"/>
          </w:tcPr>
          <w:p w14:paraId="3726F3FB" w14:textId="77777777" w:rsidR="001D05BB" w:rsidRPr="008473A0" w:rsidRDefault="001D05BB" w:rsidP="001D05BB">
            <w:pPr>
              <w:spacing w:before="360"/>
              <w:outlineLvl w:val="1"/>
              <w:rPr>
                <w:b/>
                <w:color w:val="C73E84" w:themeColor="text2"/>
                <w:sz w:val="20"/>
                <w:szCs w:val="20"/>
                <w:lang w:val="en-NZ"/>
              </w:rPr>
            </w:pPr>
          </w:p>
        </w:tc>
      </w:tr>
      <w:tr w:rsidR="001D05BB" w:rsidRPr="008473A0" w14:paraId="7B227ED5" w14:textId="77777777" w:rsidTr="001D05BB">
        <w:trPr>
          <w:trHeight w:hRule="exact" w:val="680"/>
        </w:trPr>
        <w:tc>
          <w:tcPr>
            <w:tcW w:w="5807" w:type="dxa"/>
          </w:tcPr>
          <w:p w14:paraId="44C65C05" w14:textId="77777777" w:rsidR="001D05BB" w:rsidRPr="008473A0" w:rsidRDefault="001D05BB" w:rsidP="001D05BB">
            <w:pPr>
              <w:pStyle w:val="NoSpacing"/>
              <w:rPr>
                <w:lang w:val="en-NZ"/>
              </w:rPr>
            </w:pPr>
            <w:r>
              <w:rPr>
                <w:lang w:val="en-NZ"/>
              </w:rPr>
              <w:t>Promotions</w:t>
            </w:r>
          </w:p>
        </w:tc>
        <w:tc>
          <w:tcPr>
            <w:tcW w:w="1985" w:type="dxa"/>
          </w:tcPr>
          <w:p w14:paraId="08C4F9F8" w14:textId="77777777" w:rsidR="001D05BB" w:rsidRPr="008473A0" w:rsidRDefault="001D05BB" w:rsidP="001D05BB">
            <w:pPr>
              <w:spacing w:before="360"/>
              <w:outlineLvl w:val="1"/>
              <w:rPr>
                <w:b/>
                <w:color w:val="C73E84" w:themeColor="text2"/>
                <w:sz w:val="20"/>
                <w:szCs w:val="20"/>
                <w:lang w:val="en-NZ"/>
              </w:rPr>
            </w:pPr>
          </w:p>
        </w:tc>
        <w:tc>
          <w:tcPr>
            <w:tcW w:w="6804" w:type="dxa"/>
          </w:tcPr>
          <w:p w14:paraId="07B663E2" w14:textId="77777777" w:rsidR="001D05BB" w:rsidRPr="008473A0" w:rsidRDefault="001D05BB" w:rsidP="001D05BB">
            <w:pPr>
              <w:spacing w:before="360"/>
              <w:outlineLvl w:val="1"/>
              <w:rPr>
                <w:b/>
                <w:color w:val="C73E84" w:themeColor="text2"/>
                <w:sz w:val="20"/>
                <w:szCs w:val="20"/>
                <w:lang w:val="en-NZ"/>
              </w:rPr>
            </w:pPr>
          </w:p>
        </w:tc>
      </w:tr>
      <w:tr w:rsidR="001D05BB" w:rsidRPr="008473A0" w14:paraId="6B4EDD6D" w14:textId="77777777" w:rsidTr="001D05BB">
        <w:trPr>
          <w:trHeight w:hRule="exact" w:val="680"/>
        </w:trPr>
        <w:tc>
          <w:tcPr>
            <w:tcW w:w="5807" w:type="dxa"/>
          </w:tcPr>
          <w:p w14:paraId="7568B83F" w14:textId="77777777" w:rsidR="001D05BB" w:rsidRPr="008473A0" w:rsidRDefault="001D05BB" w:rsidP="001D05BB">
            <w:pPr>
              <w:pStyle w:val="NoSpacing"/>
              <w:rPr>
                <w:lang w:val="en-NZ"/>
              </w:rPr>
            </w:pPr>
            <w:r>
              <w:rPr>
                <w:lang w:val="en-NZ"/>
              </w:rPr>
              <w:t>Trainee or cadetships</w:t>
            </w:r>
          </w:p>
        </w:tc>
        <w:tc>
          <w:tcPr>
            <w:tcW w:w="1985" w:type="dxa"/>
          </w:tcPr>
          <w:p w14:paraId="4D71474A" w14:textId="77777777" w:rsidR="001D05BB" w:rsidRPr="008473A0" w:rsidRDefault="001D05BB" w:rsidP="001D05BB">
            <w:pPr>
              <w:spacing w:before="360"/>
              <w:outlineLvl w:val="1"/>
              <w:rPr>
                <w:b/>
                <w:color w:val="C73E84" w:themeColor="text2"/>
                <w:sz w:val="20"/>
                <w:szCs w:val="20"/>
                <w:lang w:val="en-NZ"/>
              </w:rPr>
            </w:pPr>
          </w:p>
        </w:tc>
        <w:tc>
          <w:tcPr>
            <w:tcW w:w="6804" w:type="dxa"/>
          </w:tcPr>
          <w:p w14:paraId="0DC8CC36" w14:textId="77777777" w:rsidR="001D05BB" w:rsidRPr="008473A0" w:rsidRDefault="001D05BB" w:rsidP="001D05BB">
            <w:pPr>
              <w:spacing w:before="360"/>
              <w:outlineLvl w:val="1"/>
              <w:rPr>
                <w:b/>
                <w:color w:val="C73E84" w:themeColor="text2"/>
                <w:sz w:val="20"/>
                <w:szCs w:val="20"/>
                <w:lang w:val="en-NZ"/>
              </w:rPr>
            </w:pPr>
          </w:p>
        </w:tc>
      </w:tr>
      <w:tr w:rsidR="001D05BB" w:rsidRPr="008473A0" w14:paraId="40F38495" w14:textId="77777777" w:rsidTr="001D05BB">
        <w:trPr>
          <w:trHeight w:hRule="exact" w:val="680"/>
        </w:trPr>
        <w:tc>
          <w:tcPr>
            <w:tcW w:w="5807" w:type="dxa"/>
          </w:tcPr>
          <w:p w14:paraId="4B918613" w14:textId="77777777" w:rsidR="001D05BB" w:rsidRPr="008473A0" w:rsidRDefault="001D05BB" w:rsidP="001D05BB">
            <w:pPr>
              <w:pStyle w:val="NoSpacing"/>
              <w:rPr>
                <w:lang w:val="en-NZ"/>
              </w:rPr>
            </w:pPr>
            <w:r>
              <w:rPr>
                <w:lang w:val="en-NZ"/>
              </w:rPr>
              <w:t>Voluntary work</w:t>
            </w:r>
          </w:p>
        </w:tc>
        <w:tc>
          <w:tcPr>
            <w:tcW w:w="1985" w:type="dxa"/>
          </w:tcPr>
          <w:p w14:paraId="28D15AE6" w14:textId="77777777" w:rsidR="001D05BB" w:rsidRPr="008473A0" w:rsidRDefault="001D05BB" w:rsidP="001D05BB">
            <w:pPr>
              <w:spacing w:before="360"/>
              <w:outlineLvl w:val="1"/>
              <w:rPr>
                <w:b/>
                <w:color w:val="C73E84" w:themeColor="text2"/>
                <w:sz w:val="20"/>
                <w:szCs w:val="20"/>
                <w:lang w:val="en-NZ"/>
              </w:rPr>
            </w:pPr>
          </w:p>
        </w:tc>
        <w:tc>
          <w:tcPr>
            <w:tcW w:w="6804" w:type="dxa"/>
          </w:tcPr>
          <w:p w14:paraId="0298F4C9" w14:textId="77777777" w:rsidR="001D05BB" w:rsidRPr="008473A0" w:rsidRDefault="001D05BB" w:rsidP="001D05BB">
            <w:pPr>
              <w:spacing w:before="360"/>
              <w:outlineLvl w:val="1"/>
              <w:rPr>
                <w:b/>
                <w:color w:val="C73E84" w:themeColor="text2"/>
                <w:sz w:val="20"/>
                <w:szCs w:val="20"/>
                <w:lang w:val="en-NZ"/>
              </w:rPr>
            </w:pPr>
          </w:p>
        </w:tc>
      </w:tr>
      <w:tr w:rsidR="001D05BB" w:rsidRPr="008473A0" w14:paraId="2FB44B43" w14:textId="77777777" w:rsidTr="001D05BB">
        <w:trPr>
          <w:trHeight w:hRule="exact" w:val="680"/>
        </w:trPr>
        <w:tc>
          <w:tcPr>
            <w:tcW w:w="5807" w:type="dxa"/>
          </w:tcPr>
          <w:p w14:paraId="59321F7F" w14:textId="77777777" w:rsidR="001D05BB" w:rsidRPr="008473A0" w:rsidRDefault="001D05BB" w:rsidP="001D05BB">
            <w:pPr>
              <w:pStyle w:val="NoSpacing"/>
              <w:rPr>
                <w:lang w:val="en-NZ"/>
              </w:rPr>
            </w:pPr>
            <w:r>
              <w:rPr>
                <w:lang w:val="en-NZ"/>
              </w:rPr>
              <w:t>Flexible work</w:t>
            </w:r>
          </w:p>
        </w:tc>
        <w:tc>
          <w:tcPr>
            <w:tcW w:w="1985" w:type="dxa"/>
          </w:tcPr>
          <w:p w14:paraId="72EF3409" w14:textId="77777777" w:rsidR="001D05BB" w:rsidRPr="008473A0" w:rsidRDefault="001D05BB" w:rsidP="001D05BB">
            <w:pPr>
              <w:spacing w:before="360"/>
              <w:outlineLvl w:val="1"/>
              <w:rPr>
                <w:b/>
                <w:color w:val="C73E84" w:themeColor="text2"/>
                <w:sz w:val="20"/>
                <w:szCs w:val="20"/>
                <w:lang w:val="en-NZ"/>
              </w:rPr>
            </w:pPr>
          </w:p>
        </w:tc>
        <w:tc>
          <w:tcPr>
            <w:tcW w:w="6804" w:type="dxa"/>
          </w:tcPr>
          <w:p w14:paraId="5DAC227F" w14:textId="77777777" w:rsidR="001D05BB" w:rsidRPr="008473A0" w:rsidRDefault="001D05BB" w:rsidP="001D05BB">
            <w:pPr>
              <w:spacing w:before="360"/>
              <w:outlineLvl w:val="1"/>
              <w:rPr>
                <w:b/>
                <w:color w:val="C73E84" w:themeColor="text2"/>
                <w:sz w:val="20"/>
                <w:szCs w:val="20"/>
                <w:lang w:val="en-NZ"/>
              </w:rPr>
            </w:pPr>
          </w:p>
        </w:tc>
      </w:tr>
      <w:tr w:rsidR="001D05BB" w:rsidRPr="008473A0" w14:paraId="4B067B13" w14:textId="77777777" w:rsidTr="001D05BB">
        <w:trPr>
          <w:trHeight w:hRule="exact" w:val="680"/>
        </w:trPr>
        <w:tc>
          <w:tcPr>
            <w:tcW w:w="5807" w:type="dxa"/>
          </w:tcPr>
          <w:p w14:paraId="32B81D1C" w14:textId="77777777" w:rsidR="001D05BB" w:rsidRPr="008473A0" w:rsidRDefault="001D05BB" w:rsidP="001D05BB">
            <w:pPr>
              <w:pStyle w:val="NoSpacing"/>
              <w:rPr>
                <w:lang w:val="en-NZ"/>
              </w:rPr>
            </w:pPr>
            <w:r>
              <w:rPr>
                <w:lang w:val="en-NZ"/>
              </w:rPr>
              <w:t>More autonomy</w:t>
            </w:r>
          </w:p>
        </w:tc>
        <w:tc>
          <w:tcPr>
            <w:tcW w:w="1985" w:type="dxa"/>
          </w:tcPr>
          <w:p w14:paraId="5C4197DB" w14:textId="77777777" w:rsidR="001D05BB" w:rsidRPr="008473A0" w:rsidRDefault="001D05BB" w:rsidP="001D05BB">
            <w:pPr>
              <w:spacing w:before="360"/>
              <w:outlineLvl w:val="1"/>
              <w:rPr>
                <w:b/>
                <w:color w:val="C73E84" w:themeColor="text2"/>
                <w:sz w:val="20"/>
                <w:szCs w:val="20"/>
                <w:lang w:val="en-NZ"/>
              </w:rPr>
            </w:pPr>
          </w:p>
        </w:tc>
        <w:tc>
          <w:tcPr>
            <w:tcW w:w="6804" w:type="dxa"/>
          </w:tcPr>
          <w:p w14:paraId="5B6BA0D9" w14:textId="77777777" w:rsidR="001D05BB" w:rsidRPr="008473A0" w:rsidRDefault="001D05BB" w:rsidP="001D05BB">
            <w:pPr>
              <w:spacing w:before="360"/>
              <w:outlineLvl w:val="1"/>
              <w:rPr>
                <w:b/>
                <w:color w:val="C73E84" w:themeColor="text2"/>
                <w:sz w:val="20"/>
                <w:szCs w:val="20"/>
                <w:lang w:val="en-NZ"/>
              </w:rPr>
            </w:pPr>
          </w:p>
        </w:tc>
      </w:tr>
      <w:tr w:rsidR="001D05BB" w:rsidRPr="008473A0" w14:paraId="0AF08B69" w14:textId="77777777" w:rsidTr="001D05BB">
        <w:trPr>
          <w:trHeight w:hRule="exact" w:val="680"/>
        </w:trPr>
        <w:tc>
          <w:tcPr>
            <w:tcW w:w="5807" w:type="dxa"/>
          </w:tcPr>
          <w:p w14:paraId="52AC645D" w14:textId="77777777" w:rsidR="001D05BB" w:rsidRDefault="001D05BB" w:rsidP="001D05BB">
            <w:pPr>
              <w:pStyle w:val="NoSpacing"/>
              <w:rPr>
                <w:lang w:val="en-NZ"/>
              </w:rPr>
            </w:pPr>
            <w:r>
              <w:rPr>
                <w:lang w:val="en-NZ"/>
              </w:rPr>
              <w:t>Job rotation</w:t>
            </w:r>
          </w:p>
        </w:tc>
        <w:tc>
          <w:tcPr>
            <w:tcW w:w="1985" w:type="dxa"/>
          </w:tcPr>
          <w:p w14:paraId="3A93232B" w14:textId="77777777" w:rsidR="001D05BB" w:rsidRPr="008473A0" w:rsidRDefault="001D05BB" w:rsidP="001D05BB">
            <w:pPr>
              <w:spacing w:before="360"/>
              <w:outlineLvl w:val="1"/>
              <w:rPr>
                <w:b/>
                <w:color w:val="C73E84" w:themeColor="text2"/>
                <w:sz w:val="20"/>
                <w:szCs w:val="20"/>
                <w:lang w:val="en-NZ"/>
              </w:rPr>
            </w:pPr>
          </w:p>
        </w:tc>
        <w:tc>
          <w:tcPr>
            <w:tcW w:w="6804" w:type="dxa"/>
          </w:tcPr>
          <w:p w14:paraId="39B90B3A" w14:textId="77777777" w:rsidR="001D05BB" w:rsidRPr="008473A0" w:rsidRDefault="001D05BB" w:rsidP="001D05BB">
            <w:pPr>
              <w:spacing w:before="360"/>
              <w:outlineLvl w:val="1"/>
              <w:rPr>
                <w:b/>
                <w:color w:val="C73E84" w:themeColor="text2"/>
                <w:sz w:val="20"/>
                <w:szCs w:val="20"/>
                <w:lang w:val="en-NZ"/>
              </w:rPr>
            </w:pPr>
          </w:p>
        </w:tc>
      </w:tr>
      <w:tr w:rsidR="001D05BB" w:rsidRPr="008473A0" w14:paraId="30ADF7D7" w14:textId="77777777" w:rsidTr="001D05BB">
        <w:trPr>
          <w:trHeight w:hRule="exact" w:val="680"/>
        </w:trPr>
        <w:tc>
          <w:tcPr>
            <w:tcW w:w="5807" w:type="dxa"/>
          </w:tcPr>
          <w:p w14:paraId="11D91FA2" w14:textId="6CDB4FC7" w:rsidR="001D05BB" w:rsidRDefault="001D05BB" w:rsidP="001D05BB">
            <w:pPr>
              <w:pStyle w:val="NoSpacing"/>
              <w:rPr>
                <w:lang w:val="en-NZ"/>
              </w:rPr>
            </w:pPr>
            <w:r>
              <w:rPr>
                <w:lang w:val="en-NZ"/>
              </w:rPr>
              <w:t>Project work</w:t>
            </w:r>
          </w:p>
        </w:tc>
        <w:tc>
          <w:tcPr>
            <w:tcW w:w="1985" w:type="dxa"/>
          </w:tcPr>
          <w:p w14:paraId="519F3935" w14:textId="77777777" w:rsidR="001D05BB" w:rsidRPr="008473A0" w:rsidRDefault="001D05BB" w:rsidP="001D05BB">
            <w:pPr>
              <w:spacing w:before="360"/>
              <w:outlineLvl w:val="1"/>
              <w:rPr>
                <w:b/>
                <w:color w:val="C73E84" w:themeColor="text2"/>
                <w:sz w:val="20"/>
                <w:szCs w:val="20"/>
                <w:lang w:val="en-NZ"/>
              </w:rPr>
            </w:pPr>
          </w:p>
        </w:tc>
        <w:tc>
          <w:tcPr>
            <w:tcW w:w="6804" w:type="dxa"/>
          </w:tcPr>
          <w:p w14:paraId="6462784C" w14:textId="77777777" w:rsidR="001D05BB" w:rsidRPr="008473A0" w:rsidRDefault="001D05BB" w:rsidP="001D05BB">
            <w:pPr>
              <w:spacing w:before="360"/>
              <w:outlineLvl w:val="1"/>
              <w:rPr>
                <w:b/>
                <w:color w:val="C73E84" w:themeColor="text2"/>
                <w:sz w:val="20"/>
                <w:szCs w:val="20"/>
                <w:lang w:val="en-NZ"/>
              </w:rPr>
            </w:pPr>
          </w:p>
        </w:tc>
      </w:tr>
    </w:tbl>
    <w:p w14:paraId="50D49DB5" w14:textId="44AABA32" w:rsidR="001D05BB" w:rsidRDefault="001D05BB" w:rsidP="008E1E00">
      <w:pPr>
        <w:spacing w:before="240"/>
        <w:outlineLvl w:val="1"/>
        <w:rPr>
          <w:b/>
          <w:color w:val="F89C27" w:themeColor="accent5"/>
          <w:sz w:val="28"/>
        </w:rPr>
      </w:pPr>
      <w:r>
        <w:rPr>
          <w:noProof/>
          <w:color w:val="F89C27" w:themeColor="accent5"/>
          <w:lang w:val="en-NZ" w:eastAsia="en-NZ"/>
        </w:rPr>
        <w:lastRenderedPageBreak/>
        <mc:AlternateContent>
          <mc:Choice Requires="wpg">
            <w:drawing>
              <wp:inline distT="0" distB="0" distL="0" distR="0" wp14:anchorId="64B5D865" wp14:editId="2C8C31B1">
                <wp:extent cx="7769860" cy="819150"/>
                <wp:effectExtent l="0" t="0" r="2540" b="0"/>
                <wp:docPr id="198" name="Group 198"/>
                <wp:cNvGraphicFramePr/>
                <a:graphic xmlns:a="http://schemas.openxmlformats.org/drawingml/2006/main">
                  <a:graphicData uri="http://schemas.microsoft.com/office/word/2010/wordprocessingGroup">
                    <wpg:wgp>
                      <wpg:cNvGrpSpPr/>
                      <wpg:grpSpPr>
                        <a:xfrm>
                          <a:off x="0" y="0"/>
                          <a:ext cx="7769860" cy="819150"/>
                          <a:chOff x="0" y="0"/>
                          <a:chExt cx="7769928" cy="671390"/>
                        </a:xfrm>
                        <a:gradFill>
                          <a:gsLst>
                            <a:gs pos="60000">
                              <a:schemeClr val="accent5"/>
                            </a:gs>
                            <a:gs pos="100000">
                              <a:schemeClr val="accent6"/>
                            </a:gs>
                          </a:gsLst>
                          <a:lin ang="0" scaled="0"/>
                        </a:gradFill>
                      </wpg:grpSpPr>
                      <wps:wsp>
                        <wps:cNvPr id="199" name="Rectangle 199"/>
                        <wps:cNvSpPr/>
                        <wps:spPr>
                          <a:xfrm>
                            <a:off x="0" y="0"/>
                            <a:ext cx="688769" cy="2137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200"/>
                        <wps:cNvSpPr/>
                        <wps:spPr>
                          <a:xfrm>
                            <a:off x="0" y="0"/>
                            <a:ext cx="7769928" cy="6713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D37C1" w14:textId="38663F3E" w:rsidR="0050073A" w:rsidRDefault="0050073A" w:rsidP="001D05BB">
                              <w:pPr>
                                <w:pStyle w:val="Heading1"/>
                                <w:rPr>
                                  <w:color w:val="FFFFFF" w:themeColor="background1"/>
                                </w:rPr>
                              </w:pPr>
                              <w:r w:rsidRPr="001D05BB">
                                <w:rPr>
                                  <w:color w:val="FFFFFF" w:themeColor="background1"/>
                                </w:rPr>
                                <w:t xml:space="preserve">Career development </w:t>
                              </w:r>
                              <w:r>
                                <w:rPr>
                                  <w:color w:val="FFFFFF" w:themeColor="background1"/>
                                </w:rPr>
                                <w:t>plan</w:t>
                              </w:r>
                            </w:p>
                            <w:p w14:paraId="195B0CC6" w14:textId="77777777" w:rsidR="0050073A" w:rsidRPr="00801B77" w:rsidRDefault="0050073A" w:rsidP="00801B77"/>
                            <w:p w14:paraId="6B10DDDF" w14:textId="77777777" w:rsidR="0050073A" w:rsidRPr="001D05BB" w:rsidRDefault="0050073A" w:rsidP="001D05BB"/>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64B5D865" id="Group 198" o:spid="_x0000_s1070" style="width:611.8pt;height:64.5pt;mso-position-horizontal-relative:char;mso-position-vertical-relative:line" coordsize="77699,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">
                <v:rect id="Rectangle 199" o:spid="_x0000_s1071" style="position:absolute;width:688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ujMEA&#10;AADcAAAADwAAAGRycy9kb3ducmV2LnhtbERPS2sCMRC+F/wPYYTearY9iG6NYgWpxYPUx32ajLuL&#10;m8mSxN313xtB6G0+vufMFr2tRUs+VI4VvI8yEMTamYoLBcfD+m0CIkRkg7VjUnCjAIv54GWGuXEd&#10;/1K7j4VIIRxyVFDG2ORSBl2SxTByDXHizs5bjAn6QhqPXQq3tfzIsrG0WHFqKLGhVUn6sr9aBSd3&#10;/uqs/uOf9rarrt9br/Vkq9TrsF9+gojUx3/x070xaf50Co9n0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gbozBAAAA3AAAAA8AAAAAAAAAAAAAAAAAmAIAAGRycy9kb3du&#10;cmV2LnhtbFBLBQYAAAAABAAEAPUAAACGAwAAAAA=&#10;" filled="f" stroked="f" strokeweight="1pt"/>
                <v:roundrect id="Rounded Rectangle 200" o:spid="_x0000_s1072" style="position:absolute;width:77699;height:6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HncUA&#10;AADcAAAADwAAAGRycy9kb3ducmV2LnhtbESPzW7CMBCE75V4B2uRuBWHIrUoYBCioLaHHvgR5yVe&#10;4kC8DrEh4e0xUqUeRzPzjWYya20pblT7wrGCQT8BQZw5XXCuYLddvY5A+ICssXRMCu7kYTbtvEww&#10;1a7hNd02IRcRwj5FBSaEKpXSZ4Ys+r6riKN3dLXFEGWdS11jE+G2lG9J8i4tFhwXDFa0MJSdN1er&#10;YGiW7fXjsNeXZnf/WX9dfj9PJ61Ur9vOxyACteE//Nf+1goiEZ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0edxQAAANwAAAAPAAAAAAAAAAAAAAAAAJgCAABkcnMv&#10;ZG93bnJldi54bWxQSwUGAAAAAAQABAD1AAAAigMAAAAA&#10;" filled="f" stroked="f" strokeweight="1pt">
                  <v:stroke joinstyle="miter"/>
                  <v:textbox inset=",0,,0">
                    <w:txbxContent>
                      <w:p w14:paraId="79BD37C1" w14:textId="38663F3E" w:rsidR="0050073A" w:rsidRDefault="0050073A" w:rsidP="001D05BB">
                        <w:pPr>
                          <w:pStyle w:val="Heading1"/>
                          <w:rPr>
                            <w:color w:val="FFFFFF" w:themeColor="background1"/>
                          </w:rPr>
                        </w:pPr>
                        <w:r w:rsidRPr="001D05BB">
                          <w:rPr>
                            <w:color w:val="FFFFFF" w:themeColor="background1"/>
                          </w:rPr>
                          <w:t xml:space="preserve">Career development </w:t>
                        </w:r>
                        <w:r>
                          <w:rPr>
                            <w:color w:val="FFFFFF" w:themeColor="background1"/>
                          </w:rPr>
                          <w:t>plan</w:t>
                        </w:r>
                      </w:p>
                      <w:p w14:paraId="195B0CC6" w14:textId="77777777" w:rsidR="0050073A" w:rsidRPr="00801B77" w:rsidRDefault="0050073A" w:rsidP="00801B77"/>
                      <w:p w14:paraId="6B10DDDF" w14:textId="77777777" w:rsidR="0050073A" w:rsidRPr="001D05BB" w:rsidRDefault="0050073A" w:rsidP="001D05BB"/>
                    </w:txbxContent>
                  </v:textbox>
                </v:roundrect>
                <w10:anchorlock/>
              </v:group>
            </w:pict>
          </mc:Fallback>
        </mc:AlternateContent>
      </w:r>
    </w:p>
    <w:p w14:paraId="614326EF" w14:textId="77777777" w:rsidR="001D05BB" w:rsidRDefault="001D05BB" w:rsidP="001D05BB">
      <w:pPr>
        <w:pStyle w:val="NoSpacing"/>
        <w:rPr>
          <w:b/>
          <w:color w:val="F89C27" w:themeColor="accent5"/>
          <w:sz w:val="28"/>
        </w:rPr>
      </w:pPr>
    </w:p>
    <w:p w14:paraId="6874BB52" w14:textId="035A9AF4" w:rsidR="001D05BB" w:rsidRDefault="001D05BB" w:rsidP="001D05BB">
      <w:pPr>
        <w:pStyle w:val="NoSpacing"/>
        <w:rPr>
          <w:sz w:val="24"/>
        </w:rPr>
      </w:pPr>
      <w:r w:rsidRPr="001D05BB">
        <w:rPr>
          <w:sz w:val="24"/>
        </w:rPr>
        <w:t>Use this to plan career development needs in your workplace</w:t>
      </w:r>
      <w:r>
        <w:rPr>
          <w:sz w:val="24"/>
        </w:rPr>
        <w:t>.</w:t>
      </w:r>
    </w:p>
    <w:p w14:paraId="1144818A" w14:textId="77777777" w:rsidR="009F2253" w:rsidRDefault="009F2253" w:rsidP="001D05BB">
      <w:pPr>
        <w:pStyle w:val="NoSpacing"/>
        <w:rPr>
          <w:sz w:val="24"/>
        </w:rPr>
      </w:pPr>
    </w:p>
    <w:tbl>
      <w:tblPr>
        <w:tblStyle w:val="TableGridLight2"/>
        <w:tblW w:w="14596" w:type="dxa"/>
        <w:tblLook w:val="04A0" w:firstRow="1" w:lastRow="0" w:firstColumn="1" w:lastColumn="0" w:noHBand="0" w:noVBand="1"/>
      </w:tblPr>
      <w:tblGrid>
        <w:gridCol w:w="2405"/>
        <w:gridCol w:w="1276"/>
        <w:gridCol w:w="2410"/>
        <w:gridCol w:w="2409"/>
        <w:gridCol w:w="2410"/>
        <w:gridCol w:w="2268"/>
        <w:gridCol w:w="1418"/>
      </w:tblGrid>
      <w:tr w:rsidR="001D05BB" w14:paraId="1662E57C" w14:textId="77777777" w:rsidTr="009F2253">
        <w:trPr>
          <w:trHeight w:val="662"/>
        </w:trPr>
        <w:tc>
          <w:tcPr>
            <w:tcW w:w="2405" w:type="dxa"/>
          </w:tcPr>
          <w:p w14:paraId="5CB276CF" w14:textId="77777777" w:rsidR="001D05BB" w:rsidRPr="009F2253" w:rsidRDefault="001D05BB" w:rsidP="001D05BB">
            <w:pPr>
              <w:pStyle w:val="Subtitle"/>
              <w:rPr>
                <w:color w:val="F89C27" w:themeColor="accent5"/>
              </w:rPr>
            </w:pPr>
            <w:r w:rsidRPr="009F2253">
              <w:rPr>
                <w:color w:val="F89C27" w:themeColor="accent5"/>
              </w:rPr>
              <w:t>Skills needed</w:t>
            </w:r>
          </w:p>
        </w:tc>
        <w:tc>
          <w:tcPr>
            <w:tcW w:w="1276" w:type="dxa"/>
          </w:tcPr>
          <w:p w14:paraId="4584C08F" w14:textId="77777777" w:rsidR="001D05BB" w:rsidRPr="009F2253" w:rsidRDefault="001D05BB" w:rsidP="001D05BB">
            <w:pPr>
              <w:pStyle w:val="Subtitle"/>
              <w:rPr>
                <w:color w:val="F89C27" w:themeColor="accent5"/>
              </w:rPr>
            </w:pPr>
            <w:r w:rsidRPr="009F2253">
              <w:rPr>
                <w:color w:val="F89C27" w:themeColor="accent5"/>
              </w:rPr>
              <w:t>By when</w:t>
            </w:r>
          </w:p>
        </w:tc>
        <w:tc>
          <w:tcPr>
            <w:tcW w:w="2410" w:type="dxa"/>
          </w:tcPr>
          <w:p w14:paraId="10DC143B" w14:textId="5C814B0F" w:rsidR="001D05BB" w:rsidRPr="009F2253" w:rsidRDefault="009F2253" w:rsidP="001D05BB">
            <w:pPr>
              <w:pStyle w:val="Subtitle"/>
              <w:rPr>
                <w:color w:val="F89C27" w:themeColor="accent5"/>
              </w:rPr>
            </w:pPr>
            <w:r w:rsidRPr="009F2253">
              <w:rPr>
                <w:color w:val="F89C27" w:themeColor="accent5"/>
              </w:rPr>
              <w:t>Short-</w:t>
            </w:r>
            <w:r w:rsidR="001D05BB" w:rsidRPr="009F2253">
              <w:rPr>
                <w:color w:val="F89C27" w:themeColor="accent5"/>
              </w:rPr>
              <w:t xml:space="preserve">term </w:t>
            </w:r>
            <w:r w:rsidRPr="009F2253">
              <w:rPr>
                <w:color w:val="F89C27" w:themeColor="accent5"/>
              </w:rPr>
              <w:br/>
            </w:r>
            <w:r w:rsidR="001D05BB" w:rsidRPr="009F2253">
              <w:rPr>
                <w:color w:val="F89C27" w:themeColor="accent5"/>
              </w:rPr>
              <w:t>activities</w:t>
            </w:r>
          </w:p>
        </w:tc>
        <w:tc>
          <w:tcPr>
            <w:tcW w:w="2409" w:type="dxa"/>
          </w:tcPr>
          <w:p w14:paraId="6600CC96" w14:textId="531A6E18" w:rsidR="001D05BB" w:rsidRPr="009F2253" w:rsidRDefault="009F2253" w:rsidP="001D05BB">
            <w:pPr>
              <w:pStyle w:val="Subtitle"/>
              <w:rPr>
                <w:color w:val="F89C27" w:themeColor="accent5"/>
              </w:rPr>
            </w:pPr>
            <w:r w:rsidRPr="009F2253">
              <w:rPr>
                <w:color w:val="F89C27" w:themeColor="accent5"/>
              </w:rPr>
              <w:t>Medium-</w:t>
            </w:r>
            <w:r w:rsidR="001D05BB" w:rsidRPr="009F2253">
              <w:rPr>
                <w:color w:val="F89C27" w:themeColor="accent5"/>
              </w:rPr>
              <w:t>term activities</w:t>
            </w:r>
          </w:p>
        </w:tc>
        <w:tc>
          <w:tcPr>
            <w:tcW w:w="2410" w:type="dxa"/>
          </w:tcPr>
          <w:p w14:paraId="47B57653" w14:textId="3C2C3284" w:rsidR="001D05BB" w:rsidRPr="009F2253" w:rsidRDefault="009F2253" w:rsidP="001D05BB">
            <w:pPr>
              <w:pStyle w:val="Subtitle"/>
              <w:rPr>
                <w:color w:val="F89C27" w:themeColor="accent5"/>
              </w:rPr>
            </w:pPr>
            <w:r w:rsidRPr="009F2253">
              <w:rPr>
                <w:color w:val="F89C27" w:themeColor="accent5"/>
              </w:rPr>
              <w:t>Long-</w:t>
            </w:r>
            <w:r w:rsidR="001D05BB" w:rsidRPr="009F2253">
              <w:rPr>
                <w:color w:val="F89C27" w:themeColor="accent5"/>
              </w:rPr>
              <w:t xml:space="preserve">term </w:t>
            </w:r>
            <w:r w:rsidRPr="009F2253">
              <w:rPr>
                <w:color w:val="F89C27" w:themeColor="accent5"/>
              </w:rPr>
              <w:br/>
            </w:r>
            <w:r w:rsidR="001D05BB" w:rsidRPr="009F2253">
              <w:rPr>
                <w:color w:val="F89C27" w:themeColor="accent5"/>
              </w:rPr>
              <w:t>activities</w:t>
            </w:r>
          </w:p>
        </w:tc>
        <w:tc>
          <w:tcPr>
            <w:tcW w:w="2268" w:type="dxa"/>
          </w:tcPr>
          <w:p w14:paraId="17893435" w14:textId="77777777" w:rsidR="001D05BB" w:rsidRPr="009F2253" w:rsidRDefault="001D05BB" w:rsidP="001D05BB">
            <w:pPr>
              <w:pStyle w:val="Subtitle"/>
              <w:rPr>
                <w:color w:val="F89C27" w:themeColor="accent5"/>
              </w:rPr>
            </w:pPr>
            <w:r w:rsidRPr="009F2253">
              <w:rPr>
                <w:color w:val="F89C27" w:themeColor="accent5"/>
              </w:rPr>
              <w:t>Resources needed</w:t>
            </w:r>
          </w:p>
        </w:tc>
        <w:tc>
          <w:tcPr>
            <w:tcW w:w="1418" w:type="dxa"/>
          </w:tcPr>
          <w:p w14:paraId="05A497DE" w14:textId="77777777" w:rsidR="001D05BB" w:rsidRPr="009F2253" w:rsidRDefault="001D05BB" w:rsidP="001D05BB">
            <w:pPr>
              <w:pStyle w:val="Subtitle"/>
              <w:rPr>
                <w:color w:val="F89C27" w:themeColor="accent5"/>
              </w:rPr>
            </w:pPr>
            <w:r w:rsidRPr="009F2253">
              <w:rPr>
                <w:color w:val="F89C27" w:themeColor="accent5"/>
              </w:rPr>
              <w:t>People</w:t>
            </w:r>
          </w:p>
        </w:tc>
      </w:tr>
      <w:tr w:rsidR="001D05BB" w14:paraId="2427FE94" w14:textId="77777777" w:rsidTr="009F2253">
        <w:trPr>
          <w:trHeight w:val="970"/>
        </w:trPr>
        <w:tc>
          <w:tcPr>
            <w:tcW w:w="2405" w:type="dxa"/>
          </w:tcPr>
          <w:p w14:paraId="6B0A849C" w14:textId="77777777" w:rsidR="001D05BB" w:rsidRPr="009F2253" w:rsidRDefault="001D05BB" w:rsidP="001D05BB">
            <w:pPr>
              <w:pStyle w:val="NoSpacing"/>
              <w:rPr>
                <w:sz w:val="20"/>
              </w:rPr>
            </w:pPr>
            <w:r w:rsidRPr="009F2253">
              <w:rPr>
                <w:sz w:val="20"/>
              </w:rPr>
              <w:t>e.g. Construction management</w:t>
            </w:r>
          </w:p>
        </w:tc>
        <w:tc>
          <w:tcPr>
            <w:tcW w:w="1276" w:type="dxa"/>
          </w:tcPr>
          <w:p w14:paraId="0D8E4837" w14:textId="77777777" w:rsidR="001D05BB" w:rsidRPr="009F2253" w:rsidRDefault="001D05BB" w:rsidP="001D05BB">
            <w:pPr>
              <w:pStyle w:val="NoSpacing"/>
              <w:rPr>
                <w:sz w:val="20"/>
              </w:rPr>
            </w:pPr>
            <w:r w:rsidRPr="009F2253">
              <w:rPr>
                <w:sz w:val="20"/>
              </w:rPr>
              <w:t>End 2020</w:t>
            </w:r>
          </w:p>
        </w:tc>
        <w:tc>
          <w:tcPr>
            <w:tcW w:w="2410" w:type="dxa"/>
          </w:tcPr>
          <w:p w14:paraId="26751D0E" w14:textId="77777777" w:rsidR="001D05BB" w:rsidRPr="009F2253" w:rsidRDefault="001D05BB" w:rsidP="001D05BB">
            <w:pPr>
              <w:pStyle w:val="NoSpacing"/>
              <w:rPr>
                <w:sz w:val="20"/>
              </w:rPr>
            </w:pPr>
            <w:r w:rsidRPr="009F2253">
              <w:rPr>
                <w:sz w:val="20"/>
              </w:rPr>
              <w:t>Work shadowing</w:t>
            </w:r>
          </w:p>
        </w:tc>
        <w:tc>
          <w:tcPr>
            <w:tcW w:w="2409" w:type="dxa"/>
          </w:tcPr>
          <w:p w14:paraId="75E868F7" w14:textId="77777777" w:rsidR="001D05BB" w:rsidRPr="009F2253" w:rsidRDefault="001D05BB" w:rsidP="001D05BB">
            <w:pPr>
              <w:pStyle w:val="NoSpacing"/>
              <w:rPr>
                <w:sz w:val="20"/>
              </w:rPr>
            </w:pPr>
            <w:r w:rsidRPr="009F2253">
              <w:rPr>
                <w:sz w:val="20"/>
              </w:rPr>
              <w:t>Secondment</w:t>
            </w:r>
          </w:p>
          <w:p w14:paraId="700FC57D" w14:textId="77777777" w:rsidR="001D05BB" w:rsidRPr="009F2253" w:rsidRDefault="001D05BB" w:rsidP="001D05BB">
            <w:pPr>
              <w:pStyle w:val="NoSpacing"/>
              <w:rPr>
                <w:sz w:val="20"/>
              </w:rPr>
            </w:pPr>
            <w:r w:rsidRPr="009F2253">
              <w:rPr>
                <w:sz w:val="20"/>
              </w:rPr>
              <w:t>Project work</w:t>
            </w:r>
          </w:p>
        </w:tc>
        <w:tc>
          <w:tcPr>
            <w:tcW w:w="2410" w:type="dxa"/>
          </w:tcPr>
          <w:p w14:paraId="28182CB2" w14:textId="77777777" w:rsidR="001D05BB" w:rsidRPr="009F2253" w:rsidRDefault="001D05BB" w:rsidP="001D05BB">
            <w:pPr>
              <w:pStyle w:val="NoSpacing"/>
              <w:rPr>
                <w:sz w:val="20"/>
              </w:rPr>
            </w:pPr>
            <w:r w:rsidRPr="009F2253">
              <w:rPr>
                <w:sz w:val="20"/>
              </w:rPr>
              <w:t>Mentoring</w:t>
            </w:r>
          </w:p>
          <w:p w14:paraId="42776BE0" w14:textId="77777777" w:rsidR="001D05BB" w:rsidRPr="009F2253" w:rsidRDefault="001D05BB" w:rsidP="001D05BB">
            <w:pPr>
              <w:pStyle w:val="NoSpacing"/>
              <w:rPr>
                <w:sz w:val="20"/>
              </w:rPr>
            </w:pPr>
            <w:r w:rsidRPr="009F2253">
              <w:rPr>
                <w:sz w:val="20"/>
              </w:rPr>
              <w:t>NZ Certificate</w:t>
            </w:r>
          </w:p>
        </w:tc>
        <w:tc>
          <w:tcPr>
            <w:tcW w:w="2268" w:type="dxa"/>
          </w:tcPr>
          <w:p w14:paraId="7A724797" w14:textId="77777777" w:rsidR="001D05BB" w:rsidRPr="009F2253" w:rsidRDefault="001D05BB" w:rsidP="001D05BB">
            <w:pPr>
              <w:pStyle w:val="NoSpacing"/>
              <w:rPr>
                <w:sz w:val="20"/>
              </w:rPr>
            </w:pPr>
            <w:r w:rsidRPr="009F2253">
              <w:rPr>
                <w:sz w:val="20"/>
              </w:rPr>
              <w:t>Course fees support</w:t>
            </w:r>
          </w:p>
          <w:p w14:paraId="0D31562F" w14:textId="77777777" w:rsidR="001D05BB" w:rsidRPr="009F2253" w:rsidRDefault="001D05BB" w:rsidP="001D05BB">
            <w:pPr>
              <w:pStyle w:val="NoSpacing"/>
              <w:rPr>
                <w:sz w:val="20"/>
              </w:rPr>
            </w:pPr>
            <w:r w:rsidRPr="009F2253">
              <w:rPr>
                <w:sz w:val="20"/>
              </w:rPr>
              <w:t>Time support</w:t>
            </w:r>
          </w:p>
          <w:p w14:paraId="38C3F2F6" w14:textId="77777777" w:rsidR="001D05BB" w:rsidRPr="009F2253" w:rsidRDefault="001D05BB" w:rsidP="001D05BB">
            <w:pPr>
              <w:pStyle w:val="NoSpacing"/>
              <w:rPr>
                <w:sz w:val="20"/>
              </w:rPr>
            </w:pPr>
            <w:r w:rsidRPr="009F2253">
              <w:rPr>
                <w:sz w:val="20"/>
              </w:rPr>
              <w:t>Trainers</w:t>
            </w:r>
          </w:p>
        </w:tc>
        <w:tc>
          <w:tcPr>
            <w:tcW w:w="1418" w:type="dxa"/>
          </w:tcPr>
          <w:p w14:paraId="504C8F73" w14:textId="77777777" w:rsidR="001D05BB" w:rsidRPr="009F2253" w:rsidRDefault="001D05BB" w:rsidP="001D05BB">
            <w:pPr>
              <w:pStyle w:val="NoSpacing"/>
              <w:rPr>
                <w:sz w:val="20"/>
              </w:rPr>
            </w:pPr>
            <w:r w:rsidRPr="009F2253">
              <w:rPr>
                <w:sz w:val="20"/>
              </w:rPr>
              <w:t>Hine Kowhai</w:t>
            </w:r>
          </w:p>
        </w:tc>
      </w:tr>
      <w:tr w:rsidR="001D05BB" w14:paraId="52CB36E2" w14:textId="77777777" w:rsidTr="009F2253">
        <w:trPr>
          <w:trHeight w:val="594"/>
        </w:trPr>
        <w:tc>
          <w:tcPr>
            <w:tcW w:w="2405" w:type="dxa"/>
          </w:tcPr>
          <w:p w14:paraId="2D5E3867" w14:textId="77777777" w:rsidR="001D05BB" w:rsidRDefault="001D05BB" w:rsidP="001D05BB">
            <w:pPr>
              <w:pStyle w:val="NoSpacing"/>
            </w:pPr>
          </w:p>
        </w:tc>
        <w:tc>
          <w:tcPr>
            <w:tcW w:w="1276" w:type="dxa"/>
          </w:tcPr>
          <w:p w14:paraId="12A68995" w14:textId="77777777" w:rsidR="001D05BB" w:rsidRDefault="001D05BB" w:rsidP="001D05BB">
            <w:pPr>
              <w:pStyle w:val="NoSpacing"/>
            </w:pPr>
          </w:p>
        </w:tc>
        <w:tc>
          <w:tcPr>
            <w:tcW w:w="2410" w:type="dxa"/>
          </w:tcPr>
          <w:p w14:paraId="19F8DB85" w14:textId="77777777" w:rsidR="001D05BB" w:rsidRDefault="001D05BB" w:rsidP="001D05BB">
            <w:pPr>
              <w:pStyle w:val="NoSpacing"/>
            </w:pPr>
          </w:p>
        </w:tc>
        <w:tc>
          <w:tcPr>
            <w:tcW w:w="2409" w:type="dxa"/>
          </w:tcPr>
          <w:p w14:paraId="7B0A2E3E" w14:textId="77777777" w:rsidR="001D05BB" w:rsidRDefault="001D05BB" w:rsidP="001D05BB">
            <w:pPr>
              <w:pStyle w:val="NoSpacing"/>
            </w:pPr>
          </w:p>
        </w:tc>
        <w:tc>
          <w:tcPr>
            <w:tcW w:w="2410" w:type="dxa"/>
          </w:tcPr>
          <w:p w14:paraId="509CF1D0" w14:textId="77777777" w:rsidR="001D05BB" w:rsidRDefault="001D05BB" w:rsidP="001D05BB">
            <w:pPr>
              <w:pStyle w:val="NoSpacing"/>
            </w:pPr>
          </w:p>
        </w:tc>
        <w:tc>
          <w:tcPr>
            <w:tcW w:w="2268" w:type="dxa"/>
          </w:tcPr>
          <w:p w14:paraId="2FF5AAFB" w14:textId="77777777" w:rsidR="001D05BB" w:rsidRDefault="001D05BB" w:rsidP="001D05BB">
            <w:pPr>
              <w:pStyle w:val="NoSpacing"/>
            </w:pPr>
          </w:p>
        </w:tc>
        <w:tc>
          <w:tcPr>
            <w:tcW w:w="1418" w:type="dxa"/>
          </w:tcPr>
          <w:p w14:paraId="7EAD20AB" w14:textId="77777777" w:rsidR="001D05BB" w:rsidRDefault="001D05BB" w:rsidP="001D05BB">
            <w:pPr>
              <w:pStyle w:val="NoSpacing"/>
            </w:pPr>
          </w:p>
        </w:tc>
      </w:tr>
      <w:tr w:rsidR="001D05BB" w14:paraId="3BF4332B" w14:textId="77777777" w:rsidTr="009F2253">
        <w:trPr>
          <w:trHeight w:val="594"/>
        </w:trPr>
        <w:tc>
          <w:tcPr>
            <w:tcW w:w="2405" w:type="dxa"/>
          </w:tcPr>
          <w:p w14:paraId="59055231" w14:textId="77777777" w:rsidR="001D05BB" w:rsidRDefault="001D05BB" w:rsidP="001D05BB">
            <w:pPr>
              <w:pStyle w:val="NoSpacing"/>
            </w:pPr>
          </w:p>
        </w:tc>
        <w:tc>
          <w:tcPr>
            <w:tcW w:w="1276" w:type="dxa"/>
          </w:tcPr>
          <w:p w14:paraId="3C2F16B1" w14:textId="77777777" w:rsidR="001D05BB" w:rsidRDefault="001D05BB" w:rsidP="001D05BB">
            <w:pPr>
              <w:pStyle w:val="NoSpacing"/>
            </w:pPr>
          </w:p>
        </w:tc>
        <w:tc>
          <w:tcPr>
            <w:tcW w:w="2410" w:type="dxa"/>
          </w:tcPr>
          <w:p w14:paraId="7586458F" w14:textId="77777777" w:rsidR="001D05BB" w:rsidRDefault="001D05BB" w:rsidP="001D05BB">
            <w:pPr>
              <w:pStyle w:val="NoSpacing"/>
            </w:pPr>
          </w:p>
        </w:tc>
        <w:tc>
          <w:tcPr>
            <w:tcW w:w="2409" w:type="dxa"/>
          </w:tcPr>
          <w:p w14:paraId="3B27872B" w14:textId="77777777" w:rsidR="001D05BB" w:rsidRDefault="001D05BB" w:rsidP="001D05BB">
            <w:pPr>
              <w:pStyle w:val="NoSpacing"/>
            </w:pPr>
          </w:p>
        </w:tc>
        <w:tc>
          <w:tcPr>
            <w:tcW w:w="2410" w:type="dxa"/>
          </w:tcPr>
          <w:p w14:paraId="76795F26" w14:textId="77777777" w:rsidR="001D05BB" w:rsidRDefault="001D05BB" w:rsidP="001D05BB">
            <w:pPr>
              <w:pStyle w:val="NoSpacing"/>
            </w:pPr>
          </w:p>
        </w:tc>
        <w:tc>
          <w:tcPr>
            <w:tcW w:w="2268" w:type="dxa"/>
          </w:tcPr>
          <w:p w14:paraId="29442F8A" w14:textId="77777777" w:rsidR="001D05BB" w:rsidRDefault="001D05BB" w:rsidP="001D05BB">
            <w:pPr>
              <w:pStyle w:val="NoSpacing"/>
            </w:pPr>
          </w:p>
        </w:tc>
        <w:tc>
          <w:tcPr>
            <w:tcW w:w="1418" w:type="dxa"/>
          </w:tcPr>
          <w:p w14:paraId="37E088FD" w14:textId="77777777" w:rsidR="001D05BB" w:rsidRDefault="001D05BB" w:rsidP="001D05BB">
            <w:pPr>
              <w:pStyle w:val="NoSpacing"/>
            </w:pPr>
          </w:p>
        </w:tc>
      </w:tr>
      <w:tr w:rsidR="001D05BB" w14:paraId="0931262A" w14:textId="77777777" w:rsidTr="009F2253">
        <w:trPr>
          <w:trHeight w:val="594"/>
        </w:trPr>
        <w:tc>
          <w:tcPr>
            <w:tcW w:w="2405" w:type="dxa"/>
          </w:tcPr>
          <w:p w14:paraId="225BC99F" w14:textId="77777777" w:rsidR="001D05BB" w:rsidRDefault="001D05BB" w:rsidP="001D05BB">
            <w:pPr>
              <w:pStyle w:val="NoSpacing"/>
            </w:pPr>
          </w:p>
        </w:tc>
        <w:tc>
          <w:tcPr>
            <w:tcW w:w="1276" w:type="dxa"/>
          </w:tcPr>
          <w:p w14:paraId="365299CD" w14:textId="77777777" w:rsidR="001D05BB" w:rsidRDefault="001D05BB" w:rsidP="001D05BB">
            <w:pPr>
              <w:pStyle w:val="NoSpacing"/>
            </w:pPr>
          </w:p>
        </w:tc>
        <w:tc>
          <w:tcPr>
            <w:tcW w:w="2410" w:type="dxa"/>
          </w:tcPr>
          <w:p w14:paraId="19E31A6D" w14:textId="77777777" w:rsidR="001D05BB" w:rsidRDefault="001D05BB" w:rsidP="001D05BB">
            <w:pPr>
              <w:pStyle w:val="NoSpacing"/>
            </w:pPr>
          </w:p>
        </w:tc>
        <w:tc>
          <w:tcPr>
            <w:tcW w:w="2409" w:type="dxa"/>
          </w:tcPr>
          <w:p w14:paraId="38798FFB" w14:textId="77777777" w:rsidR="001D05BB" w:rsidRDefault="001D05BB" w:rsidP="001D05BB">
            <w:pPr>
              <w:pStyle w:val="NoSpacing"/>
            </w:pPr>
          </w:p>
        </w:tc>
        <w:tc>
          <w:tcPr>
            <w:tcW w:w="2410" w:type="dxa"/>
          </w:tcPr>
          <w:p w14:paraId="2A95557E" w14:textId="77777777" w:rsidR="001D05BB" w:rsidRDefault="001D05BB" w:rsidP="001D05BB">
            <w:pPr>
              <w:pStyle w:val="NoSpacing"/>
            </w:pPr>
          </w:p>
        </w:tc>
        <w:tc>
          <w:tcPr>
            <w:tcW w:w="2268" w:type="dxa"/>
          </w:tcPr>
          <w:p w14:paraId="3DFD9D4A" w14:textId="77777777" w:rsidR="001D05BB" w:rsidRDefault="001D05BB" w:rsidP="001D05BB">
            <w:pPr>
              <w:pStyle w:val="NoSpacing"/>
            </w:pPr>
          </w:p>
        </w:tc>
        <w:tc>
          <w:tcPr>
            <w:tcW w:w="1418" w:type="dxa"/>
          </w:tcPr>
          <w:p w14:paraId="4587E38B" w14:textId="77777777" w:rsidR="001D05BB" w:rsidRDefault="001D05BB" w:rsidP="001D05BB">
            <w:pPr>
              <w:pStyle w:val="NoSpacing"/>
            </w:pPr>
          </w:p>
        </w:tc>
      </w:tr>
      <w:tr w:rsidR="001D05BB" w14:paraId="1E57AF4A" w14:textId="77777777" w:rsidTr="009F2253">
        <w:trPr>
          <w:trHeight w:val="594"/>
        </w:trPr>
        <w:tc>
          <w:tcPr>
            <w:tcW w:w="2405" w:type="dxa"/>
          </w:tcPr>
          <w:p w14:paraId="3D91C47E" w14:textId="77777777" w:rsidR="001D05BB" w:rsidRDefault="001D05BB" w:rsidP="001D05BB">
            <w:pPr>
              <w:pStyle w:val="NoSpacing"/>
            </w:pPr>
          </w:p>
        </w:tc>
        <w:tc>
          <w:tcPr>
            <w:tcW w:w="1276" w:type="dxa"/>
          </w:tcPr>
          <w:p w14:paraId="1C2BE832" w14:textId="77777777" w:rsidR="001D05BB" w:rsidRDefault="001D05BB" w:rsidP="001D05BB">
            <w:pPr>
              <w:pStyle w:val="NoSpacing"/>
            </w:pPr>
          </w:p>
        </w:tc>
        <w:tc>
          <w:tcPr>
            <w:tcW w:w="2410" w:type="dxa"/>
          </w:tcPr>
          <w:p w14:paraId="5B779882" w14:textId="77777777" w:rsidR="001D05BB" w:rsidRDefault="001D05BB" w:rsidP="001D05BB">
            <w:pPr>
              <w:pStyle w:val="NoSpacing"/>
            </w:pPr>
          </w:p>
        </w:tc>
        <w:tc>
          <w:tcPr>
            <w:tcW w:w="2409" w:type="dxa"/>
          </w:tcPr>
          <w:p w14:paraId="1622A4F8" w14:textId="77777777" w:rsidR="001D05BB" w:rsidRDefault="001D05BB" w:rsidP="001D05BB">
            <w:pPr>
              <w:pStyle w:val="NoSpacing"/>
            </w:pPr>
          </w:p>
        </w:tc>
        <w:tc>
          <w:tcPr>
            <w:tcW w:w="2410" w:type="dxa"/>
          </w:tcPr>
          <w:p w14:paraId="4A1F8D98" w14:textId="77777777" w:rsidR="001D05BB" w:rsidRDefault="001D05BB" w:rsidP="001D05BB">
            <w:pPr>
              <w:pStyle w:val="NoSpacing"/>
            </w:pPr>
          </w:p>
        </w:tc>
        <w:tc>
          <w:tcPr>
            <w:tcW w:w="2268" w:type="dxa"/>
          </w:tcPr>
          <w:p w14:paraId="3787CF58" w14:textId="77777777" w:rsidR="001D05BB" w:rsidRDefault="001D05BB" w:rsidP="001D05BB">
            <w:pPr>
              <w:pStyle w:val="NoSpacing"/>
            </w:pPr>
          </w:p>
        </w:tc>
        <w:tc>
          <w:tcPr>
            <w:tcW w:w="1418" w:type="dxa"/>
          </w:tcPr>
          <w:p w14:paraId="702A359D" w14:textId="77777777" w:rsidR="001D05BB" w:rsidRDefault="001D05BB" w:rsidP="001D05BB">
            <w:pPr>
              <w:pStyle w:val="NoSpacing"/>
            </w:pPr>
          </w:p>
        </w:tc>
      </w:tr>
      <w:tr w:rsidR="001D05BB" w14:paraId="67F703D8" w14:textId="77777777" w:rsidTr="009F2253">
        <w:trPr>
          <w:trHeight w:val="594"/>
        </w:trPr>
        <w:tc>
          <w:tcPr>
            <w:tcW w:w="2405" w:type="dxa"/>
          </w:tcPr>
          <w:p w14:paraId="24EC690D" w14:textId="77777777" w:rsidR="001D05BB" w:rsidRDefault="001D05BB" w:rsidP="001D05BB">
            <w:pPr>
              <w:pStyle w:val="NoSpacing"/>
            </w:pPr>
          </w:p>
        </w:tc>
        <w:tc>
          <w:tcPr>
            <w:tcW w:w="1276" w:type="dxa"/>
          </w:tcPr>
          <w:p w14:paraId="1C86CFEC" w14:textId="77777777" w:rsidR="001D05BB" w:rsidRDefault="001D05BB" w:rsidP="001D05BB">
            <w:pPr>
              <w:pStyle w:val="NoSpacing"/>
            </w:pPr>
          </w:p>
        </w:tc>
        <w:tc>
          <w:tcPr>
            <w:tcW w:w="2410" w:type="dxa"/>
          </w:tcPr>
          <w:p w14:paraId="7AE34D0C" w14:textId="77777777" w:rsidR="001D05BB" w:rsidRDefault="001D05BB" w:rsidP="001D05BB">
            <w:pPr>
              <w:pStyle w:val="NoSpacing"/>
            </w:pPr>
          </w:p>
        </w:tc>
        <w:tc>
          <w:tcPr>
            <w:tcW w:w="2409" w:type="dxa"/>
          </w:tcPr>
          <w:p w14:paraId="7D0FCE06" w14:textId="77777777" w:rsidR="001D05BB" w:rsidRDefault="001D05BB" w:rsidP="001D05BB">
            <w:pPr>
              <w:pStyle w:val="NoSpacing"/>
            </w:pPr>
          </w:p>
        </w:tc>
        <w:tc>
          <w:tcPr>
            <w:tcW w:w="2410" w:type="dxa"/>
          </w:tcPr>
          <w:p w14:paraId="625FC85E" w14:textId="77777777" w:rsidR="001D05BB" w:rsidRDefault="001D05BB" w:rsidP="001D05BB">
            <w:pPr>
              <w:pStyle w:val="NoSpacing"/>
            </w:pPr>
          </w:p>
        </w:tc>
        <w:tc>
          <w:tcPr>
            <w:tcW w:w="2268" w:type="dxa"/>
          </w:tcPr>
          <w:p w14:paraId="0F96B8A9" w14:textId="77777777" w:rsidR="001D05BB" w:rsidRDefault="001D05BB" w:rsidP="001D05BB">
            <w:pPr>
              <w:pStyle w:val="NoSpacing"/>
            </w:pPr>
          </w:p>
        </w:tc>
        <w:tc>
          <w:tcPr>
            <w:tcW w:w="1418" w:type="dxa"/>
          </w:tcPr>
          <w:p w14:paraId="2436DE33" w14:textId="77777777" w:rsidR="001D05BB" w:rsidRDefault="001D05BB" w:rsidP="001D05BB">
            <w:pPr>
              <w:pStyle w:val="NoSpacing"/>
            </w:pPr>
          </w:p>
        </w:tc>
      </w:tr>
      <w:tr w:rsidR="001D05BB" w14:paraId="1D9CEDE5" w14:textId="77777777" w:rsidTr="009F2253">
        <w:trPr>
          <w:trHeight w:val="594"/>
        </w:trPr>
        <w:tc>
          <w:tcPr>
            <w:tcW w:w="2405" w:type="dxa"/>
          </w:tcPr>
          <w:p w14:paraId="0A5B73F4" w14:textId="77777777" w:rsidR="001D05BB" w:rsidRDefault="001D05BB" w:rsidP="001D05BB">
            <w:pPr>
              <w:pStyle w:val="NoSpacing"/>
            </w:pPr>
          </w:p>
        </w:tc>
        <w:tc>
          <w:tcPr>
            <w:tcW w:w="1276" w:type="dxa"/>
          </w:tcPr>
          <w:p w14:paraId="717BFC21" w14:textId="77777777" w:rsidR="001D05BB" w:rsidRDefault="001D05BB" w:rsidP="001D05BB">
            <w:pPr>
              <w:pStyle w:val="NoSpacing"/>
            </w:pPr>
          </w:p>
        </w:tc>
        <w:tc>
          <w:tcPr>
            <w:tcW w:w="2410" w:type="dxa"/>
          </w:tcPr>
          <w:p w14:paraId="3C846970" w14:textId="77777777" w:rsidR="001D05BB" w:rsidRDefault="001D05BB" w:rsidP="001D05BB">
            <w:pPr>
              <w:pStyle w:val="NoSpacing"/>
            </w:pPr>
          </w:p>
        </w:tc>
        <w:tc>
          <w:tcPr>
            <w:tcW w:w="2409" w:type="dxa"/>
          </w:tcPr>
          <w:p w14:paraId="3ECDB372" w14:textId="77777777" w:rsidR="001D05BB" w:rsidRDefault="001D05BB" w:rsidP="001D05BB">
            <w:pPr>
              <w:pStyle w:val="NoSpacing"/>
            </w:pPr>
          </w:p>
        </w:tc>
        <w:tc>
          <w:tcPr>
            <w:tcW w:w="2410" w:type="dxa"/>
          </w:tcPr>
          <w:p w14:paraId="7469FA5F" w14:textId="77777777" w:rsidR="001D05BB" w:rsidRDefault="001D05BB" w:rsidP="001D05BB">
            <w:pPr>
              <w:pStyle w:val="NoSpacing"/>
            </w:pPr>
          </w:p>
        </w:tc>
        <w:tc>
          <w:tcPr>
            <w:tcW w:w="2268" w:type="dxa"/>
          </w:tcPr>
          <w:p w14:paraId="20B7062D" w14:textId="77777777" w:rsidR="001D05BB" w:rsidRDefault="001D05BB" w:rsidP="001D05BB">
            <w:pPr>
              <w:pStyle w:val="NoSpacing"/>
            </w:pPr>
          </w:p>
        </w:tc>
        <w:tc>
          <w:tcPr>
            <w:tcW w:w="1418" w:type="dxa"/>
          </w:tcPr>
          <w:p w14:paraId="2874A2F9" w14:textId="77777777" w:rsidR="001D05BB" w:rsidRDefault="001D05BB" w:rsidP="001D05BB">
            <w:pPr>
              <w:pStyle w:val="NoSpacing"/>
            </w:pPr>
          </w:p>
        </w:tc>
      </w:tr>
      <w:tr w:rsidR="001D05BB" w14:paraId="475632AC" w14:textId="77777777" w:rsidTr="009F2253">
        <w:trPr>
          <w:trHeight w:val="594"/>
        </w:trPr>
        <w:tc>
          <w:tcPr>
            <w:tcW w:w="2405" w:type="dxa"/>
          </w:tcPr>
          <w:p w14:paraId="285F2FF4" w14:textId="77777777" w:rsidR="001D05BB" w:rsidRDefault="001D05BB" w:rsidP="001D05BB">
            <w:pPr>
              <w:pStyle w:val="NoSpacing"/>
            </w:pPr>
          </w:p>
        </w:tc>
        <w:tc>
          <w:tcPr>
            <w:tcW w:w="1276" w:type="dxa"/>
          </w:tcPr>
          <w:p w14:paraId="66BF5B3C" w14:textId="77777777" w:rsidR="001D05BB" w:rsidRDefault="001D05BB" w:rsidP="001D05BB">
            <w:pPr>
              <w:pStyle w:val="NoSpacing"/>
            </w:pPr>
          </w:p>
        </w:tc>
        <w:tc>
          <w:tcPr>
            <w:tcW w:w="2410" w:type="dxa"/>
          </w:tcPr>
          <w:p w14:paraId="561C0475" w14:textId="77777777" w:rsidR="001D05BB" w:rsidRDefault="001D05BB" w:rsidP="001D05BB">
            <w:pPr>
              <w:pStyle w:val="NoSpacing"/>
            </w:pPr>
          </w:p>
        </w:tc>
        <w:tc>
          <w:tcPr>
            <w:tcW w:w="2409" w:type="dxa"/>
          </w:tcPr>
          <w:p w14:paraId="0BE3D96B" w14:textId="77777777" w:rsidR="001D05BB" w:rsidRDefault="001D05BB" w:rsidP="001D05BB">
            <w:pPr>
              <w:pStyle w:val="NoSpacing"/>
            </w:pPr>
          </w:p>
        </w:tc>
        <w:tc>
          <w:tcPr>
            <w:tcW w:w="2410" w:type="dxa"/>
          </w:tcPr>
          <w:p w14:paraId="3F189A57" w14:textId="77777777" w:rsidR="001D05BB" w:rsidRDefault="001D05BB" w:rsidP="001D05BB">
            <w:pPr>
              <w:pStyle w:val="NoSpacing"/>
            </w:pPr>
          </w:p>
        </w:tc>
        <w:tc>
          <w:tcPr>
            <w:tcW w:w="2268" w:type="dxa"/>
          </w:tcPr>
          <w:p w14:paraId="2DE5C57C" w14:textId="77777777" w:rsidR="001D05BB" w:rsidRDefault="001D05BB" w:rsidP="001D05BB">
            <w:pPr>
              <w:pStyle w:val="NoSpacing"/>
            </w:pPr>
          </w:p>
        </w:tc>
        <w:tc>
          <w:tcPr>
            <w:tcW w:w="1418" w:type="dxa"/>
          </w:tcPr>
          <w:p w14:paraId="62D603A1" w14:textId="77777777" w:rsidR="001D05BB" w:rsidRDefault="001D05BB" w:rsidP="001D05BB">
            <w:pPr>
              <w:pStyle w:val="NoSpacing"/>
            </w:pPr>
          </w:p>
        </w:tc>
      </w:tr>
      <w:tr w:rsidR="001D05BB" w14:paraId="7579FE5C" w14:textId="77777777" w:rsidTr="009F2253">
        <w:trPr>
          <w:trHeight w:val="594"/>
        </w:trPr>
        <w:tc>
          <w:tcPr>
            <w:tcW w:w="2405" w:type="dxa"/>
          </w:tcPr>
          <w:p w14:paraId="50E2BBA3" w14:textId="77777777" w:rsidR="001D05BB" w:rsidRDefault="001D05BB" w:rsidP="001D05BB">
            <w:pPr>
              <w:pStyle w:val="NoSpacing"/>
            </w:pPr>
          </w:p>
        </w:tc>
        <w:tc>
          <w:tcPr>
            <w:tcW w:w="1276" w:type="dxa"/>
          </w:tcPr>
          <w:p w14:paraId="25453D2D" w14:textId="77777777" w:rsidR="001D05BB" w:rsidRDefault="001D05BB" w:rsidP="001D05BB">
            <w:pPr>
              <w:pStyle w:val="NoSpacing"/>
            </w:pPr>
          </w:p>
        </w:tc>
        <w:tc>
          <w:tcPr>
            <w:tcW w:w="2410" w:type="dxa"/>
          </w:tcPr>
          <w:p w14:paraId="6C489C78" w14:textId="77777777" w:rsidR="001D05BB" w:rsidRDefault="001D05BB" w:rsidP="001D05BB">
            <w:pPr>
              <w:pStyle w:val="NoSpacing"/>
            </w:pPr>
          </w:p>
        </w:tc>
        <w:tc>
          <w:tcPr>
            <w:tcW w:w="2409" w:type="dxa"/>
          </w:tcPr>
          <w:p w14:paraId="38A79F7B" w14:textId="77777777" w:rsidR="001D05BB" w:rsidRDefault="001D05BB" w:rsidP="001D05BB">
            <w:pPr>
              <w:pStyle w:val="NoSpacing"/>
            </w:pPr>
          </w:p>
        </w:tc>
        <w:tc>
          <w:tcPr>
            <w:tcW w:w="2410" w:type="dxa"/>
          </w:tcPr>
          <w:p w14:paraId="119DFD24" w14:textId="77777777" w:rsidR="001D05BB" w:rsidRDefault="001D05BB" w:rsidP="001D05BB">
            <w:pPr>
              <w:pStyle w:val="NoSpacing"/>
            </w:pPr>
          </w:p>
        </w:tc>
        <w:tc>
          <w:tcPr>
            <w:tcW w:w="2268" w:type="dxa"/>
          </w:tcPr>
          <w:p w14:paraId="7504FE2E" w14:textId="77777777" w:rsidR="001D05BB" w:rsidRDefault="001D05BB" w:rsidP="001D05BB">
            <w:pPr>
              <w:pStyle w:val="NoSpacing"/>
            </w:pPr>
          </w:p>
        </w:tc>
        <w:tc>
          <w:tcPr>
            <w:tcW w:w="1418" w:type="dxa"/>
          </w:tcPr>
          <w:p w14:paraId="5B981C13" w14:textId="77777777" w:rsidR="001D05BB" w:rsidRDefault="001D05BB" w:rsidP="001D05BB">
            <w:pPr>
              <w:pStyle w:val="NoSpacing"/>
            </w:pPr>
          </w:p>
        </w:tc>
      </w:tr>
    </w:tbl>
    <w:p w14:paraId="51C71140" w14:textId="77777777" w:rsidR="009F2253" w:rsidRDefault="009F2253">
      <w:pPr>
        <w:suppressAutoHyphens w:val="0"/>
        <w:autoSpaceDE/>
        <w:autoSpaceDN/>
        <w:adjustRightInd/>
        <w:spacing w:after="160"/>
        <w:textAlignment w:val="auto"/>
        <w:rPr>
          <w:color w:val="F89C27" w:themeColor="accent5"/>
          <w:sz w:val="24"/>
        </w:rPr>
      </w:pPr>
      <w:r>
        <w:rPr>
          <w:color w:val="F89C27" w:themeColor="accent5"/>
          <w:sz w:val="24"/>
        </w:rPr>
        <w:br w:type="page"/>
      </w:r>
    </w:p>
    <w:p w14:paraId="79F5F10E" w14:textId="01BE56D5" w:rsidR="001D05BB" w:rsidRDefault="009F2253" w:rsidP="009F2253">
      <w:pPr>
        <w:pStyle w:val="Heading1"/>
        <w:rPr>
          <w:color w:val="F89C27" w:themeColor="accent5"/>
        </w:rPr>
      </w:pPr>
      <w:r>
        <w:rPr>
          <w:color w:val="F89C27" w:themeColor="accent5"/>
        </w:rPr>
        <w:lastRenderedPageBreak/>
        <w:t>More information</w:t>
      </w:r>
    </w:p>
    <w:p w14:paraId="7E15E338" w14:textId="77777777" w:rsidR="009F2253" w:rsidRDefault="009F2253" w:rsidP="009F2253"/>
    <w:p w14:paraId="3039871D" w14:textId="77777777" w:rsidR="009F2253" w:rsidRPr="009F2253" w:rsidRDefault="009F2253" w:rsidP="009F2253">
      <w:pPr>
        <w:rPr>
          <w:sz w:val="24"/>
        </w:rPr>
      </w:pPr>
      <w:r w:rsidRPr="009F2253">
        <w:rPr>
          <w:sz w:val="24"/>
        </w:rPr>
        <w:t>Careers New Zealand can help you engage with young people.</w:t>
      </w:r>
    </w:p>
    <w:p w14:paraId="2A012E64" w14:textId="30F00198" w:rsidR="009F2253" w:rsidRPr="009F2253" w:rsidRDefault="009F2253" w:rsidP="009F2253">
      <w:pPr>
        <w:rPr>
          <w:sz w:val="24"/>
        </w:rPr>
      </w:pPr>
      <w:r w:rsidRPr="009F2253">
        <w:rPr>
          <w:sz w:val="24"/>
        </w:rPr>
        <w:t xml:space="preserve">Visit our website </w:t>
      </w:r>
      <w:r w:rsidRPr="009F2253">
        <w:rPr>
          <w:color w:val="F89C27" w:themeColor="accent5"/>
          <w:sz w:val="24"/>
        </w:rPr>
        <w:t>careers.govt.nz/employers</w:t>
      </w:r>
    </w:p>
    <w:p w14:paraId="0A5D776A" w14:textId="77777777" w:rsidR="009F2253" w:rsidRPr="009F2253" w:rsidRDefault="009F2253" w:rsidP="009F2253">
      <w:pPr>
        <w:rPr>
          <w:sz w:val="24"/>
        </w:rPr>
      </w:pPr>
      <w:r w:rsidRPr="009F2253">
        <w:rPr>
          <w:sz w:val="24"/>
        </w:rPr>
        <w:t xml:space="preserve">Call us on </w:t>
      </w:r>
      <w:r w:rsidRPr="009F2253">
        <w:rPr>
          <w:color w:val="F89C27" w:themeColor="accent5"/>
          <w:sz w:val="24"/>
        </w:rPr>
        <w:t>0800 222 733</w:t>
      </w:r>
    </w:p>
    <w:p w14:paraId="3EBAE31E" w14:textId="19BBBDAA" w:rsidR="009F2253" w:rsidRPr="009F2253" w:rsidRDefault="009F2253" w:rsidP="009F2253">
      <w:pPr>
        <w:rPr>
          <w:sz w:val="24"/>
        </w:rPr>
      </w:pPr>
      <w:r>
        <w:rPr>
          <w:sz w:val="24"/>
        </w:rPr>
        <w:t>Email us at</w:t>
      </w:r>
      <w:r w:rsidRPr="009F2253">
        <w:rPr>
          <w:sz w:val="24"/>
        </w:rPr>
        <w:t xml:space="preserve"> </w:t>
      </w:r>
      <w:hyperlink r:id="rId64" w:history="1">
        <w:r w:rsidRPr="009F2253">
          <w:rPr>
            <w:rStyle w:val="Hyperlink"/>
            <w:noProof w:val="0"/>
            <w:color w:val="F89C27" w:themeColor="accent5"/>
            <w:sz w:val="24"/>
          </w:rPr>
          <w:t>careers@careers.govt.nz</w:t>
        </w:r>
      </w:hyperlink>
    </w:p>
    <w:p w14:paraId="7E8BFB35" w14:textId="5FEC65C2" w:rsidR="00A3210E" w:rsidRPr="004345CB" w:rsidRDefault="00B37986" w:rsidP="004345CB">
      <w:pPr>
        <w:suppressAutoHyphens w:val="0"/>
        <w:autoSpaceDE/>
        <w:autoSpaceDN/>
        <w:adjustRightInd/>
        <w:spacing w:after="160"/>
        <w:jc w:val="right"/>
        <w:textAlignment w:val="auto"/>
      </w:pPr>
      <w:r w:rsidRPr="00B37986">
        <w:t xml:space="preserve"> </w:t>
      </w:r>
    </w:p>
    <w:sectPr w:rsidR="00A3210E" w:rsidRPr="004345CB" w:rsidSect="005B5641">
      <w:footerReference w:type="default" r:id="rId65"/>
      <w:footerReference w:type="first" r:id="rId66"/>
      <w:pgSz w:w="16838" w:h="11906" w:orient="landscape"/>
      <w:pgMar w:top="851" w:right="1032" w:bottom="567"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63C46" w14:textId="77777777" w:rsidR="00A17C08" w:rsidRDefault="00A17C08" w:rsidP="00A25658">
      <w:r>
        <w:separator/>
      </w:r>
    </w:p>
  </w:endnote>
  <w:endnote w:type="continuationSeparator" w:id="0">
    <w:p w14:paraId="2FEF9756" w14:textId="77777777" w:rsidR="00A17C08" w:rsidRDefault="00A17C08" w:rsidP="00A2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D4FE5" w14:textId="77777777" w:rsidR="0050073A" w:rsidRPr="00404A09" w:rsidRDefault="0050073A" w:rsidP="004F4205">
    <w:pPr>
      <w:pStyle w:val="Footer"/>
    </w:pPr>
    <w:r w:rsidRPr="004F4205">
      <w:rPr>
        <w:noProof/>
        <w:lang w:val="en-NZ" w:eastAsia="en-NZ"/>
      </w:rPr>
      <w:drawing>
        <wp:anchor distT="0" distB="0" distL="114300" distR="114300" simplePos="0" relativeHeight="251705344" behindDoc="1" locked="0" layoutInCell="1" allowOverlap="1" wp14:anchorId="2BCCC2D5" wp14:editId="695B2B5C">
          <wp:simplePos x="0" y="0"/>
          <wp:positionH relativeFrom="page">
            <wp:posOffset>8492490</wp:posOffset>
          </wp:positionH>
          <wp:positionV relativeFrom="page">
            <wp:posOffset>6736617</wp:posOffset>
          </wp:positionV>
          <wp:extent cx="2260800" cy="10296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s-word template-v5.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260800" cy="10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A09">
      <w:rPr>
        <w:noProof/>
        <w:lang w:val="en-NZ" w:eastAsia="en-NZ"/>
      </w:rPr>
      <w:drawing>
        <wp:anchor distT="0" distB="0" distL="114300" distR="114300" simplePos="0" relativeHeight="251699200" behindDoc="1" locked="0" layoutInCell="1" allowOverlap="1" wp14:anchorId="699B5B49" wp14:editId="0809EAD2">
          <wp:simplePos x="0" y="0"/>
          <wp:positionH relativeFrom="page">
            <wp:align>left</wp:align>
          </wp:positionH>
          <wp:positionV relativeFrom="page">
            <wp:posOffset>6756058</wp:posOffset>
          </wp:positionV>
          <wp:extent cx="1814400" cy="1029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s-word template-v5.jpg"/>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1814400" cy="10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A09">
      <w:rPr>
        <w:noProof/>
        <w:lang w:val="en-NZ" w:eastAsia="en-NZ"/>
      </w:rPr>
      <w:drawing>
        <wp:anchor distT="0" distB="0" distL="114300" distR="114300" simplePos="0" relativeHeight="251700224" behindDoc="1" locked="0" layoutInCell="1" allowOverlap="1" wp14:anchorId="7F8231F5" wp14:editId="40C382A2">
          <wp:simplePos x="0" y="0"/>
          <wp:positionH relativeFrom="page">
            <wp:posOffset>5283835</wp:posOffset>
          </wp:positionH>
          <wp:positionV relativeFrom="page">
            <wp:posOffset>9672320</wp:posOffset>
          </wp:positionV>
          <wp:extent cx="2260600" cy="102933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s-word template-v5.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260600" cy="102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A09">
      <w:t xml:space="preserve">Page </w:t>
    </w:r>
    <w:r w:rsidRPr="00404A09">
      <w:fldChar w:fldCharType="begin"/>
    </w:r>
    <w:r w:rsidRPr="00404A09">
      <w:instrText xml:space="preserve"> PAGE   \* MERGEFORMAT </w:instrText>
    </w:r>
    <w:r w:rsidRPr="00404A09">
      <w:fldChar w:fldCharType="separate"/>
    </w:r>
    <w:r w:rsidR="00142190">
      <w:rPr>
        <w:noProof/>
      </w:rPr>
      <w:t>3</w:t>
    </w:r>
    <w:r w:rsidRPr="00404A09">
      <w:fldChar w:fldCharType="end"/>
    </w:r>
  </w:p>
  <w:p w14:paraId="23AEDA5C" w14:textId="77777777" w:rsidR="0050073A" w:rsidRDefault="005007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8484" w14:textId="77777777" w:rsidR="0050073A" w:rsidRDefault="0050073A" w:rsidP="00681189">
    <w:pPr>
      <w:pStyle w:val="Footer"/>
      <w:pBdr>
        <w:top w:val="dotted" w:sz="12" w:space="17" w:color="A6A6A6" w:themeColor="background1" w:themeShade="A6"/>
      </w:pBdr>
    </w:pPr>
    <w:r w:rsidRPr="004F4205">
      <w:rPr>
        <w:noProof/>
        <w:lang w:val="en-NZ" w:eastAsia="en-NZ"/>
      </w:rPr>
      <w:drawing>
        <wp:anchor distT="0" distB="0" distL="114300" distR="114300" simplePos="0" relativeHeight="251703296" behindDoc="1" locked="0" layoutInCell="1" allowOverlap="1" wp14:anchorId="277759CB" wp14:editId="28BC8B87">
          <wp:simplePos x="0" y="0"/>
          <wp:positionH relativeFrom="page">
            <wp:posOffset>8509000</wp:posOffset>
          </wp:positionH>
          <wp:positionV relativeFrom="page">
            <wp:posOffset>6727288</wp:posOffset>
          </wp:positionV>
          <wp:extent cx="2260800" cy="10296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s-word template-v5.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260800" cy="10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4205">
      <w:rPr>
        <w:noProof/>
        <w:lang w:val="en-NZ" w:eastAsia="en-NZ"/>
      </w:rPr>
      <w:drawing>
        <wp:anchor distT="0" distB="0" distL="114300" distR="114300" simplePos="0" relativeHeight="251702272" behindDoc="1" locked="0" layoutInCell="1" allowOverlap="1" wp14:anchorId="64417828" wp14:editId="3EAB86A0">
          <wp:simplePos x="0" y="0"/>
          <wp:positionH relativeFrom="page">
            <wp:align>left</wp:align>
          </wp:positionH>
          <wp:positionV relativeFrom="page">
            <wp:posOffset>6741893</wp:posOffset>
          </wp:positionV>
          <wp:extent cx="1814195" cy="10293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s-word template-v5.jpg"/>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1814195" cy="102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A77D2" w14:textId="77777777" w:rsidR="0050073A" w:rsidRDefault="0050073A" w:rsidP="00681189">
    <w:pPr>
      <w:pStyle w:val="Footer"/>
      <w:pBdr>
        <w:top w:val="dotted" w:sz="12" w:space="17" w:color="A6A6A6" w:themeColor="background1" w:themeShade="A6"/>
      </w:pBdr>
    </w:pPr>
  </w:p>
  <w:p w14:paraId="5DA39226" w14:textId="77777777" w:rsidR="0050073A" w:rsidRDefault="0050073A" w:rsidP="00681189">
    <w:pPr>
      <w:pStyle w:val="Footer"/>
      <w:pBdr>
        <w:top w:val="dotted" w:sz="12" w:space="17" w:color="A6A6A6" w:themeColor="background1" w:themeShade="A6"/>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47375" w14:textId="77777777" w:rsidR="00A17C08" w:rsidRDefault="00A17C08" w:rsidP="00A25658">
      <w:r>
        <w:separator/>
      </w:r>
    </w:p>
  </w:footnote>
  <w:footnote w:type="continuationSeparator" w:id="0">
    <w:p w14:paraId="6ED5184D" w14:textId="77777777" w:rsidR="00A17C08" w:rsidRDefault="00A17C08" w:rsidP="00A25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91CD6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2101F0"/>
    <w:multiLevelType w:val="multilevel"/>
    <w:tmpl w:val="96FCAB94"/>
    <w:lvl w:ilvl="0">
      <w:start w:val="1"/>
      <w:numFmt w:val="bullet"/>
      <w:lvlText w:val=""/>
      <w:lvlJc w:val="left"/>
      <w:pPr>
        <w:ind w:left="340" w:hanging="340"/>
      </w:pPr>
      <w:rPr>
        <w:rFonts w:ascii="Symbol" w:hAnsi="Symbol" w:hint="default"/>
        <w:color w:val="F89C27" w:themeColor="accent5"/>
      </w:rPr>
    </w:lvl>
    <w:lvl w:ilvl="1">
      <w:start w:val="1"/>
      <w:numFmt w:val="bullet"/>
      <w:lvlText w:val="−"/>
      <w:lvlJc w:val="left"/>
      <w:pPr>
        <w:ind w:left="680" w:hanging="340"/>
      </w:pPr>
      <w:rPr>
        <w:rFonts w:ascii="Calibri" w:hAnsi="Calibri"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1" w:hanging="361"/>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2" w15:restartNumberingAfterBreak="0">
    <w:nsid w:val="1651630A"/>
    <w:multiLevelType w:val="hybridMultilevel"/>
    <w:tmpl w:val="55424DFE"/>
    <w:lvl w:ilvl="0" w:tplc="68224CBE">
      <w:start w:val="1"/>
      <w:numFmt w:val="bullet"/>
      <w:lvlText w:val=""/>
      <w:lvlJc w:val="left"/>
      <w:pPr>
        <w:ind w:left="720" w:hanging="360"/>
      </w:pPr>
      <w:rPr>
        <w:rFonts w:ascii="Symbol" w:eastAsia="Times New Roman" w:hAnsi="Symbol" w:cs="Arial" w:hint="default"/>
        <w:color w:val="F89C27" w:themeColor="accent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BAA7152"/>
    <w:multiLevelType w:val="hybridMultilevel"/>
    <w:tmpl w:val="58007CFC"/>
    <w:lvl w:ilvl="0" w:tplc="839C7AD8">
      <w:start w:val="1"/>
      <w:numFmt w:val="bullet"/>
      <w:lvlText w:val="•"/>
      <w:lvlJc w:val="left"/>
      <w:pPr>
        <w:tabs>
          <w:tab w:val="num" w:pos="720"/>
        </w:tabs>
        <w:ind w:left="720" w:hanging="360"/>
      </w:pPr>
      <w:rPr>
        <w:rFonts w:ascii="Arial" w:hAnsi="Arial" w:hint="default"/>
      </w:rPr>
    </w:lvl>
    <w:lvl w:ilvl="1" w:tplc="B5D4348C" w:tentative="1">
      <w:start w:val="1"/>
      <w:numFmt w:val="bullet"/>
      <w:lvlText w:val="•"/>
      <w:lvlJc w:val="left"/>
      <w:pPr>
        <w:tabs>
          <w:tab w:val="num" w:pos="1440"/>
        </w:tabs>
        <w:ind w:left="1440" w:hanging="360"/>
      </w:pPr>
      <w:rPr>
        <w:rFonts w:ascii="Arial" w:hAnsi="Arial" w:hint="default"/>
      </w:rPr>
    </w:lvl>
    <w:lvl w:ilvl="2" w:tplc="670A7AC4" w:tentative="1">
      <w:start w:val="1"/>
      <w:numFmt w:val="bullet"/>
      <w:lvlText w:val="•"/>
      <w:lvlJc w:val="left"/>
      <w:pPr>
        <w:tabs>
          <w:tab w:val="num" w:pos="2160"/>
        </w:tabs>
        <w:ind w:left="2160" w:hanging="360"/>
      </w:pPr>
      <w:rPr>
        <w:rFonts w:ascii="Arial" w:hAnsi="Arial" w:hint="default"/>
      </w:rPr>
    </w:lvl>
    <w:lvl w:ilvl="3" w:tplc="36607758" w:tentative="1">
      <w:start w:val="1"/>
      <w:numFmt w:val="bullet"/>
      <w:lvlText w:val="•"/>
      <w:lvlJc w:val="left"/>
      <w:pPr>
        <w:tabs>
          <w:tab w:val="num" w:pos="2880"/>
        </w:tabs>
        <w:ind w:left="2880" w:hanging="360"/>
      </w:pPr>
      <w:rPr>
        <w:rFonts w:ascii="Arial" w:hAnsi="Arial" w:hint="default"/>
      </w:rPr>
    </w:lvl>
    <w:lvl w:ilvl="4" w:tplc="E384FCA8" w:tentative="1">
      <w:start w:val="1"/>
      <w:numFmt w:val="bullet"/>
      <w:lvlText w:val="•"/>
      <w:lvlJc w:val="left"/>
      <w:pPr>
        <w:tabs>
          <w:tab w:val="num" w:pos="3600"/>
        </w:tabs>
        <w:ind w:left="3600" w:hanging="360"/>
      </w:pPr>
      <w:rPr>
        <w:rFonts w:ascii="Arial" w:hAnsi="Arial" w:hint="default"/>
      </w:rPr>
    </w:lvl>
    <w:lvl w:ilvl="5" w:tplc="4CE45EF8" w:tentative="1">
      <w:start w:val="1"/>
      <w:numFmt w:val="bullet"/>
      <w:lvlText w:val="•"/>
      <w:lvlJc w:val="left"/>
      <w:pPr>
        <w:tabs>
          <w:tab w:val="num" w:pos="4320"/>
        </w:tabs>
        <w:ind w:left="4320" w:hanging="360"/>
      </w:pPr>
      <w:rPr>
        <w:rFonts w:ascii="Arial" w:hAnsi="Arial" w:hint="default"/>
      </w:rPr>
    </w:lvl>
    <w:lvl w:ilvl="6" w:tplc="BECC33CE" w:tentative="1">
      <w:start w:val="1"/>
      <w:numFmt w:val="bullet"/>
      <w:lvlText w:val="•"/>
      <w:lvlJc w:val="left"/>
      <w:pPr>
        <w:tabs>
          <w:tab w:val="num" w:pos="5040"/>
        </w:tabs>
        <w:ind w:left="5040" w:hanging="360"/>
      </w:pPr>
      <w:rPr>
        <w:rFonts w:ascii="Arial" w:hAnsi="Arial" w:hint="default"/>
      </w:rPr>
    </w:lvl>
    <w:lvl w:ilvl="7" w:tplc="CB38A2CA" w:tentative="1">
      <w:start w:val="1"/>
      <w:numFmt w:val="bullet"/>
      <w:lvlText w:val="•"/>
      <w:lvlJc w:val="left"/>
      <w:pPr>
        <w:tabs>
          <w:tab w:val="num" w:pos="5760"/>
        </w:tabs>
        <w:ind w:left="5760" w:hanging="360"/>
      </w:pPr>
      <w:rPr>
        <w:rFonts w:ascii="Arial" w:hAnsi="Arial" w:hint="default"/>
      </w:rPr>
    </w:lvl>
    <w:lvl w:ilvl="8" w:tplc="AAF625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991EDB"/>
    <w:multiLevelType w:val="hybridMultilevel"/>
    <w:tmpl w:val="EC02BF0C"/>
    <w:lvl w:ilvl="0" w:tplc="BA9A486C">
      <w:start w:val="1"/>
      <w:numFmt w:val="bullet"/>
      <w:lvlText w:val="•"/>
      <w:lvlJc w:val="left"/>
      <w:pPr>
        <w:tabs>
          <w:tab w:val="num" w:pos="720"/>
        </w:tabs>
        <w:ind w:left="720" w:hanging="360"/>
      </w:pPr>
      <w:rPr>
        <w:rFonts w:ascii="Arial" w:hAnsi="Arial" w:hint="default"/>
      </w:rPr>
    </w:lvl>
    <w:lvl w:ilvl="1" w:tplc="B5D4348C" w:tentative="1">
      <w:start w:val="1"/>
      <w:numFmt w:val="bullet"/>
      <w:lvlText w:val="•"/>
      <w:lvlJc w:val="left"/>
      <w:pPr>
        <w:tabs>
          <w:tab w:val="num" w:pos="1440"/>
        </w:tabs>
        <w:ind w:left="1440" w:hanging="360"/>
      </w:pPr>
      <w:rPr>
        <w:rFonts w:ascii="Arial" w:hAnsi="Arial" w:hint="default"/>
      </w:rPr>
    </w:lvl>
    <w:lvl w:ilvl="2" w:tplc="670A7AC4" w:tentative="1">
      <w:start w:val="1"/>
      <w:numFmt w:val="bullet"/>
      <w:lvlText w:val="•"/>
      <w:lvlJc w:val="left"/>
      <w:pPr>
        <w:tabs>
          <w:tab w:val="num" w:pos="2160"/>
        </w:tabs>
        <w:ind w:left="2160" w:hanging="360"/>
      </w:pPr>
      <w:rPr>
        <w:rFonts w:ascii="Arial" w:hAnsi="Arial" w:hint="default"/>
      </w:rPr>
    </w:lvl>
    <w:lvl w:ilvl="3" w:tplc="36607758" w:tentative="1">
      <w:start w:val="1"/>
      <w:numFmt w:val="bullet"/>
      <w:lvlText w:val="•"/>
      <w:lvlJc w:val="left"/>
      <w:pPr>
        <w:tabs>
          <w:tab w:val="num" w:pos="2880"/>
        </w:tabs>
        <w:ind w:left="2880" w:hanging="360"/>
      </w:pPr>
      <w:rPr>
        <w:rFonts w:ascii="Arial" w:hAnsi="Arial" w:hint="default"/>
      </w:rPr>
    </w:lvl>
    <w:lvl w:ilvl="4" w:tplc="E384FCA8" w:tentative="1">
      <w:start w:val="1"/>
      <w:numFmt w:val="bullet"/>
      <w:lvlText w:val="•"/>
      <w:lvlJc w:val="left"/>
      <w:pPr>
        <w:tabs>
          <w:tab w:val="num" w:pos="3600"/>
        </w:tabs>
        <w:ind w:left="3600" w:hanging="360"/>
      </w:pPr>
      <w:rPr>
        <w:rFonts w:ascii="Arial" w:hAnsi="Arial" w:hint="default"/>
      </w:rPr>
    </w:lvl>
    <w:lvl w:ilvl="5" w:tplc="4CE45EF8" w:tentative="1">
      <w:start w:val="1"/>
      <w:numFmt w:val="bullet"/>
      <w:lvlText w:val="•"/>
      <w:lvlJc w:val="left"/>
      <w:pPr>
        <w:tabs>
          <w:tab w:val="num" w:pos="4320"/>
        </w:tabs>
        <w:ind w:left="4320" w:hanging="360"/>
      </w:pPr>
      <w:rPr>
        <w:rFonts w:ascii="Arial" w:hAnsi="Arial" w:hint="default"/>
      </w:rPr>
    </w:lvl>
    <w:lvl w:ilvl="6" w:tplc="BECC33CE" w:tentative="1">
      <w:start w:val="1"/>
      <w:numFmt w:val="bullet"/>
      <w:lvlText w:val="•"/>
      <w:lvlJc w:val="left"/>
      <w:pPr>
        <w:tabs>
          <w:tab w:val="num" w:pos="5040"/>
        </w:tabs>
        <w:ind w:left="5040" w:hanging="360"/>
      </w:pPr>
      <w:rPr>
        <w:rFonts w:ascii="Arial" w:hAnsi="Arial" w:hint="default"/>
      </w:rPr>
    </w:lvl>
    <w:lvl w:ilvl="7" w:tplc="CB38A2CA" w:tentative="1">
      <w:start w:val="1"/>
      <w:numFmt w:val="bullet"/>
      <w:lvlText w:val="•"/>
      <w:lvlJc w:val="left"/>
      <w:pPr>
        <w:tabs>
          <w:tab w:val="num" w:pos="5760"/>
        </w:tabs>
        <w:ind w:left="5760" w:hanging="360"/>
      </w:pPr>
      <w:rPr>
        <w:rFonts w:ascii="Arial" w:hAnsi="Arial" w:hint="default"/>
      </w:rPr>
    </w:lvl>
    <w:lvl w:ilvl="8" w:tplc="AAF625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B16615"/>
    <w:multiLevelType w:val="hybridMultilevel"/>
    <w:tmpl w:val="BD46B29C"/>
    <w:lvl w:ilvl="0" w:tplc="9AC049B4">
      <w:start w:val="1"/>
      <w:numFmt w:val="bullet"/>
      <w:lvlText w:val=""/>
      <w:lvlJc w:val="left"/>
      <w:pPr>
        <w:tabs>
          <w:tab w:val="num" w:pos="720"/>
        </w:tabs>
        <w:ind w:left="720" w:hanging="360"/>
      </w:pPr>
      <w:rPr>
        <w:rFonts w:ascii="Symbol" w:hAnsi="Symbol" w:hint="default"/>
        <w:color w:val="F89C27" w:themeColor="accent5"/>
      </w:rPr>
    </w:lvl>
    <w:lvl w:ilvl="1" w:tplc="B5D4348C" w:tentative="1">
      <w:start w:val="1"/>
      <w:numFmt w:val="bullet"/>
      <w:lvlText w:val="•"/>
      <w:lvlJc w:val="left"/>
      <w:pPr>
        <w:tabs>
          <w:tab w:val="num" w:pos="1440"/>
        </w:tabs>
        <w:ind w:left="1440" w:hanging="360"/>
      </w:pPr>
      <w:rPr>
        <w:rFonts w:ascii="Arial" w:hAnsi="Arial" w:hint="default"/>
      </w:rPr>
    </w:lvl>
    <w:lvl w:ilvl="2" w:tplc="670A7AC4" w:tentative="1">
      <w:start w:val="1"/>
      <w:numFmt w:val="bullet"/>
      <w:lvlText w:val="•"/>
      <w:lvlJc w:val="left"/>
      <w:pPr>
        <w:tabs>
          <w:tab w:val="num" w:pos="2160"/>
        </w:tabs>
        <w:ind w:left="2160" w:hanging="360"/>
      </w:pPr>
      <w:rPr>
        <w:rFonts w:ascii="Arial" w:hAnsi="Arial" w:hint="default"/>
      </w:rPr>
    </w:lvl>
    <w:lvl w:ilvl="3" w:tplc="36607758" w:tentative="1">
      <w:start w:val="1"/>
      <w:numFmt w:val="bullet"/>
      <w:lvlText w:val="•"/>
      <w:lvlJc w:val="left"/>
      <w:pPr>
        <w:tabs>
          <w:tab w:val="num" w:pos="2880"/>
        </w:tabs>
        <w:ind w:left="2880" w:hanging="360"/>
      </w:pPr>
      <w:rPr>
        <w:rFonts w:ascii="Arial" w:hAnsi="Arial" w:hint="default"/>
      </w:rPr>
    </w:lvl>
    <w:lvl w:ilvl="4" w:tplc="E384FCA8" w:tentative="1">
      <w:start w:val="1"/>
      <w:numFmt w:val="bullet"/>
      <w:lvlText w:val="•"/>
      <w:lvlJc w:val="left"/>
      <w:pPr>
        <w:tabs>
          <w:tab w:val="num" w:pos="3600"/>
        </w:tabs>
        <w:ind w:left="3600" w:hanging="360"/>
      </w:pPr>
      <w:rPr>
        <w:rFonts w:ascii="Arial" w:hAnsi="Arial" w:hint="default"/>
      </w:rPr>
    </w:lvl>
    <w:lvl w:ilvl="5" w:tplc="4CE45EF8" w:tentative="1">
      <w:start w:val="1"/>
      <w:numFmt w:val="bullet"/>
      <w:lvlText w:val="•"/>
      <w:lvlJc w:val="left"/>
      <w:pPr>
        <w:tabs>
          <w:tab w:val="num" w:pos="4320"/>
        </w:tabs>
        <w:ind w:left="4320" w:hanging="360"/>
      </w:pPr>
      <w:rPr>
        <w:rFonts w:ascii="Arial" w:hAnsi="Arial" w:hint="default"/>
      </w:rPr>
    </w:lvl>
    <w:lvl w:ilvl="6" w:tplc="BECC33CE" w:tentative="1">
      <w:start w:val="1"/>
      <w:numFmt w:val="bullet"/>
      <w:lvlText w:val="•"/>
      <w:lvlJc w:val="left"/>
      <w:pPr>
        <w:tabs>
          <w:tab w:val="num" w:pos="5040"/>
        </w:tabs>
        <w:ind w:left="5040" w:hanging="360"/>
      </w:pPr>
      <w:rPr>
        <w:rFonts w:ascii="Arial" w:hAnsi="Arial" w:hint="default"/>
      </w:rPr>
    </w:lvl>
    <w:lvl w:ilvl="7" w:tplc="CB38A2CA" w:tentative="1">
      <w:start w:val="1"/>
      <w:numFmt w:val="bullet"/>
      <w:lvlText w:val="•"/>
      <w:lvlJc w:val="left"/>
      <w:pPr>
        <w:tabs>
          <w:tab w:val="num" w:pos="5760"/>
        </w:tabs>
        <w:ind w:left="5760" w:hanging="360"/>
      </w:pPr>
      <w:rPr>
        <w:rFonts w:ascii="Arial" w:hAnsi="Arial" w:hint="default"/>
      </w:rPr>
    </w:lvl>
    <w:lvl w:ilvl="8" w:tplc="AAF625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A45FB8"/>
    <w:multiLevelType w:val="hybridMultilevel"/>
    <w:tmpl w:val="1D4C5D5A"/>
    <w:lvl w:ilvl="0" w:tplc="B150DD38">
      <w:start w:val="1"/>
      <w:numFmt w:val="lowerLetter"/>
      <w:lvlText w:val="%1)"/>
      <w:lvlJc w:val="left"/>
      <w:pPr>
        <w:ind w:left="723" w:hanging="360"/>
      </w:pPr>
    </w:lvl>
    <w:lvl w:ilvl="1" w:tplc="14090019" w:tentative="1">
      <w:start w:val="1"/>
      <w:numFmt w:val="lowerLetter"/>
      <w:lvlText w:val="%2."/>
      <w:lvlJc w:val="left"/>
      <w:pPr>
        <w:ind w:left="1443" w:hanging="360"/>
      </w:pPr>
    </w:lvl>
    <w:lvl w:ilvl="2" w:tplc="1409001B" w:tentative="1">
      <w:start w:val="1"/>
      <w:numFmt w:val="lowerRoman"/>
      <w:lvlText w:val="%3."/>
      <w:lvlJc w:val="right"/>
      <w:pPr>
        <w:ind w:left="2163" w:hanging="180"/>
      </w:pPr>
    </w:lvl>
    <w:lvl w:ilvl="3" w:tplc="1409000F" w:tentative="1">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7" w15:restartNumberingAfterBreak="0">
    <w:nsid w:val="65AA7E53"/>
    <w:multiLevelType w:val="multilevel"/>
    <w:tmpl w:val="C5445BC8"/>
    <w:lvl w:ilvl="0">
      <w:start w:val="1"/>
      <w:numFmt w:val="bullet"/>
      <w:pStyle w:val="Bullets"/>
      <w:lvlText w:val=""/>
      <w:lvlJc w:val="left"/>
      <w:pPr>
        <w:ind w:left="340" w:hanging="340"/>
      </w:pPr>
      <w:rPr>
        <w:rFonts w:ascii="Symbol" w:hAnsi="Symbol" w:hint="default"/>
        <w:color w:val="F89C27" w:themeColor="accent5"/>
      </w:rPr>
    </w:lvl>
    <w:lvl w:ilvl="1">
      <w:start w:val="1"/>
      <w:numFmt w:val="bullet"/>
      <w:pStyle w:val="BulletLevel2"/>
      <w:lvlText w:val="−"/>
      <w:lvlJc w:val="left"/>
      <w:pPr>
        <w:ind w:left="680" w:hanging="340"/>
      </w:pPr>
      <w:rPr>
        <w:rFonts w:ascii="Calibri" w:hAnsi="Calibri"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1" w:hanging="361"/>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8" w15:restartNumberingAfterBreak="0">
    <w:nsid w:val="783B3CB1"/>
    <w:multiLevelType w:val="hybridMultilevel"/>
    <w:tmpl w:val="3C2003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DE21827"/>
    <w:multiLevelType w:val="hybridMultilevel"/>
    <w:tmpl w:val="4A5AE584"/>
    <w:lvl w:ilvl="0" w:tplc="A7EEDAF6">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7"/>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 w:ilvl="0">
        <w:start w:val="1"/>
        <w:numFmt w:val="bullet"/>
        <w:pStyle w:val="Bullets"/>
        <w:lvlText w:val=""/>
        <w:lvlJc w:val="left"/>
        <w:pPr>
          <w:ind w:left="340" w:hanging="340"/>
        </w:pPr>
        <w:rPr>
          <w:rFonts w:ascii="Symbol" w:hAnsi="Symbol" w:hint="default"/>
          <w:color w:val="C73E84" w:themeColor="text2"/>
        </w:rPr>
      </w:lvl>
    </w:lvlOverride>
    <w:lvlOverride w:ilvl="1">
      <w:lvl w:ilvl="1">
        <w:start w:val="1"/>
        <w:numFmt w:val="bullet"/>
        <w:pStyle w:val="BulletLevel2"/>
        <w:lvlText w:val="−"/>
        <w:lvlJc w:val="left"/>
        <w:pPr>
          <w:ind w:left="680" w:hanging="340"/>
        </w:pPr>
        <w:rPr>
          <w:rFonts w:ascii="Calibri" w:hAnsi="Calibri" w:hint="default"/>
        </w:rPr>
      </w:lvl>
    </w:lvlOverride>
    <w:lvlOverride w:ilvl="2">
      <w:lvl w:ilvl="2">
        <w:start w:val="1"/>
        <w:numFmt w:val="bullet"/>
        <w:lvlText w:val=""/>
        <w:lvlJc w:val="left"/>
        <w:pPr>
          <w:ind w:left="5040" w:hanging="360"/>
        </w:pPr>
        <w:rPr>
          <w:rFonts w:ascii="Wingdings" w:hAnsi="Wingdings" w:hint="default"/>
        </w:rPr>
      </w:lvl>
    </w:lvlOverride>
    <w:lvlOverride w:ilvl="3">
      <w:lvl w:ilvl="3">
        <w:start w:val="1"/>
        <w:numFmt w:val="bullet"/>
        <w:lvlText w:val=""/>
        <w:lvlJc w:val="left"/>
        <w:pPr>
          <w:ind w:left="5760" w:hanging="360"/>
        </w:pPr>
        <w:rPr>
          <w:rFonts w:ascii="Symbol" w:hAnsi="Symbol" w:hint="default"/>
        </w:rPr>
      </w:lvl>
    </w:lvlOverride>
    <w:lvlOverride w:ilvl="4">
      <w:lvl w:ilvl="4">
        <w:start w:val="1"/>
        <w:numFmt w:val="bullet"/>
        <w:lvlText w:val="o"/>
        <w:lvlJc w:val="left"/>
        <w:pPr>
          <w:ind w:left="6480" w:hanging="360"/>
        </w:pPr>
        <w:rPr>
          <w:rFonts w:ascii="Courier New" w:hAnsi="Courier New" w:cs="Courier New" w:hint="default"/>
        </w:rPr>
      </w:lvl>
    </w:lvlOverride>
    <w:lvlOverride w:ilvl="5">
      <w:lvl w:ilvl="5">
        <w:start w:val="1"/>
        <w:numFmt w:val="bullet"/>
        <w:lvlText w:val=""/>
        <w:lvlJc w:val="left"/>
        <w:pPr>
          <w:ind w:left="7200" w:hanging="360"/>
        </w:pPr>
        <w:rPr>
          <w:rFonts w:ascii="Wingdings" w:hAnsi="Wingdings" w:hint="default"/>
        </w:rPr>
      </w:lvl>
    </w:lvlOverride>
    <w:lvlOverride w:ilvl="6">
      <w:lvl w:ilvl="6">
        <w:start w:val="1"/>
        <w:numFmt w:val="bullet"/>
        <w:lvlText w:val=""/>
        <w:lvlJc w:val="left"/>
        <w:pPr>
          <w:ind w:left="7921" w:hanging="361"/>
        </w:pPr>
        <w:rPr>
          <w:rFonts w:ascii="Symbol" w:hAnsi="Symbol" w:hint="default"/>
        </w:rPr>
      </w:lvl>
    </w:lvlOverride>
    <w:lvlOverride w:ilvl="7">
      <w:lvl w:ilvl="7">
        <w:start w:val="1"/>
        <w:numFmt w:val="bullet"/>
        <w:lvlText w:val="o"/>
        <w:lvlJc w:val="left"/>
        <w:pPr>
          <w:ind w:left="8640" w:hanging="360"/>
        </w:pPr>
        <w:rPr>
          <w:rFonts w:ascii="Courier New" w:hAnsi="Courier New" w:cs="Courier New" w:hint="default"/>
        </w:rPr>
      </w:lvl>
    </w:lvlOverride>
    <w:lvlOverride w:ilvl="8">
      <w:lvl w:ilvl="8">
        <w:start w:val="1"/>
        <w:numFmt w:val="bullet"/>
        <w:lvlText w:val=""/>
        <w:lvlJc w:val="left"/>
        <w:pPr>
          <w:ind w:left="9360" w:hanging="360"/>
        </w:pPr>
        <w:rPr>
          <w:rFonts w:ascii="Wingdings" w:hAnsi="Wingdings" w:hint="default"/>
        </w:rPr>
      </w:lvl>
    </w:lvlOverride>
  </w:num>
  <w:num w:numId="8">
    <w:abstractNumId w:val="8"/>
  </w:num>
  <w:num w:numId="9">
    <w:abstractNumId w:val="1"/>
  </w:num>
  <w:num w:numId="10">
    <w:abstractNumId w:val="2"/>
  </w:num>
  <w:num w:numId="11">
    <w:abstractNumId w:val="4"/>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189"/>
    <w:rsid w:val="00017E6F"/>
    <w:rsid w:val="0002483A"/>
    <w:rsid w:val="00054DAD"/>
    <w:rsid w:val="000633D9"/>
    <w:rsid w:val="00075A60"/>
    <w:rsid w:val="00094195"/>
    <w:rsid w:val="00097A72"/>
    <w:rsid w:val="000A7F46"/>
    <w:rsid w:val="000B72A2"/>
    <w:rsid w:val="000D47FE"/>
    <w:rsid w:val="000E1D96"/>
    <w:rsid w:val="000E5397"/>
    <w:rsid w:val="000F134E"/>
    <w:rsid w:val="000F3060"/>
    <w:rsid w:val="00106101"/>
    <w:rsid w:val="00116642"/>
    <w:rsid w:val="00123067"/>
    <w:rsid w:val="00124340"/>
    <w:rsid w:val="00142190"/>
    <w:rsid w:val="0014409A"/>
    <w:rsid w:val="00145035"/>
    <w:rsid w:val="00164DF6"/>
    <w:rsid w:val="00176CE7"/>
    <w:rsid w:val="001804A1"/>
    <w:rsid w:val="00187697"/>
    <w:rsid w:val="0019088C"/>
    <w:rsid w:val="001A54C7"/>
    <w:rsid w:val="001B08DD"/>
    <w:rsid w:val="001B3BFA"/>
    <w:rsid w:val="001C7B01"/>
    <w:rsid w:val="001D05BB"/>
    <w:rsid w:val="001D07C7"/>
    <w:rsid w:val="001D1D20"/>
    <w:rsid w:val="001E3606"/>
    <w:rsid w:val="001E7C35"/>
    <w:rsid w:val="001F162B"/>
    <w:rsid w:val="00236213"/>
    <w:rsid w:val="00256E56"/>
    <w:rsid w:val="0027013A"/>
    <w:rsid w:val="00280C65"/>
    <w:rsid w:val="00295296"/>
    <w:rsid w:val="002D4FEF"/>
    <w:rsid w:val="0031245C"/>
    <w:rsid w:val="00320B58"/>
    <w:rsid w:val="00354763"/>
    <w:rsid w:val="003601FF"/>
    <w:rsid w:val="00363107"/>
    <w:rsid w:val="00380850"/>
    <w:rsid w:val="003A3DB4"/>
    <w:rsid w:val="003B322B"/>
    <w:rsid w:val="003C0C62"/>
    <w:rsid w:val="003E7371"/>
    <w:rsid w:val="003F2D47"/>
    <w:rsid w:val="003F44B6"/>
    <w:rsid w:val="00404A09"/>
    <w:rsid w:val="004073CF"/>
    <w:rsid w:val="00427947"/>
    <w:rsid w:val="004345CB"/>
    <w:rsid w:val="0044735E"/>
    <w:rsid w:val="00461E96"/>
    <w:rsid w:val="004659C5"/>
    <w:rsid w:val="0048774F"/>
    <w:rsid w:val="004A196C"/>
    <w:rsid w:val="004B7F05"/>
    <w:rsid w:val="004C062A"/>
    <w:rsid w:val="004D1910"/>
    <w:rsid w:val="004D5E74"/>
    <w:rsid w:val="004E1029"/>
    <w:rsid w:val="004F1DFE"/>
    <w:rsid w:val="004F4205"/>
    <w:rsid w:val="0050073A"/>
    <w:rsid w:val="005072C8"/>
    <w:rsid w:val="00514D76"/>
    <w:rsid w:val="00554C4B"/>
    <w:rsid w:val="00574E13"/>
    <w:rsid w:val="00596A1A"/>
    <w:rsid w:val="005A0C9C"/>
    <w:rsid w:val="005A5F2F"/>
    <w:rsid w:val="005B35F0"/>
    <w:rsid w:val="005B5641"/>
    <w:rsid w:val="005B5C6F"/>
    <w:rsid w:val="005E0FF2"/>
    <w:rsid w:val="005E7963"/>
    <w:rsid w:val="00613456"/>
    <w:rsid w:val="00616A2E"/>
    <w:rsid w:val="00670C05"/>
    <w:rsid w:val="00681189"/>
    <w:rsid w:val="00684ACA"/>
    <w:rsid w:val="00692710"/>
    <w:rsid w:val="006B4785"/>
    <w:rsid w:val="006D1C5D"/>
    <w:rsid w:val="006D20C2"/>
    <w:rsid w:val="006E7367"/>
    <w:rsid w:val="006F7746"/>
    <w:rsid w:val="0073636F"/>
    <w:rsid w:val="00752611"/>
    <w:rsid w:val="00757F1F"/>
    <w:rsid w:val="007620D5"/>
    <w:rsid w:val="00763880"/>
    <w:rsid w:val="007641EC"/>
    <w:rsid w:val="00784DEE"/>
    <w:rsid w:val="007924C2"/>
    <w:rsid w:val="007B55B1"/>
    <w:rsid w:val="007E3D14"/>
    <w:rsid w:val="007F286E"/>
    <w:rsid w:val="007F7E75"/>
    <w:rsid w:val="00801410"/>
    <w:rsid w:val="00801B77"/>
    <w:rsid w:val="00813ACA"/>
    <w:rsid w:val="00844633"/>
    <w:rsid w:val="008510DF"/>
    <w:rsid w:val="008519D8"/>
    <w:rsid w:val="008551B2"/>
    <w:rsid w:val="00864EBB"/>
    <w:rsid w:val="008702F5"/>
    <w:rsid w:val="008B76FE"/>
    <w:rsid w:val="008D0C1F"/>
    <w:rsid w:val="008E1E00"/>
    <w:rsid w:val="008F0299"/>
    <w:rsid w:val="008F54B9"/>
    <w:rsid w:val="0090130A"/>
    <w:rsid w:val="00904562"/>
    <w:rsid w:val="00905A4F"/>
    <w:rsid w:val="009420BE"/>
    <w:rsid w:val="00955DAE"/>
    <w:rsid w:val="00971F04"/>
    <w:rsid w:val="009721EB"/>
    <w:rsid w:val="00977117"/>
    <w:rsid w:val="009864EF"/>
    <w:rsid w:val="009A7EA4"/>
    <w:rsid w:val="009B0103"/>
    <w:rsid w:val="009B0425"/>
    <w:rsid w:val="009B162A"/>
    <w:rsid w:val="009B2AB9"/>
    <w:rsid w:val="009B2C6E"/>
    <w:rsid w:val="009C02FD"/>
    <w:rsid w:val="009D445E"/>
    <w:rsid w:val="009D7132"/>
    <w:rsid w:val="009F2253"/>
    <w:rsid w:val="00A00A45"/>
    <w:rsid w:val="00A02755"/>
    <w:rsid w:val="00A17C08"/>
    <w:rsid w:val="00A22B7B"/>
    <w:rsid w:val="00A25658"/>
    <w:rsid w:val="00A3210E"/>
    <w:rsid w:val="00A51A3D"/>
    <w:rsid w:val="00A535A4"/>
    <w:rsid w:val="00A71EAD"/>
    <w:rsid w:val="00A75DA3"/>
    <w:rsid w:val="00A8298A"/>
    <w:rsid w:val="00A85EDD"/>
    <w:rsid w:val="00A92B42"/>
    <w:rsid w:val="00AA6ACD"/>
    <w:rsid w:val="00AB192B"/>
    <w:rsid w:val="00AB572D"/>
    <w:rsid w:val="00AB6297"/>
    <w:rsid w:val="00AE0AAB"/>
    <w:rsid w:val="00AE6C6D"/>
    <w:rsid w:val="00AF34F9"/>
    <w:rsid w:val="00AF6274"/>
    <w:rsid w:val="00B03262"/>
    <w:rsid w:val="00B0416A"/>
    <w:rsid w:val="00B15959"/>
    <w:rsid w:val="00B23164"/>
    <w:rsid w:val="00B26F27"/>
    <w:rsid w:val="00B315B3"/>
    <w:rsid w:val="00B32FE4"/>
    <w:rsid w:val="00B37986"/>
    <w:rsid w:val="00B37EEB"/>
    <w:rsid w:val="00B460DD"/>
    <w:rsid w:val="00B552FE"/>
    <w:rsid w:val="00B71E9C"/>
    <w:rsid w:val="00B81AC3"/>
    <w:rsid w:val="00BB7370"/>
    <w:rsid w:val="00BC6FE7"/>
    <w:rsid w:val="00BE390F"/>
    <w:rsid w:val="00BF419B"/>
    <w:rsid w:val="00C019C9"/>
    <w:rsid w:val="00C02FA8"/>
    <w:rsid w:val="00C26C51"/>
    <w:rsid w:val="00C4003B"/>
    <w:rsid w:val="00C407A2"/>
    <w:rsid w:val="00C4082B"/>
    <w:rsid w:val="00C56703"/>
    <w:rsid w:val="00C607D3"/>
    <w:rsid w:val="00C626FE"/>
    <w:rsid w:val="00C71701"/>
    <w:rsid w:val="00C93376"/>
    <w:rsid w:val="00C96D28"/>
    <w:rsid w:val="00CB33D6"/>
    <w:rsid w:val="00CC2073"/>
    <w:rsid w:val="00CD7689"/>
    <w:rsid w:val="00CE48F1"/>
    <w:rsid w:val="00CF065F"/>
    <w:rsid w:val="00CF465F"/>
    <w:rsid w:val="00D034D3"/>
    <w:rsid w:val="00D13EF8"/>
    <w:rsid w:val="00D204B5"/>
    <w:rsid w:val="00D42603"/>
    <w:rsid w:val="00D440D9"/>
    <w:rsid w:val="00D4766D"/>
    <w:rsid w:val="00D52730"/>
    <w:rsid w:val="00D53E4D"/>
    <w:rsid w:val="00D5721E"/>
    <w:rsid w:val="00D80FF5"/>
    <w:rsid w:val="00D86C6F"/>
    <w:rsid w:val="00DA4425"/>
    <w:rsid w:val="00DA67C6"/>
    <w:rsid w:val="00DB2352"/>
    <w:rsid w:val="00DB2AD4"/>
    <w:rsid w:val="00DC1F6B"/>
    <w:rsid w:val="00DC379A"/>
    <w:rsid w:val="00DC498D"/>
    <w:rsid w:val="00DC7DD4"/>
    <w:rsid w:val="00E2171F"/>
    <w:rsid w:val="00E4635E"/>
    <w:rsid w:val="00E62F9C"/>
    <w:rsid w:val="00E66EDF"/>
    <w:rsid w:val="00F16D95"/>
    <w:rsid w:val="00F33158"/>
    <w:rsid w:val="00F556F6"/>
    <w:rsid w:val="00F60B22"/>
    <w:rsid w:val="00FC20BE"/>
    <w:rsid w:val="00FC5542"/>
    <w:rsid w:val="00FD05B8"/>
    <w:rsid w:val="00FE60B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44AF6"/>
  <w15:chartTrackingRefBased/>
  <w15:docId w15:val="{41285953-D69B-4BBE-AD29-3F28CEDD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BE390F"/>
    <w:pPr>
      <w:suppressAutoHyphens/>
      <w:autoSpaceDE w:val="0"/>
      <w:autoSpaceDN w:val="0"/>
      <w:adjustRightInd w:val="0"/>
      <w:spacing w:after="120"/>
      <w:textAlignment w:val="center"/>
    </w:pPr>
    <w:rPr>
      <w:rFonts w:ascii="Arial" w:hAnsi="Arial" w:cs="Arial"/>
      <w:lang w:val="en-GB"/>
    </w:rPr>
  </w:style>
  <w:style w:type="paragraph" w:styleId="Heading1">
    <w:name w:val="heading 1"/>
    <w:basedOn w:val="Normal"/>
    <w:next w:val="Normal"/>
    <w:link w:val="Heading1Char"/>
    <w:uiPriority w:val="5"/>
    <w:unhideWhenUsed/>
    <w:qFormat/>
    <w:rsid w:val="00D204B5"/>
    <w:pPr>
      <w:keepNext/>
      <w:spacing w:before="120" w:after="0" w:line="240" w:lineRule="auto"/>
      <w:outlineLvl w:val="0"/>
    </w:pPr>
    <w:rPr>
      <w:rFonts w:asciiTheme="majorHAnsi" w:eastAsia="MS Gothic" w:hAnsiTheme="majorHAnsi"/>
      <w:b/>
      <w:bCs/>
      <w:color w:val="C73E84" w:themeColor="text2"/>
      <w:spacing w:val="-20"/>
      <w:kern w:val="32"/>
      <w:sz w:val="56"/>
      <w:szCs w:val="32"/>
    </w:rPr>
  </w:style>
  <w:style w:type="paragraph" w:styleId="Heading2">
    <w:name w:val="heading 2"/>
    <w:basedOn w:val="Normal"/>
    <w:link w:val="Heading2Char"/>
    <w:uiPriority w:val="5"/>
    <w:unhideWhenUsed/>
    <w:qFormat/>
    <w:rsid w:val="00BB7370"/>
    <w:pPr>
      <w:spacing w:before="360"/>
      <w:outlineLvl w:val="1"/>
    </w:pPr>
    <w:rPr>
      <w:b/>
      <w:color w:val="C73E84" w:themeColor="text2"/>
      <w:sz w:val="28"/>
    </w:rPr>
  </w:style>
  <w:style w:type="paragraph" w:styleId="Heading3">
    <w:name w:val="heading 3"/>
    <w:basedOn w:val="Heading2"/>
    <w:next w:val="Normal"/>
    <w:link w:val="Heading3Char"/>
    <w:uiPriority w:val="5"/>
    <w:unhideWhenUsed/>
    <w:qFormat/>
    <w:rsid w:val="00D204B5"/>
    <w:pPr>
      <w:spacing w:before="120"/>
      <w:outlineLvl w:val="2"/>
    </w:pPr>
    <w:rPr>
      <w:sz w:val="24"/>
    </w:rPr>
  </w:style>
  <w:style w:type="paragraph" w:styleId="Heading4">
    <w:name w:val="heading 4"/>
    <w:basedOn w:val="Heading3"/>
    <w:next w:val="Normal"/>
    <w:link w:val="Heading4Char"/>
    <w:uiPriority w:val="5"/>
    <w:unhideWhenUsed/>
    <w:rsid w:val="00BB7370"/>
    <w:pPr>
      <w:outlineLvl w:val="3"/>
    </w:pPr>
    <w:rPr>
      <w:rFonts w:eastAsia="MS Mincho"/>
      <w:b w:val="0"/>
      <w:bCs/>
      <w:szCs w:val="28"/>
    </w:rPr>
  </w:style>
  <w:style w:type="paragraph" w:styleId="Heading5">
    <w:name w:val="heading 5"/>
    <w:basedOn w:val="Heading4"/>
    <w:next w:val="Normal"/>
    <w:link w:val="Heading5Char"/>
    <w:uiPriority w:val="5"/>
    <w:unhideWhenUsed/>
    <w:rsid w:val="0027013A"/>
    <w:pPr>
      <w:outlineLvl w:val="4"/>
    </w:pPr>
    <w:rPr>
      <w:bCs w:val="0"/>
      <w:i/>
      <w:iCs/>
      <w:szCs w:val="26"/>
    </w:rPr>
  </w:style>
  <w:style w:type="paragraph" w:styleId="Heading6">
    <w:name w:val="heading 6"/>
    <w:basedOn w:val="Normal"/>
    <w:next w:val="Normal"/>
    <w:link w:val="Heading6Char"/>
    <w:uiPriority w:val="5"/>
    <w:unhideWhenUsed/>
    <w:rsid w:val="0027013A"/>
    <w:pPr>
      <w:spacing w:before="240" w:after="60"/>
      <w:outlineLvl w:val="5"/>
    </w:pPr>
    <w:rPr>
      <w:rFonts w:eastAsia="MS Mincho"/>
      <w:b/>
      <w:bCs/>
    </w:rPr>
  </w:style>
  <w:style w:type="paragraph" w:styleId="Heading7">
    <w:name w:val="heading 7"/>
    <w:basedOn w:val="Normal"/>
    <w:next w:val="Normal"/>
    <w:link w:val="Heading7Char"/>
    <w:uiPriority w:val="5"/>
    <w:unhideWhenUsed/>
    <w:rsid w:val="0027013A"/>
    <w:pPr>
      <w:spacing w:before="240" w:after="60"/>
      <w:outlineLvl w:val="6"/>
    </w:pPr>
    <w:rPr>
      <w:rFonts w:eastAsia="MS Mincho"/>
    </w:rPr>
  </w:style>
  <w:style w:type="paragraph" w:styleId="Heading8">
    <w:name w:val="heading 8"/>
    <w:basedOn w:val="Normal"/>
    <w:next w:val="Normal"/>
    <w:link w:val="Heading8Char"/>
    <w:uiPriority w:val="5"/>
    <w:unhideWhenUsed/>
    <w:rsid w:val="0027013A"/>
    <w:pPr>
      <w:spacing w:before="240" w:after="60"/>
      <w:outlineLvl w:val="7"/>
    </w:pPr>
    <w:rPr>
      <w:rFonts w:eastAsia="MS Mincho"/>
      <w:iCs/>
    </w:rPr>
  </w:style>
  <w:style w:type="paragraph" w:styleId="Heading9">
    <w:name w:val="heading 9"/>
    <w:basedOn w:val="Normal"/>
    <w:next w:val="Normal"/>
    <w:link w:val="Heading9Char"/>
    <w:uiPriority w:val="5"/>
    <w:unhideWhenUsed/>
    <w:rsid w:val="0027013A"/>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5"/>
    <w:rsid w:val="00BB7370"/>
    <w:rPr>
      <w:rFonts w:ascii="Arial" w:eastAsia="MS Mincho" w:hAnsi="Arial" w:cs="Arial"/>
      <w:bCs/>
      <w:color w:val="C73E84" w:themeColor="text2"/>
      <w:sz w:val="24"/>
      <w:szCs w:val="28"/>
      <w:lang w:val="en-GB"/>
    </w:rPr>
  </w:style>
  <w:style w:type="character" w:customStyle="1" w:styleId="Heading5Char">
    <w:name w:val="Heading 5 Char"/>
    <w:link w:val="Heading5"/>
    <w:uiPriority w:val="5"/>
    <w:rsid w:val="0027013A"/>
    <w:rPr>
      <w:rFonts w:asciiTheme="majorHAnsi" w:eastAsia="MS Mincho" w:hAnsiTheme="majorHAnsi" w:cs="Times New Roman"/>
      <w:bCs/>
      <w:i/>
      <w:iCs/>
      <w:sz w:val="24"/>
      <w:szCs w:val="26"/>
    </w:rPr>
  </w:style>
  <w:style w:type="character" w:customStyle="1" w:styleId="Heading6Char">
    <w:name w:val="Heading 6 Char"/>
    <w:link w:val="Heading6"/>
    <w:uiPriority w:val="5"/>
    <w:rsid w:val="0027013A"/>
    <w:rPr>
      <w:rFonts w:eastAsia="MS Mincho" w:cs="Times New Roman"/>
      <w:b/>
      <w:bCs/>
    </w:rPr>
  </w:style>
  <w:style w:type="character" w:customStyle="1" w:styleId="Heading7Char">
    <w:name w:val="Heading 7 Char"/>
    <w:link w:val="Heading7"/>
    <w:uiPriority w:val="5"/>
    <w:rsid w:val="0027013A"/>
    <w:rPr>
      <w:rFonts w:eastAsia="MS Mincho" w:cs="Times New Roman"/>
    </w:rPr>
  </w:style>
  <w:style w:type="character" w:customStyle="1" w:styleId="Heading8Char">
    <w:name w:val="Heading 8 Char"/>
    <w:link w:val="Heading8"/>
    <w:uiPriority w:val="5"/>
    <w:rsid w:val="0027013A"/>
    <w:rPr>
      <w:rFonts w:eastAsia="MS Mincho" w:cs="Times New Roman"/>
      <w:iCs/>
    </w:rPr>
  </w:style>
  <w:style w:type="character" w:customStyle="1" w:styleId="Heading9Char">
    <w:name w:val="Heading 9 Char"/>
    <w:link w:val="Heading9"/>
    <w:uiPriority w:val="5"/>
    <w:rsid w:val="0027013A"/>
    <w:rPr>
      <w:rFonts w:eastAsia="MS Gothic" w:cs="Times New Roman"/>
    </w:rPr>
  </w:style>
  <w:style w:type="paragraph" w:customStyle="1" w:styleId="Bodycopy">
    <w:name w:val="Body copy"/>
    <w:basedOn w:val="Normal"/>
    <w:uiPriority w:val="99"/>
    <w:rsid w:val="00461E96"/>
    <w:pPr>
      <w:spacing w:after="113" w:line="280" w:lineRule="atLeast"/>
    </w:pPr>
    <w:rPr>
      <w:color w:val="000000"/>
      <w:lang w:val="en-US"/>
    </w:rPr>
  </w:style>
  <w:style w:type="paragraph" w:styleId="Header">
    <w:name w:val="header"/>
    <w:basedOn w:val="Normal"/>
    <w:link w:val="HeaderChar"/>
    <w:uiPriority w:val="99"/>
    <w:unhideWhenUsed/>
    <w:rsid w:val="00B23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164"/>
    <w:rPr>
      <w:rFonts w:ascii="Arial" w:hAnsi="Arial" w:cs="Arial"/>
      <w:lang w:val="en-GB"/>
    </w:rPr>
  </w:style>
  <w:style w:type="paragraph" w:customStyle="1" w:styleId="Bullets">
    <w:name w:val="Bullets"/>
    <w:basedOn w:val="Normal"/>
    <w:unhideWhenUsed/>
    <w:qFormat/>
    <w:rsid w:val="008E1E00"/>
    <w:pPr>
      <w:numPr>
        <w:numId w:val="4"/>
      </w:numPr>
      <w:spacing w:after="100" w:line="240" w:lineRule="auto"/>
    </w:pPr>
  </w:style>
  <w:style w:type="character" w:customStyle="1" w:styleId="Heading1Char">
    <w:name w:val="Heading 1 Char"/>
    <w:link w:val="Heading1"/>
    <w:uiPriority w:val="5"/>
    <w:rsid w:val="00D204B5"/>
    <w:rPr>
      <w:rFonts w:asciiTheme="majorHAnsi" w:eastAsia="MS Gothic" w:hAnsiTheme="majorHAnsi" w:cs="Arial"/>
      <w:b/>
      <w:bCs/>
      <w:color w:val="C73E84" w:themeColor="text2"/>
      <w:spacing w:val="-20"/>
      <w:kern w:val="32"/>
      <w:sz w:val="56"/>
      <w:szCs w:val="32"/>
      <w:lang w:val="en-GB"/>
    </w:rPr>
  </w:style>
  <w:style w:type="character" w:customStyle="1" w:styleId="Heading2Char">
    <w:name w:val="Heading 2 Char"/>
    <w:link w:val="Heading2"/>
    <w:uiPriority w:val="5"/>
    <w:rsid w:val="00BB7370"/>
    <w:rPr>
      <w:rFonts w:ascii="Arial" w:hAnsi="Arial" w:cs="Arial"/>
      <w:b/>
      <w:color w:val="C73E84" w:themeColor="text2"/>
      <w:sz w:val="28"/>
      <w:lang w:val="en-GB"/>
    </w:rPr>
  </w:style>
  <w:style w:type="character" w:customStyle="1" w:styleId="Heading3Char">
    <w:name w:val="Heading 3 Char"/>
    <w:link w:val="Heading3"/>
    <w:uiPriority w:val="5"/>
    <w:rsid w:val="00D204B5"/>
    <w:rPr>
      <w:rFonts w:ascii="Arial" w:hAnsi="Arial" w:cs="Arial"/>
      <w:b/>
      <w:color w:val="C73E84" w:themeColor="text2"/>
      <w:sz w:val="24"/>
      <w:lang w:val="en-GB"/>
    </w:rPr>
  </w:style>
  <w:style w:type="paragraph" w:styleId="Subtitle">
    <w:name w:val="Subtitle"/>
    <w:next w:val="Normal"/>
    <w:link w:val="SubtitleChar"/>
    <w:uiPriority w:val="15"/>
    <w:unhideWhenUsed/>
    <w:qFormat/>
    <w:rsid w:val="0027013A"/>
    <w:pPr>
      <w:spacing w:after="240" w:line="240" w:lineRule="auto"/>
      <w:contextualSpacing/>
    </w:pPr>
    <w:rPr>
      <w:rFonts w:asciiTheme="majorHAnsi" w:eastAsia="MS Gothic" w:hAnsiTheme="majorHAnsi" w:cs="Times New Roman"/>
      <w:b/>
      <w:bCs/>
      <w:color w:val="C73E84" w:themeColor="text2"/>
      <w:kern w:val="32"/>
      <w:sz w:val="24"/>
      <w:szCs w:val="26"/>
    </w:rPr>
  </w:style>
  <w:style w:type="character" w:customStyle="1" w:styleId="SubtitleChar">
    <w:name w:val="Subtitle Char"/>
    <w:link w:val="Subtitle"/>
    <w:uiPriority w:val="15"/>
    <w:rsid w:val="0027013A"/>
    <w:rPr>
      <w:rFonts w:asciiTheme="majorHAnsi" w:eastAsia="MS Gothic" w:hAnsiTheme="majorHAnsi" w:cs="Times New Roman"/>
      <w:b/>
      <w:bCs/>
      <w:color w:val="C73E84" w:themeColor="text2"/>
      <w:kern w:val="32"/>
      <w:sz w:val="24"/>
      <w:szCs w:val="26"/>
    </w:rPr>
  </w:style>
  <w:style w:type="paragraph" w:customStyle="1" w:styleId="TableBody">
    <w:name w:val="Table Body"/>
    <w:basedOn w:val="Normal"/>
    <w:uiPriority w:val="7"/>
    <w:unhideWhenUsed/>
    <w:qFormat/>
    <w:rsid w:val="00BB7370"/>
    <w:pPr>
      <w:spacing w:before="113" w:after="113" w:line="200" w:lineRule="atLeast"/>
    </w:pPr>
  </w:style>
  <w:style w:type="paragraph" w:customStyle="1" w:styleId="TableHeading">
    <w:name w:val="Table Heading"/>
    <w:basedOn w:val="Normal"/>
    <w:uiPriority w:val="7"/>
    <w:unhideWhenUsed/>
    <w:qFormat/>
    <w:rsid w:val="00BB7370"/>
    <w:pPr>
      <w:spacing w:line="240" w:lineRule="auto"/>
    </w:pPr>
    <w:rPr>
      <w:b/>
      <w:color w:val="595959" w:themeColor="text1" w:themeTint="A6"/>
      <w:sz w:val="28"/>
    </w:rPr>
  </w:style>
  <w:style w:type="paragraph" w:customStyle="1" w:styleId="TableSubheading">
    <w:name w:val="Table Subheading"/>
    <w:basedOn w:val="Normal"/>
    <w:uiPriority w:val="7"/>
    <w:unhideWhenUsed/>
    <w:qFormat/>
    <w:rsid w:val="00BB7370"/>
    <w:pPr>
      <w:spacing w:line="240" w:lineRule="auto"/>
    </w:pPr>
    <w:rPr>
      <w:b/>
      <w:color w:val="C73E84" w:themeColor="text2"/>
    </w:rPr>
  </w:style>
  <w:style w:type="table" w:customStyle="1" w:styleId="WCCLTP1">
    <w:name w:val="WCC LTP 1"/>
    <w:basedOn w:val="TableNormal"/>
    <w:uiPriority w:val="99"/>
    <w:rsid w:val="0027013A"/>
    <w:pPr>
      <w:spacing w:before="113" w:after="113" w:line="200" w:lineRule="atLeast"/>
    </w:pPr>
    <w:rPr>
      <w:rFonts w:cs="Times New Roman"/>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table" w:customStyle="1" w:styleId="WCCLTP2">
    <w:name w:val="WCC LTP 2"/>
    <w:basedOn w:val="WCCLTP1"/>
    <w:uiPriority w:val="99"/>
    <w:rsid w:val="0027013A"/>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styleId="Title">
    <w:name w:val="Title"/>
    <w:next w:val="Subtitle"/>
    <w:link w:val="TitleChar"/>
    <w:uiPriority w:val="14"/>
    <w:unhideWhenUsed/>
    <w:rsid w:val="0027013A"/>
    <w:pPr>
      <w:keepNext/>
      <w:spacing w:before="480" w:after="0" w:line="240" w:lineRule="auto"/>
      <w:outlineLvl w:val="0"/>
    </w:pPr>
    <w:rPr>
      <w:rFonts w:asciiTheme="majorHAnsi" w:eastAsia="MS Gothic" w:hAnsiTheme="majorHAnsi" w:cs="Times New Roman"/>
      <w:b/>
      <w:bCs/>
      <w:color w:val="C73E84" w:themeColor="text2"/>
      <w:kern w:val="32"/>
      <w:sz w:val="48"/>
      <w:szCs w:val="36"/>
    </w:rPr>
  </w:style>
  <w:style w:type="character" w:customStyle="1" w:styleId="TitleChar">
    <w:name w:val="Title Char"/>
    <w:link w:val="Title"/>
    <w:uiPriority w:val="14"/>
    <w:rsid w:val="0027013A"/>
    <w:rPr>
      <w:rFonts w:asciiTheme="majorHAnsi" w:eastAsia="MS Gothic" w:hAnsiTheme="majorHAnsi" w:cs="Times New Roman"/>
      <w:b/>
      <w:bCs/>
      <w:color w:val="C73E84" w:themeColor="text2"/>
      <w:kern w:val="32"/>
      <w:sz w:val="48"/>
      <w:szCs w:val="36"/>
    </w:rPr>
  </w:style>
  <w:style w:type="paragraph" w:styleId="TOC1">
    <w:name w:val="toc 1"/>
    <w:basedOn w:val="Normal"/>
    <w:next w:val="Normal"/>
    <w:autoRedefine/>
    <w:uiPriority w:val="39"/>
    <w:unhideWhenUsed/>
    <w:rsid w:val="0027013A"/>
    <w:pPr>
      <w:tabs>
        <w:tab w:val="right" w:leader="dot" w:pos="9633"/>
      </w:tabs>
      <w:spacing w:after="100"/>
    </w:pPr>
    <w:rPr>
      <w:sz w:val="24"/>
    </w:rPr>
  </w:style>
  <w:style w:type="paragraph" w:styleId="TOC2">
    <w:name w:val="toc 2"/>
    <w:basedOn w:val="Normal"/>
    <w:next w:val="Normal"/>
    <w:autoRedefine/>
    <w:uiPriority w:val="39"/>
    <w:unhideWhenUsed/>
    <w:rsid w:val="0027013A"/>
    <w:pPr>
      <w:tabs>
        <w:tab w:val="right" w:leader="dot" w:pos="9633"/>
      </w:tabs>
      <w:spacing w:after="100"/>
      <w:ind w:left="240"/>
    </w:pPr>
  </w:style>
  <w:style w:type="paragraph" w:styleId="TOC3">
    <w:name w:val="toc 3"/>
    <w:basedOn w:val="Normal"/>
    <w:next w:val="Normal"/>
    <w:autoRedefine/>
    <w:uiPriority w:val="39"/>
    <w:unhideWhenUsed/>
    <w:rsid w:val="0027013A"/>
    <w:pPr>
      <w:spacing w:after="100"/>
      <w:ind w:left="440"/>
    </w:pPr>
  </w:style>
  <w:style w:type="table" w:styleId="ColorfulGrid">
    <w:name w:val="Colorful Grid"/>
    <w:basedOn w:val="TableNormal"/>
    <w:uiPriority w:val="73"/>
    <w:rsid w:val="0027013A"/>
    <w:pPr>
      <w:spacing w:after="0" w:line="240" w:lineRule="auto"/>
    </w:pPr>
    <w:rPr>
      <w:rFonts w:ascii="Arial Narrow"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27013A"/>
    <w:pPr>
      <w:spacing w:after="0" w:line="240" w:lineRule="auto"/>
    </w:pPr>
    <w:rPr>
      <w:rFonts w:ascii="Arial Narrow"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27013A"/>
    <w:pPr>
      <w:spacing w:after="0" w:line="240" w:lineRule="auto"/>
    </w:pPr>
    <w:rPr>
      <w:rFonts w:ascii="Arial Narrow"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27013A"/>
    <w:pPr>
      <w:spacing w:after="0" w:line="240" w:lineRule="auto"/>
    </w:pPr>
    <w:rPr>
      <w:rFonts w:ascii="Arial Narrow"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27013A"/>
    <w:pPr>
      <w:spacing w:after="0" w:line="240" w:lineRule="auto"/>
    </w:pPr>
    <w:rPr>
      <w:rFonts w:ascii="Arial Narrow"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27013A"/>
    <w:pPr>
      <w:spacing w:after="0" w:line="240" w:lineRule="auto"/>
    </w:pPr>
    <w:rPr>
      <w:rFonts w:ascii="Arial Narrow"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uiPriority w:val="72"/>
    <w:rsid w:val="0027013A"/>
    <w:pPr>
      <w:spacing w:after="0" w:line="240" w:lineRule="auto"/>
    </w:pPr>
    <w:rPr>
      <w:rFonts w:ascii="Arial Narrow"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olorfulList-Accent2">
    <w:name w:val="Colorful List Accent 2"/>
    <w:basedOn w:val="TableNormal"/>
    <w:uiPriority w:val="72"/>
    <w:rsid w:val="0027013A"/>
    <w:pPr>
      <w:spacing w:after="0" w:line="240" w:lineRule="auto"/>
    </w:pPr>
    <w:rPr>
      <w:rFonts w:ascii="Arial Narrow"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27013A"/>
    <w:pPr>
      <w:spacing w:after="0" w:line="240" w:lineRule="auto"/>
    </w:pPr>
    <w:rPr>
      <w:rFonts w:ascii="Arial Narrow"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27013A"/>
    <w:pPr>
      <w:spacing w:after="0" w:line="240" w:lineRule="auto"/>
    </w:pPr>
    <w:rPr>
      <w:rFonts w:ascii="Arial Narrow"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27013A"/>
    <w:pPr>
      <w:spacing w:after="0" w:line="240" w:lineRule="auto"/>
    </w:pPr>
    <w:rPr>
      <w:rFonts w:ascii="Arial Narrow"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6">
    <w:name w:val="Colorful List Accent 6"/>
    <w:basedOn w:val="TableNormal"/>
    <w:uiPriority w:val="72"/>
    <w:rsid w:val="0027013A"/>
    <w:pPr>
      <w:spacing w:after="0" w:line="240" w:lineRule="auto"/>
    </w:pPr>
    <w:rPr>
      <w:rFonts w:ascii="Arial Narrow" w:hAnsi="Arial Narrow"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Shading">
    <w:name w:val="Colorful Shading"/>
    <w:basedOn w:val="TableNormal"/>
    <w:uiPriority w:val="71"/>
    <w:rsid w:val="0027013A"/>
    <w:pPr>
      <w:spacing w:after="0" w:line="240" w:lineRule="auto"/>
    </w:pPr>
    <w:rPr>
      <w:rFonts w:ascii="Arial Narrow"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Shading-Accent2">
    <w:name w:val="Colorful Shading Accent 2"/>
    <w:basedOn w:val="TableNormal"/>
    <w:uiPriority w:val="71"/>
    <w:rsid w:val="0027013A"/>
    <w:pPr>
      <w:spacing w:after="0" w:line="240" w:lineRule="auto"/>
    </w:pPr>
    <w:rPr>
      <w:rFonts w:ascii="Arial Narrow"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27013A"/>
    <w:pPr>
      <w:spacing w:after="0" w:line="240" w:lineRule="auto"/>
    </w:pPr>
    <w:rPr>
      <w:rFonts w:ascii="Arial Narrow"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27013A"/>
    <w:pPr>
      <w:spacing w:after="0" w:line="240" w:lineRule="auto"/>
    </w:pPr>
    <w:rPr>
      <w:rFonts w:ascii="Arial Narrow"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27013A"/>
    <w:pPr>
      <w:spacing w:after="0" w:line="240" w:lineRule="auto"/>
    </w:pPr>
    <w:rPr>
      <w:rFonts w:ascii="Arial Narrow"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27013A"/>
    <w:pPr>
      <w:spacing w:after="0" w:line="240" w:lineRule="auto"/>
    </w:pPr>
    <w:rPr>
      <w:rFonts w:ascii="Arial Narrow"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27013A"/>
    <w:pPr>
      <w:spacing w:after="0" w:line="240" w:lineRule="auto"/>
    </w:pPr>
    <w:rPr>
      <w:rFonts w:ascii="Arial Narrow"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DarkList-Accent1">
    <w:name w:val="Dark List Accent 1"/>
    <w:basedOn w:val="TableNormal"/>
    <w:uiPriority w:val="70"/>
    <w:rsid w:val="0027013A"/>
    <w:pPr>
      <w:spacing w:after="0" w:line="240" w:lineRule="auto"/>
    </w:pPr>
    <w:rPr>
      <w:rFonts w:ascii="Arial Narrow" w:hAnsi="Arial Narrow" w:cs="Times New Roman"/>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DarkList-Accent2">
    <w:name w:val="Dark List Accent 2"/>
    <w:basedOn w:val="TableNormal"/>
    <w:uiPriority w:val="70"/>
    <w:rsid w:val="0027013A"/>
    <w:pPr>
      <w:spacing w:after="0" w:line="240" w:lineRule="auto"/>
    </w:pPr>
    <w:rPr>
      <w:rFonts w:ascii="Arial Narrow"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27013A"/>
    <w:pPr>
      <w:spacing w:after="0" w:line="240" w:lineRule="auto"/>
    </w:pPr>
    <w:rPr>
      <w:rFonts w:ascii="Arial Narrow"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27013A"/>
    <w:pPr>
      <w:spacing w:after="0" w:line="240" w:lineRule="auto"/>
    </w:pPr>
    <w:rPr>
      <w:rFonts w:ascii="Arial Narrow"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27013A"/>
    <w:pPr>
      <w:spacing w:after="0" w:line="240" w:lineRule="auto"/>
    </w:pPr>
    <w:rPr>
      <w:rFonts w:ascii="Arial Narrow"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27013A"/>
    <w:pPr>
      <w:spacing w:after="0" w:line="240" w:lineRule="auto"/>
    </w:pPr>
    <w:rPr>
      <w:rFonts w:ascii="Arial Narrow"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Footer">
    <w:name w:val="footer"/>
    <w:basedOn w:val="Normal"/>
    <w:link w:val="FooterChar"/>
    <w:uiPriority w:val="99"/>
    <w:unhideWhenUsed/>
    <w:rsid w:val="00404A09"/>
    <w:pPr>
      <w:pBdr>
        <w:top w:val="dotted" w:sz="12" w:space="31" w:color="A6A6A6" w:themeColor="background1" w:themeShade="A6"/>
      </w:pBdr>
      <w:tabs>
        <w:tab w:val="center" w:pos="4820"/>
        <w:tab w:val="right" w:pos="9639"/>
      </w:tabs>
    </w:pPr>
    <w:rPr>
      <w:color w:val="7F7F7F" w:themeColor="text1" w:themeTint="80"/>
      <w:sz w:val="16"/>
    </w:rPr>
  </w:style>
  <w:style w:type="character" w:customStyle="1" w:styleId="FooterChar">
    <w:name w:val="Footer Char"/>
    <w:link w:val="Footer"/>
    <w:uiPriority w:val="99"/>
    <w:rsid w:val="00404A09"/>
    <w:rPr>
      <w:rFonts w:ascii="Arial" w:hAnsi="Arial" w:cs="Arial"/>
      <w:color w:val="7F7F7F" w:themeColor="text1" w:themeTint="80"/>
      <w:sz w:val="16"/>
      <w:lang w:val="en-GB"/>
    </w:rPr>
  </w:style>
  <w:style w:type="character" w:styleId="Hyperlink">
    <w:name w:val="Hyperlink"/>
    <w:basedOn w:val="DefaultParagraphFont"/>
    <w:uiPriority w:val="99"/>
    <w:unhideWhenUsed/>
    <w:rsid w:val="0027013A"/>
    <w:rPr>
      <w:rFonts w:ascii="Arial" w:hAnsi="Arial"/>
      <w:noProof/>
      <w:color w:val="auto"/>
      <w:sz w:val="22"/>
      <w:u w:val="none"/>
    </w:rPr>
  </w:style>
  <w:style w:type="table" w:styleId="LightGrid-Accent1">
    <w:name w:val="Light Grid Accent 1"/>
    <w:basedOn w:val="TableNormal"/>
    <w:uiPriority w:val="62"/>
    <w:rsid w:val="0027013A"/>
    <w:pPr>
      <w:spacing w:after="0" w:line="240" w:lineRule="auto"/>
    </w:pPr>
    <w:rPr>
      <w:rFonts w:ascii="Arial Narrow"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27013A"/>
    <w:pPr>
      <w:spacing w:after="0" w:line="240" w:lineRule="auto"/>
    </w:pPr>
    <w:rPr>
      <w:rFonts w:ascii="Arial Narrow"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27013A"/>
    <w:pPr>
      <w:spacing w:after="0" w:line="240" w:lineRule="auto"/>
    </w:pPr>
    <w:rPr>
      <w:rFonts w:ascii="Arial Narrow"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27013A"/>
    <w:pPr>
      <w:spacing w:after="0" w:line="240" w:lineRule="auto"/>
    </w:pPr>
    <w:rPr>
      <w:rFonts w:ascii="Arial Narrow"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27013A"/>
    <w:pPr>
      <w:spacing w:after="0" w:line="240" w:lineRule="auto"/>
    </w:pPr>
    <w:rPr>
      <w:rFonts w:ascii="Arial Narrow"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27013A"/>
    <w:pPr>
      <w:spacing w:after="0" w:line="240" w:lineRule="auto"/>
    </w:pPr>
    <w:rPr>
      <w:rFonts w:ascii="Arial Narrow"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1">
    <w:name w:val="Light List Accent 1"/>
    <w:basedOn w:val="TableNormal"/>
    <w:uiPriority w:val="61"/>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rsid w:val="0027013A"/>
    <w:pPr>
      <w:spacing w:after="0" w:line="240" w:lineRule="auto"/>
    </w:pPr>
    <w:rPr>
      <w:rFonts w:ascii="Arial Narrow" w:hAnsi="Arial Narrow" w:cs="Times New Roman"/>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Shading-Accent3">
    <w:name w:val="Light Shading Accent 3"/>
    <w:basedOn w:val="TableNormal"/>
    <w:uiPriority w:val="60"/>
    <w:rsid w:val="0027013A"/>
    <w:pPr>
      <w:spacing w:after="0" w:line="240" w:lineRule="auto"/>
    </w:pPr>
    <w:rPr>
      <w:rFonts w:ascii="Arial Narrow" w:hAnsi="Arial Narrow" w:cs="Times New Roman"/>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27013A"/>
    <w:pPr>
      <w:spacing w:after="0" w:line="240" w:lineRule="auto"/>
    </w:pPr>
    <w:rPr>
      <w:rFonts w:ascii="Arial Narrow" w:hAnsi="Arial Narrow" w:cs="Times New Roman"/>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27013A"/>
    <w:pPr>
      <w:spacing w:after="0" w:line="240" w:lineRule="auto"/>
    </w:pPr>
    <w:rPr>
      <w:rFonts w:ascii="Arial Narrow" w:hAnsi="Arial Narrow" w:cs="Times New Roman"/>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27013A"/>
    <w:pPr>
      <w:spacing w:after="0" w:line="240" w:lineRule="auto"/>
    </w:pPr>
    <w:rPr>
      <w:rFonts w:ascii="Arial Narrow" w:hAnsi="Arial Narrow" w:cs="Times New Roman"/>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Grid1-Accent1">
    <w:name w:val="Medium Grid 1 Accent 1"/>
    <w:basedOn w:val="TableNormal"/>
    <w:uiPriority w:val="67"/>
    <w:rsid w:val="0027013A"/>
    <w:pPr>
      <w:spacing w:after="0" w:line="240" w:lineRule="auto"/>
    </w:pPr>
    <w:rPr>
      <w:rFonts w:ascii="Arial Narrow"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2">
    <w:name w:val="Medium Grid 1 Accent 2"/>
    <w:basedOn w:val="TableNormal"/>
    <w:uiPriority w:val="67"/>
    <w:rsid w:val="0027013A"/>
    <w:pPr>
      <w:spacing w:after="0" w:line="240" w:lineRule="auto"/>
    </w:pPr>
    <w:rPr>
      <w:rFonts w:ascii="Arial Narrow" w:hAnsi="Arial Narrow"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27013A"/>
    <w:pPr>
      <w:spacing w:after="0" w:line="240" w:lineRule="auto"/>
    </w:pPr>
    <w:rPr>
      <w:rFonts w:ascii="Arial Narrow" w:hAnsi="Arial Narrow"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27013A"/>
    <w:pPr>
      <w:spacing w:after="0" w:line="240" w:lineRule="auto"/>
    </w:pPr>
    <w:rPr>
      <w:rFonts w:ascii="Arial Narrow" w:hAnsi="Arial Narrow"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27013A"/>
    <w:pPr>
      <w:spacing w:after="0" w:line="240" w:lineRule="auto"/>
    </w:pPr>
    <w:rPr>
      <w:rFonts w:ascii="Arial Narrow" w:hAnsi="Arial Narrow"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27013A"/>
    <w:pPr>
      <w:spacing w:after="0" w:line="240" w:lineRule="auto"/>
    </w:pPr>
    <w:rPr>
      <w:rFonts w:ascii="Arial Narrow" w:hAnsi="Arial Narrow"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2-Accent1">
    <w:name w:val="Medium Grid 2 Accent 1"/>
    <w:basedOn w:val="TableNormal"/>
    <w:uiPriority w:val="68"/>
    <w:rsid w:val="0027013A"/>
    <w:pPr>
      <w:spacing w:after="0" w:line="240" w:lineRule="auto"/>
    </w:pPr>
    <w:rPr>
      <w:rFonts w:ascii="Arial Narrow"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2-Accent2">
    <w:name w:val="Medium Grid 2 Accent 2"/>
    <w:basedOn w:val="TableNormal"/>
    <w:uiPriority w:val="68"/>
    <w:rsid w:val="0027013A"/>
    <w:pPr>
      <w:spacing w:after="0" w:line="240" w:lineRule="auto"/>
    </w:pPr>
    <w:rPr>
      <w:rFonts w:ascii="Arial Narrow" w:hAnsi="Arial Narrow"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27013A"/>
    <w:pPr>
      <w:spacing w:after="0" w:line="240" w:lineRule="auto"/>
    </w:pPr>
    <w:rPr>
      <w:rFonts w:ascii="Arial Narrow" w:hAnsi="Arial Narrow"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2-Accent4">
    <w:name w:val="Medium Grid 2 Accent 4"/>
    <w:basedOn w:val="TableNormal"/>
    <w:uiPriority w:val="68"/>
    <w:rsid w:val="0027013A"/>
    <w:pPr>
      <w:spacing w:after="0" w:line="240" w:lineRule="auto"/>
    </w:pPr>
    <w:rPr>
      <w:rFonts w:ascii="Arial Narrow" w:hAnsi="Arial Narrow"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27013A"/>
    <w:pPr>
      <w:spacing w:after="0" w:line="240" w:lineRule="auto"/>
    </w:pPr>
    <w:rPr>
      <w:rFonts w:ascii="Arial Narrow" w:hAnsi="Arial Narrow"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27013A"/>
    <w:pPr>
      <w:spacing w:after="0" w:line="240" w:lineRule="auto"/>
    </w:pPr>
    <w:rPr>
      <w:rFonts w:ascii="Arial Narrow" w:hAnsi="Arial Narrow"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3">
    <w:name w:val="Medium Grid 3"/>
    <w:basedOn w:val="TableNormal"/>
    <w:uiPriority w:val="69"/>
    <w:rsid w:val="0027013A"/>
    <w:pPr>
      <w:spacing w:after="0" w:line="240" w:lineRule="auto"/>
    </w:pPr>
    <w:rPr>
      <w:rFonts w:ascii="Arial Narrow" w:hAnsi="Arial Narrow"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1">
    <w:name w:val="Medium Grid 3 Accent 1"/>
    <w:basedOn w:val="TableNormal"/>
    <w:uiPriority w:val="69"/>
    <w:rsid w:val="0027013A"/>
    <w:pPr>
      <w:spacing w:after="0" w:line="240" w:lineRule="auto"/>
    </w:pPr>
    <w:rPr>
      <w:rFonts w:ascii="Arial Narrow"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27013A"/>
    <w:pPr>
      <w:spacing w:after="0" w:line="240" w:lineRule="auto"/>
    </w:pPr>
    <w:rPr>
      <w:rFonts w:ascii="Arial Narrow" w:hAnsi="Arial Narrow"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27013A"/>
    <w:pPr>
      <w:spacing w:after="0" w:line="240" w:lineRule="auto"/>
    </w:pPr>
    <w:rPr>
      <w:rFonts w:ascii="Arial Narrow" w:hAnsi="Arial Narrow"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27013A"/>
    <w:pPr>
      <w:spacing w:after="0" w:line="240" w:lineRule="auto"/>
    </w:pPr>
    <w:rPr>
      <w:rFonts w:ascii="Arial Narrow" w:hAnsi="Arial Narrow"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27013A"/>
    <w:pPr>
      <w:spacing w:after="0" w:line="240" w:lineRule="auto"/>
    </w:pPr>
    <w:rPr>
      <w:rFonts w:ascii="Arial Narrow" w:hAnsi="Arial Narrow"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27013A"/>
    <w:pPr>
      <w:spacing w:after="0" w:line="240" w:lineRule="auto"/>
    </w:pPr>
    <w:rPr>
      <w:rFonts w:ascii="Arial Narrow" w:hAnsi="Arial Narrow"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List1-Accent1">
    <w:name w:val="Medium List 1 Accent 1"/>
    <w:basedOn w:val="TableNormal"/>
    <w:uiPriority w:val="65"/>
    <w:rsid w:val="0027013A"/>
    <w:pPr>
      <w:spacing w:after="0" w:line="240" w:lineRule="auto"/>
    </w:pPr>
    <w:rPr>
      <w:rFonts w:ascii="Arial Narrow" w:hAnsi="Arial Narrow"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27013A"/>
    <w:pPr>
      <w:spacing w:after="0" w:line="240" w:lineRule="auto"/>
    </w:pPr>
    <w:rPr>
      <w:rFonts w:ascii="Arial Narrow" w:hAnsi="Arial Narrow"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27013A"/>
    <w:pPr>
      <w:spacing w:after="0" w:line="240" w:lineRule="auto"/>
    </w:pPr>
    <w:rPr>
      <w:rFonts w:ascii="Arial Narrow" w:hAnsi="Arial Narrow"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27013A"/>
    <w:pPr>
      <w:spacing w:after="0" w:line="240" w:lineRule="auto"/>
    </w:pPr>
    <w:rPr>
      <w:rFonts w:ascii="Arial Narrow" w:hAnsi="Arial Narrow"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27013A"/>
    <w:pPr>
      <w:spacing w:after="0" w:line="240" w:lineRule="auto"/>
    </w:pPr>
    <w:rPr>
      <w:rFonts w:ascii="Arial Narrow" w:hAnsi="Arial Narrow"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27013A"/>
    <w:pPr>
      <w:spacing w:after="0" w:line="240" w:lineRule="auto"/>
    </w:pPr>
    <w:rPr>
      <w:rFonts w:ascii="Arial Narrow" w:hAnsi="Arial Narrow"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ediumList2-Accent1">
    <w:name w:val="Medium List 2 Accent 1"/>
    <w:basedOn w:val="TableNormal"/>
    <w:uiPriority w:val="66"/>
    <w:rsid w:val="0027013A"/>
    <w:pPr>
      <w:spacing w:after="0" w:line="240" w:lineRule="auto"/>
    </w:pPr>
    <w:rPr>
      <w:rFonts w:ascii="Arial Narrow"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2">
    <w:name w:val="Medium List 2 Accent 2"/>
    <w:basedOn w:val="TableNormal"/>
    <w:uiPriority w:val="66"/>
    <w:rsid w:val="0027013A"/>
    <w:pPr>
      <w:spacing w:after="0" w:line="240" w:lineRule="auto"/>
    </w:pPr>
    <w:rPr>
      <w:rFonts w:ascii="Arial Narrow" w:hAnsi="Arial Narrow"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27013A"/>
    <w:pPr>
      <w:spacing w:after="0" w:line="240" w:lineRule="auto"/>
    </w:pPr>
    <w:rPr>
      <w:rFonts w:ascii="Arial Narrow" w:hAnsi="Arial Narrow"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27013A"/>
    <w:pPr>
      <w:spacing w:after="0" w:line="240" w:lineRule="auto"/>
    </w:pPr>
    <w:rPr>
      <w:rFonts w:ascii="Arial Narrow" w:hAnsi="Arial Narrow"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27013A"/>
    <w:pPr>
      <w:spacing w:after="0" w:line="240" w:lineRule="auto"/>
    </w:pPr>
    <w:rPr>
      <w:rFonts w:ascii="Arial Narrow" w:hAnsi="Arial Narrow"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Shading1-Accent1">
    <w:name w:val="Medium Shading 1 Accent 1"/>
    <w:basedOn w:val="TableNormal"/>
    <w:uiPriority w:val="63"/>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27013A"/>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27013A"/>
    <w:pPr>
      <w:spacing w:after="0" w:line="240" w:lineRule="auto"/>
    </w:pPr>
    <w:rPr>
      <w:rFonts w:ascii="Arial Narrow"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27013A"/>
    <w:pPr>
      <w:spacing w:after="0" w:line="240" w:lineRule="auto"/>
    </w:pPr>
    <w:rPr>
      <w:rFonts w:ascii="Arial Narrow"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27013A"/>
    <w:pPr>
      <w:spacing w:after="0" w:line="240" w:lineRule="auto"/>
    </w:pPr>
    <w:rPr>
      <w:rFonts w:ascii="Arial Narrow"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27013A"/>
    <w:pPr>
      <w:spacing w:after="0" w:line="240" w:lineRule="auto"/>
    </w:pPr>
    <w:rPr>
      <w:rFonts w:ascii="Arial Narrow"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27013A"/>
    <w:pPr>
      <w:spacing w:after="0" w:line="240" w:lineRule="auto"/>
    </w:pPr>
    <w:rPr>
      <w:rFonts w:ascii="Arial Narrow"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27013A"/>
    <w:pPr>
      <w:spacing w:after="0" w:line="240" w:lineRule="auto"/>
    </w:pPr>
    <w:rPr>
      <w:rFonts w:ascii="Arial Narrow"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PageNumber">
    <w:name w:val="page number"/>
    <w:basedOn w:val="DefaultParagraphFont"/>
    <w:uiPriority w:val="99"/>
    <w:unhideWhenUsed/>
    <w:rsid w:val="00BB7370"/>
    <w:rPr>
      <w:rFonts w:asciiTheme="minorHAnsi" w:eastAsia="Times New Roman" w:hAnsiTheme="minorHAnsi" w:cs="Times New Roman"/>
      <w:sz w:val="16"/>
    </w:rPr>
  </w:style>
  <w:style w:type="table" w:styleId="Table3Deffects1">
    <w:name w:val="Table 3D effects 1"/>
    <w:basedOn w:val="TableNormal"/>
    <w:rsid w:val="0027013A"/>
    <w:pPr>
      <w:spacing w:after="0" w:line="240" w:lineRule="auto"/>
    </w:pPr>
    <w:rPr>
      <w:rFonts w:ascii="Arial Narrow" w:hAnsi="Arial Narrow"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27013A"/>
    <w:pPr>
      <w:spacing w:after="0" w:line="240" w:lineRule="auto"/>
    </w:pPr>
    <w:rPr>
      <w:rFonts w:ascii="Arial Narrow" w:hAnsi="Arial Narrow" w:cs="Times New Roma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27013A"/>
    <w:pPr>
      <w:spacing w:after="0" w:line="240" w:lineRule="auto"/>
    </w:pPr>
    <w:rPr>
      <w:rFonts w:ascii="Arial Narrow" w:hAnsi="Arial Narrow" w:cs="Times New Roman"/>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27013A"/>
    <w:pPr>
      <w:spacing w:after="0" w:line="240" w:lineRule="auto"/>
    </w:pPr>
    <w:rPr>
      <w:rFonts w:ascii="Arial Narrow" w:hAnsi="Arial Narrow"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27013A"/>
    <w:pPr>
      <w:spacing w:after="0" w:line="240" w:lineRule="auto"/>
    </w:pPr>
    <w:rPr>
      <w:rFonts w:ascii="Arial Narrow" w:hAnsi="Arial Narrow"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27013A"/>
    <w:pPr>
      <w:spacing w:after="0" w:line="240" w:lineRule="auto"/>
    </w:pPr>
    <w:rPr>
      <w:rFonts w:ascii="Arial Narrow" w:hAnsi="Arial Narrow"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27013A"/>
    <w:pPr>
      <w:spacing w:after="0" w:line="240" w:lineRule="auto"/>
    </w:pPr>
    <w:rPr>
      <w:rFonts w:ascii="Arial Narrow" w:hAnsi="Arial Narrow"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27013A"/>
    <w:pPr>
      <w:spacing w:after="0" w:line="240" w:lineRule="auto"/>
    </w:pPr>
    <w:rPr>
      <w:rFonts w:ascii="Arial Narrow" w:hAnsi="Arial Narrow"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27013A"/>
    <w:pPr>
      <w:spacing w:after="0" w:line="240" w:lineRule="auto"/>
    </w:pPr>
    <w:rPr>
      <w:rFonts w:ascii="Arial Narrow" w:hAnsi="Arial Narrow"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27013A"/>
    <w:pPr>
      <w:spacing w:after="0" w:line="240" w:lineRule="auto"/>
    </w:pPr>
    <w:rPr>
      <w:rFonts w:ascii="Arial Narrow" w:hAnsi="Arial Narrow"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27013A"/>
    <w:pPr>
      <w:spacing w:after="0" w:line="240" w:lineRule="auto"/>
    </w:pPr>
    <w:rPr>
      <w:rFonts w:ascii="Arial Narrow" w:hAnsi="Arial Narrow" w:cs="Times New Roman"/>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27013A"/>
    <w:pPr>
      <w:spacing w:after="0" w:line="240" w:lineRule="auto"/>
    </w:pPr>
    <w:rPr>
      <w:rFonts w:ascii="Arial Narrow" w:hAnsi="Arial Narrow" w:cs="Times New Roman"/>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27013A"/>
    <w:pPr>
      <w:spacing w:after="0" w:line="240" w:lineRule="auto"/>
    </w:pPr>
    <w:rPr>
      <w:rFonts w:ascii="Arial Narrow" w:hAnsi="Arial Narrow"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27013A"/>
    <w:pPr>
      <w:spacing w:after="0" w:line="240" w:lineRule="auto"/>
    </w:pPr>
    <w:rPr>
      <w:rFonts w:ascii="Arial Narrow" w:hAnsi="Arial Narrow" w:cs="Times New Roman"/>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rsid w:val="0027013A"/>
    <w:pPr>
      <w:spacing w:after="0" w:line="240" w:lineRule="auto"/>
    </w:pPr>
    <w:rPr>
      <w:rFonts w:ascii="Arial Narrow" w:hAnsi="Arial Narrow"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27013A"/>
    <w:pPr>
      <w:spacing w:after="0" w:line="240" w:lineRule="auto"/>
    </w:pPr>
    <w:rPr>
      <w:rFonts w:ascii="Arial Narrow" w:hAnsi="Arial Narrow" w:cs="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27013A"/>
    <w:pPr>
      <w:spacing w:after="0" w:line="240" w:lineRule="auto"/>
    </w:pPr>
    <w:rPr>
      <w:rFonts w:ascii="Arial Narrow" w:hAnsi="Arial Narrow"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
    <w:name w:val="Table Grid"/>
    <w:basedOn w:val="TableNormal"/>
    <w:rsid w:val="00461E96"/>
    <w:pPr>
      <w:spacing w:after="0" w:line="240" w:lineRule="auto"/>
    </w:pPr>
    <w:rPr>
      <w:rFonts w:cs="Times New Roman"/>
    </w:rPr>
    <w:tblPr>
      <w:tblBorders>
        <w:insideH w:val="single" w:sz="4" w:space="0" w:color="auto"/>
      </w:tblBorders>
      <w:tblCellMar>
        <w:top w:w="113" w:type="dxa"/>
        <w:bottom w:w="113" w:type="dxa"/>
      </w:tblCellMar>
    </w:tblPr>
    <w:tblStylePr w:type="firstRow">
      <w:rPr>
        <w:rFonts w:asciiTheme="majorHAnsi" w:hAnsiTheme="majorHAnsi"/>
        <w:b/>
        <w:color w:val="7F7F7F" w:themeColor="text1" w:themeTint="80"/>
        <w:sz w:val="28"/>
      </w:rPr>
    </w:tblStylePr>
    <w:tblStylePr w:type="firstCol">
      <w:rPr>
        <w:rFonts w:asciiTheme="majorHAnsi" w:hAnsiTheme="majorHAnsi"/>
        <w:b/>
        <w:color w:val="C73E84" w:themeColor="text2"/>
        <w:sz w:val="22"/>
      </w:rPr>
    </w:tblStylePr>
  </w:style>
  <w:style w:type="table" w:styleId="TableGrid1">
    <w:name w:val="Table Grid 1"/>
    <w:basedOn w:val="TableNormal"/>
    <w:rsid w:val="0027013A"/>
    <w:pPr>
      <w:spacing w:after="0" w:line="240" w:lineRule="auto"/>
    </w:pPr>
    <w:rPr>
      <w:rFonts w:ascii="Arial Narrow"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27013A"/>
    <w:pPr>
      <w:spacing w:after="0" w:line="240" w:lineRule="auto"/>
    </w:pPr>
    <w:rPr>
      <w:rFonts w:ascii="Arial Narrow" w:hAnsi="Arial Narrow" w:cs="Times New Roma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27013A"/>
    <w:pPr>
      <w:spacing w:after="0" w:line="240" w:lineRule="auto"/>
    </w:pPr>
    <w:rPr>
      <w:rFonts w:ascii="Arial Narrow" w:hAnsi="Arial Narrow"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27013A"/>
    <w:pPr>
      <w:spacing w:after="0" w:line="240" w:lineRule="auto"/>
    </w:pPr>
    <w:rPr>
      <w:rFonts w:ascii="Arial Narrow" w:hAnsi="Arial Narrow"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27013A"/>
    <w:pPr>
      <w:spacing w:after="0" w:line="240" w:lineRule="auto"/>
    </w:pPr>
    <w:rPr>
      <w:rFonts w:ascii="Arial Narrow"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27013A"/>
    <w:pPr>
      <w:spacing w:after="0" w:line="240" w:lineRule="auto"/>
    </w:pPr>
    <w:rPr>
      <w:rFonts w:ascii="Arial Narrow" w:hAnsi="Arial Narrow"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27013A"/>
    <w:pPr>
      <w:spacing w:after="0" w:line="240" w:lineRule="auto"/>
    </w:pPr>
    <w:rPr>
      <w:rFonts w:ascii="Arial Narrow" w:hAnsi="Arial Narrow"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27013A"/>
    <w:pPr>
      <w:spacing w:after="0" w:line="240" w:lineRule="auto"/>
    </w:pPr>
    <w:rPr>
      <w:rFonts w:ascii="Arial Narrow" w:hAnsi="Arial Narrow"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27013A"/>
    <w:pPr>
      <w:spacing w:after="0" w:line="240" w:lineRule="auto"/>
    </w:pPr>
    <w:rPr>
      <w:rFonts w:ascii="Arial Narrow" w:hAnsi="Arial Narrow"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27013A"/>
    <w:pPr>
      <w:spacing w:after="0" w:line="240" w:lineRule="auto"/>
    </w:pPr>
    <w:rPr>
      <w:rFonts w:ascii="Arial Narrow" w:hAnsi="Arial Narrow" w:cs="Times New Roma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27013A"/>
    <w:pPr>
      <w:spacing w:after="0" w:line="240" w:lineRule="auto"/>
    </w:pPr>
    <w:rPr>
      <w:rFonts w:ascii="Arial Narrow" w:hAnsi="Arial Narrow"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27013A"/>
    <w:pPr>
      <w:spacing w:after="0" w:line="240" w:lineRule="auto"/>
    </w:pPr>
    <w:rPr>
      <w:rFonts w:ascii="Arial Narrow"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27013A"/>
    <w:pPr>
      <w:spacing w:after="0" w:line="240" w:lineRule="auto"/>
    </w:pPr>
    <w:rPr>
      <w:rFonts w:ascii="Arial Narrow"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27013A"/>
    <w:pPr>
      <w:spacing w:after="0" w:line="240" w:lineRule="auto"/>
    </w:pPr>
    <w:rPr>
      <w:rFonts w:ascii="Arial Narrow" w:hAnsi="Arial Narrow"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27013A"/>
    <w:pPr>
      <w:spacing w:after="0" w:line="240" w:lineRule="auto"/>
    </w:pPr>
    <w:rPr>
      <w:rFonts w:ascii="Arial Narrow" w:hAnsi="Arial Narrow"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27013A"/>
    <w:pPr>
      <w:spacing w:after="0" w:line="240" w:lineRule="auto"/>
    </w:pPr>
    <w:rPr>
      <w:rFonts w:ascii="Arial Narrow" w:hAnsi="Arial Narrow"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27013A"/>
    <w:pPr>
      <w:spacing w:after="0" w:line="240" w:lineRule="auto"/>
    </w:pPr>
    <w:rPr>
      <w:rFonts w:ascii="Arial Narrow"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27013A"/>
    <w:pPr>
      <w:spacing w:after="0" w:line="240" w:lineRule="auto"/>
    </w:pPr>
    <w:rPr>
      <w:rFonts w:ascii="Arial Narrow" w:hAnsi="Arial Narrow"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27013A"/>
    <w:pPr>
      <w:spacing w:after="0" w:line="240" w:lineRule="auto"/>
    </w:pPr>
    <w:rPr>
      <w:rFonts w:ascii="Arial Narrow" w:hAnsi="Arial Narrow" w:cs="Times New Roma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27013A"/>
    <w:pPr>
      <w:spacing w:after="0" w:line="240" w:lineRule="auto"/>
    </w:pPr>
    <w:rPr>
      <w:rFonts w:ascii="Arial Narrow" w:hAnsi="Arial Narrow"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27013A"/>
    <w:pPr>
      <w:spacing w:after="0" w:line="240" w:lineRule="auto"/>
    </w:pPr>
    <w:rPr>
      <w:rFonts w:ascii="Arial Narrow" w:hAnsi="Arial Narrow" w:cs="Times New Roma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27013A"/>
    <w:pPr>
      <w:spacing w:after="0" w:line="240" w:lineRule="auto"/>
    </w:pPr>
    <w:rPr>
      <w:rFonts w:ascii="Arial Narrow" w:hAnsi="Arial Narrow" w:cs="Times New Roma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27013A"/>
    <w:pPr>
      <w:spacing w:after="0" w:line="240" w:lineRule="auto"/>
    </w:pPr>
    <w:rPr>
      <w:rFonts w:ascii="Arial Narrow"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7013A"/>
    <w:pPr>
      <w:spacing w:after="0" w:line="240" w:lineRule="auto"/>
    </w:pPr>
    <w:rPr>
      <w:rFonts w:ascii="Arial Narrow" w:hAnsi="Arial Narrow"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27013A"/>
    <w:pPr>
      <w:spacing w:after="0" w:line="240" w:lineRule="auto"/>
    </w:pPr>
    <w:rPr>
      <w:rFonts w:ascii="Arial Narrow" w:hAnsi="Arial Narrow"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27013A"/>
    <w:pPr>
      <w:spacing w:after="0" w:line="240" w:lineRule="auto"/>
    </w:pPr>
    <w:rPr>
      <w:rFonts w:ascii="Arial Narrow" w:hAnsi="Arial Narrow"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OCHeading">
    <w:name w:val="TOC Heading"/>
    <w:basedOn w:val="Heading2"/>
    <w:next w:val="Normal"/>
    <w:uiPriority w:val="39"/>
    <w:unhideWhenUsed/>
    <w:rsid w:val="0027013A"/>
    <w:pPr>
      <w:outlineLvl w:val="9"/>
    </w:pPr>
    <w:rPr>
      <w:bCs/>
    </w:rPr>
  </w:style>
  <w:style w:type="paragraph" w:customStyle="1" w:styleId="ShapeHeading1">
    <w:name w:val="Shape Heading 1"/>
    <w:basedOn w:val="Heading1"/>
    <w:rsid w:val="00380850"/>
    <w:pPr>
      <w:pageBreakBefore/>
      <w:spacing w:before="160" w:after="160"/>
      <w:ind w:left="284"/>
    </w:pPr>
    <w:rPr>
      <w:color w:val="FFFFFF" w:themeColor="background1"/>
      <w:lang w:val="en-US"/>
    </w:rPr>
  </w:style>
  <w:style w:type="paragraph" w:customStyle="1" w:styleId="BulletLevel2">
    <w:name w:val="Bullet Level 2"/>
    <w:basedOn w:val="Bullets"/>
    <w:rsid w:val="00BB7370"/>
    <w:pPr>
      <w:numPr>
        <w:ilvl w:val="1"/>
      </w:numPr>
    </w:pPr>
    <w:rPr>
      <w:sz w:val="19"/>
    </w:rPr>
  </w:style>
  <w:style w:type="paragraph" w:styleId="ListParagraph">
    <w:name w:val="List Paragraph"/>
    <w:basedOn w:val="Normal"/>
    <w:uiPriority w:val="34"/>
    <w:qFormat/>
    <w:rsid w:val="00D80FF5"/>
    <w:pPr>
      <w:ind w:left="720"/>
      <w:contextualSpacing/>
    </w:pPr>
  </w:style>
  <w:style w:type="character" w:styleId="Strong">
    <w:name w:val="Strong"/>
    <w:basedOn w:val="DefaultParagraphFont"/>
    <w:uiPriority w:val="22"/>
    <w:qFormat/>
    <w:rsid w:val="00094195"/>
    <w:rPr>
      <w:b/>
      <w:bCs/>
    </w:rPr>
  </w:style>
  <w:style w:type="table" w:customStyle="1" w:styleId="TableGridLight1">
    <w:name w:val="Table Grid Light1"/>
    <w:basedOn w:val="TableNormal"/>
    <w:next w:val="TableGridLight"/>
    <w:uiPriority w:val="40"/>
    <w:rsid w:val="005A0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5A0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5721E"/>
    <w:rPr>
      <w:sz w:val="16"/>
      <w:szCs w:val="16"/>
    </w:rPr>
  </w:style>
  <w:style w:type="paragraph" w:styleId="CommentText">
    <w:name w:val="annotation text"/>
    <w:basedOn w:val="Normal"/>
    <w:link w:val="CommentTextChar"/>
    <w:uiPriority w:val="99"/>
    <w:semiHidden/>
    <w:unhideWhenUsed/>
    <w:rsid w:val="00D5721E"/>
    <w:pPr>
      <w:spacing w:line="240" w:lineRule="auto"/>
    </w:pPr>
    <w:rPr>
      <w:sz w:val="20"/>
      <w:szCs w:val="20"/>
    </w:rPr>
  </w:style>
  <w:style w:type="character" w:customStyle="1" w:styleId="CommentTextChar">
    <w:name w:val="Comment Text Char"/>
    <w:basedOn w:val="DefaultParagraphFont"/>
    <w:link w:val="CommentText"/>
    <w:uiPriority w:val="99"/>
    <w:semiHidden/>
    <w:rsid w:val="00D5721E"/>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D5721E"/>
    <w:rPr>
      <w:b/>
      <w:bCs/>
    </w:rPr>
  </w:style>
  <w:style w:type="character" w:customStyle="1" w:styleId="CommentSubjectChar">
    <w:name w:val="Comment Subject Char"/>
    <w:basedOn w:val="CommentTextChar"/>
    <w:link w:val="CommentSubject"/>
    <w:uiPriority w:val="99"/>
    <w:semiHidden/>
    <w:rsid w:val="00D5721E"/>
    <w:rPr>
      <w:rFonts w:ascii="Arial" w:hAnsi="Arial" w:cs="Arial"/>
      <w:b/>
      <w:bCs/>
      <w:sz w:val="20"/>
      <w:szCs w:val="20"/>
      <w:lang w:val="en-GB"/>
    </w:rPr>
  </w:style>
  <w:style w:type="paragraph" w:styleId="BalloonText">
    <w:name w:val="Balloon Text"/>
    <w:basedOn w:val="Normal"/>
    <w:link w:val="BalloonTextChar"/>
    <w:uiPriority w:val="99"/>
    <w:semiHidden/>
    <w:unhideWhenUsed/>
    <w:rsid w:val="00D57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1E"/>
    <w:rPr>
      <w:rFonts w:ascii="Segoe UI" w:hAnsi="Segoe UI" w:cs="Segoe UI"/>
      <w:sz w:val="18"/>
      <w:szCs w:val="18"/>
      <w:lang w:val="en-GB"/>
    </w:rPr>
  </w:style>
  <w:style w:type="table" w:customStyle="1" w:styleId="TableGridLight2">
    <w:name w:val="Table Grid Light2"/>
    <w:basedOn w:val="TableNormal"/>
    <w:next w:val="TableGridLight"/>
    <w:uiPriority w:val="40"/>
    <w:rsid w:val="001D05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styleId="NoSpacing">
    <w:name w:val="No Spacing"/>
    <w:uiPriority w:val="1"/>
    <w:qFormat/>
    <w:rsid w:val="00FC20BE"/>
    <w:pPr>
      <w:suppressAutoHyphens/>
      <w:autoSpaceDE w:val="0"/>
      <w:autoSpaceDN w:val="0"/>
      <w:adjustRightInd w:val="0"/>
      <w:spacing w:after="0" w:line="240" w:lineRule="auto"/>
      <w:textAlignment w:val="center"/>
    </w:pPr>
    <w:rPr>
      <w:rFonts w:ascii="Arial" w:hAnsi="Arial" w:cs="Arial"/>
      <w:lang w:val="en-GB"/>
    </w:rPr>
  </w:style>
  <w:style w:type="table" w:customStyle="1" w:styleId="TableTheme1">
    <w:name w:val="Table Theme1"/>
    <w:basedOn w:val="TableNormal"/>
    <w:next w:val="TableTheme"/>
    <w:rsid w:val="00763880"/>
    <w:pPr>
      <w:spacing w:after="0" w:line="240" w:lineRule="auto"/>
    </w:pPr>
    <w:rPr>
      <w:rFonts w:ascii="Arial Narrow"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7E6F"/>
    <w:rPr>
      <w:color w:val="954F72" w:themeColor="followedHyperlink"/>
      <w:u w:val="single"/>
    </w:rPr>
  </w:style>
  <w:style w:type="table" w:customStyle="1" w:styleId="TableTheme2">
    <w:name w:val="Table Theme2"/>
    <w:basedOn w:val="TableNormal"/>
    <w:next w:val="TableTheme"/>
    <w:rsid w:val="00017E6F"/>
    <w:pPr>
      <w:spacing w:after="0" w:line="240" w:lineRule="auto"/>
    </w:pPr>
    <w:rPr>
      <w:rFonts w:ascii="Arial Narrow"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3">
    <w:name w:val="Table Theme3"/>
    <w:basedOn w:val="TableNormal"/>
    <w:next w:val="TableTheme"/>
    <w:rsid w:val="00124340"/>
    <w:pPr>
      <w:spacing w:after="0" w:line="240" w:lineRule="auto"/>
    </w:pPr>
    <w:rPr>
      <w:rFonts w:ascii="Arial Narrow"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BodyText"/>
    <w:link w:val="BodyTextIndent3Char"/>
    <w:uiPriority w:val="99"/>
    <w:rsid w:val="00D204B5"/>
    <w:pPr>
      <w:keepLines/>
      <w:suppressAutoHyphens w:val="0"/>
      <w:autoSpaceDE/>
      <w:autoSpaceDN/>
      <w:adjustRightInd/>
      <w:spacing w:after="0" w:line="240" w:lineRule="auto"/>
      <w:ind w:left="851"/>
      <w:textAlignment w:val="auto"/>
    </w:pPr>
    <w:rPr>
      <w:rFonts w:cs="Times New Roman"/>
      <w:sz w:val="20"/>
      <w:szCs w:val="16"/>
    </w:rPr>
  </w:style>
  <w:style w:type="character" w:customStyle="1" w:styleId="BodyTextIndent3Char">
    <w:name w:val="Body Text Indent 3 Char"/>
    <w:basedOn w:val="DefaultParagraphFont"/>
    <w:link w:val="BodyTextIndent3"/>
    <w:uiPriority w:val="99"/>
    <w:rsid w:val="00D204B5"/>
    <w:rPr>
      <w:rFonts w:ascii="Arial" w:hAnsi="Arial" w:cs="Times New Roman"/>
      <w:sz w:val="20"/>
      <w:szCs w:val="16"/>
      <w:lang w:val="en-GB"/>
    </w:rPr>
  </w:style>
  <w:style w:type="paragraph" w:styleId="BodyText">
    <w:name w:val="Body Text"/>
    <w:basedOn w:val="Normal"/>
    <w:link w:val="BodyTextChar"/>
    <w:uiPriority w:val="99"/>
    <w:semiHidden/>
    <w:unhideWhenUsed/>
    <w:rsid w:val="00D204B5"/>
  </w:style>
  <w:style w:type="character" w:customStyle="1" w:styleId="BodyTextChar">
    <w:name w:val="Body Text Char"/>
    <w:basedOn w:val="DefaultParagraphFont"/>
    <w:link w:val="BodyText"/>
    <w:uiPriority w:val="99"/>
    <w:semiHidden/>
    <w:rsid w:val="00D204B5"/>
    <w:rPr>
      <w:rFonts w:ascii="Arial" w:hAnsi="Arial" w:cs="Arial"/>
      <w:lang w:val="en-GB"/>
    </w:rPr>
  </w:style>
  <w:style w:type="table" w:styleId="GridTable5Dark-Accent6">
    <w:name w:val="Grid Table 5 Dark Accent 6"/>
    <w:basedOn w:val="TableNormal"/>
    <w:uiPriority w:val="50"/>
    <w:rsid w:val="00A321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B0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B0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B0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B04" w:themeFill="accent6"/>
      </w:tcPr>
    </w:tblStylePr>
    <w:tblStylePr w:type="band1Vert">
      <w:tblPr/>
      <w:tcPr>
        <w:shd w:val="clear" w:color="auto" w:fill="FFEA9A" w:themeFill="accent6" w:themeFillTint="66"/>
      </w:tcPr>
    </w:tblStylePr>
    <w:tblStylePr w:type="band1Horz">
      <w:tblPr/>
      <w:tcPr>
        <w:shd w:val="clear" w:color="auto" w:fill="FFEA9A" w:themeFill="accent6" w:themeFillTint="66"/>
      </w:tcPr>
    </w:tblStylePr>
  </w:style>
  <w:style w:type="table" w:styleId="GridTable1Light">
    <w:name w:val="Grid Table 1 Light"/>
    <w:basedOn w:val="TableNormal"/>
    <w:uiPriority w:val="46"/>
    <w:rsid w:val="00C26C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916333">
      <w:bodyDiv w:val="1"/>
      <w:marLeft w:val="0"/>
      <w:marRight w:val="0"/>
      <w:marTop w:val="0"/>
      <w:marBottom w:val="0"/>
      <w:divBdr>
        <w:top w:val="none" w:sz="0" w:space="0" w:color="auto"/>
        <w:left w:val="none" w:sz="0" w:space="0" w:color="auto"/>
        <w:bottom w:val="none" w:sz="0" w:space="0" w:color="auto"/>
        <w:right w:val="none" w:sz="0" w:space="0" w:color="auto"/>
      </w:divBdr>
    </w:div>
    <w:div w:id="1049262534">
      <w:bodyDiv w:val="1"/>
      <w:marLeft w:val="0"/>
      <w:marRight w:val="0"/>
      <w:marTop w:val="0"/>
      <w:marBottom w:val="0"/>
      <w:divBdr>
        <w:top w:val="none" w:sz="0" w:space="0" w:color="auto"/>
        <w:left w:val="none" w:sz="0" w:space="0" w:color="auto"/>
        <w:bottom w:val="none" w:sz="0" w:space="0" w:color="auto"/>
        <w:right w:val="none" w:sz="0" w:space="0" w:color="auto"/>
      </w:divBdr>
    </w:div>
    <w:div w:id="1515416847">
      <w:bodyDiv w:val="1"/>
      <w:marLeft w:val="0"/>
      <w:marRight w:val="0"/>
      <w:marTop w:val="0"/>
      <w:marBottom w:val="0"/>
      <w:divBdr>
        <w:top w:val="none" w:sz="0" w:space="0" w:color="auto"/>
        <w:left w:val="none" w:sz="0" w:space="0" w:color="auto"/>
        <w:bottom w:val="none" w:sz="0" w:space="0" w:color="auto"/>
        <w:right w:val="none" w:sz="0" w:space="0" w:color="auto"/>
      </w:divBdr>
      <w:divsChild>
        <w:div w:id="2108454088">
          <w:marLeft w:val="274"/>
          <w:marRight w:val="0"/>
          <w:marTop w:val="0"/>
          <w:marBottom w:val="120"/>
          <w:divBdr>
            <w:top w:val="none" w:sz="0" w:space="0" w:color="auto"/>
            <w:left w:val="none" w:sz="0" w:space="0" w:color="auto"/>
            <w:bottom w:val="none" w:sz="0" w:space="0" w:color="auto"/>
            <w:right w:val="none" w:sz="0" w:space="0" w:color="auto"/>
          </w:divBdr>
        </w:div>
        <w:div w:id="672994848">
          <w:marLeft w:val="274"/>
          <w:marRight w:val="0"/>
          <w:marTop w:val="0"/>
          <w:marBottom w:val="120"/>
          <w:divBdr>
            <w:top w:val="none" w:sz="0" w:space="0" w:color="auto"/>
            <w:left w:val="none" w:sz="0" w:space="0" w:color="auto"/>
            <w:bottom w:val="none" w:sz="0" w:space="0" w:color="auto"/>
            <w:right w:val="none" w:sz="0" w:space="0" w:color="auto"/>
          </w:divBdr>
        </w:div>
        <w:div w:id="609581076">
          <w:marLeft w:val="274"/>
          <w:marRight w:val="0"/>
          <w:marTop w:val="0"/>
          <w:marBottom w:val="120"/>
          <w:divBdr>
            <w:top w:val="none" w:sz="0" w:space="0" w:color="auto"/>
            <w:left w:val="none" w:sz="0" w:space="0" w:color="auto"/>
            <w:bottom w:val="none" w:sz="0" w:space="0" w:color="auto"/>
            <w:right w:val="none" w:sz="0" w:space="0" w:color="auto"/>
          </w:divBdr>
        </w:div>
        <w:div w:id="1092898146">
          <w:marLeft w:val="274"/>
          <w:marRight w:val="0"/>
          <w:marTop w:val="0"/>
          <w:marBottom w:val="120"/>
          <w:divBdr>
            <w:top w:val="none" w:sz="0" w:space="0" w:color="auto"/>
            <w:left w:val="none" w:sz="0" w:space="0" w:color="auto"/>
            <w:bottom w:val="none" w:sz="0" w:space="0" w:color="auto"/>
            <w:right w:val="none" w:sz="0" w:space="0" w:color="auto"/>
          </w:divBdr>
        </w:div>
      </w:divsChild>
    </w:div>
    <w:div w:id="1552889448">
      <w:bodyDiv w:val="1"/>
      <w:marLeft w:val="0"/>
      <w:marRight w:val="0"/>
      <w:marTop w:val="0"/>
      <w:marBottom w:val="0"/>
      <w:divBdr>
        <w:top w:val="none" w:sz="0" w:space="0" w:color="auto"/>
        <w:left w:val="none" w:sz="0" w:space="0" w:color="auto"/>
        <w:bottom w:val="none" w:sz="0" w:space="0" w:color="auto"/>
        <w:right w:val="none" w:sz="0" w:space="0" w:color="auto"/>
      </w:divBdr>
    </w:div>
    <w:div w:id="1878158500">
      <w:bodyDiv w:val="1"/>
      <w:marLeft w:val="0"/>
      <w:marRight w:val="0"/>
      <w:marTop w:val="0"/>
      <w:marBottom w:val="0"/>
      <w:divBdr>
        <w:top w:val="none" w:sz="0" w:space="0" w:color="auto"/>
        <w:left w:val="none" w:sz="0" w:space="0" w:color="auto"/>
        <w:bottom w:val="none" w:sz="0" w:space="0" w:color="auto"/>
        <w:right w:val="none" w:sz="0" w:space="0" w:color="auto"/>
      </w:divBdr>
    </w:div>
    <w:div w:id="197198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mailto:info@bcito.org.nz" TargetMode="External"/><Relationship Id="rId26" Type="http://schemas.openxmlformats.org/officeDocument/2006/relationships/hyperlink" Target="http://www.competenz.org.nz/" TargetMode="External"/><Relationship Id="rId39" Type="http://schemas.openxmlformats.org/officeDocument/2006/relationships/hyperlink" Target="http://www.mayorstaskforceforjobs.co.nz/" TargetMode="External"/><Relationship Id="rId21" Type="http://schemas.openxmlformats.org/officeDocument/2006/relationships/hyperlink" Target="https://www.careerforce.org.nz/" TargetMode="External"/><Relationship Id="rId34" Type="http://schemas.openxmlformats.org/officeDocument/2006/relationships/hyperlink" Target="mailto:sectorhelpdesk@tec.govt.nz" TargetMode="External"/><Relationship Id="rId42" Type="http://schemas.openxmlformats.org/officeDocument/2006/relationships/hyperlink" Target="file:///\\css4-fileserver\CNZ\Projects\Products%20and%20Services\Employer%20Channels%20Project\Employer%20page%20content\www.hito.org.nz" TargetMode="External"/><Relationship Id="rId47" Type="http://schemas.openxmlformats.org/officeDocument/2006/relationships/hyperlink" Target="mailto:intel@ServiceIQ.org.nz" TargetMode="External"/><Relationship Id="rId50" Type="http://schemas.openxmlformats.org/officeDocument/2006/relationships/hyperlink" Target="http://www.skillsactive.org.nz/" TargetMode="External"/><Relationship Id="rId55" Type="http://schemas.openxmlformats.org/officeDocument/2006/relationships/hyperlink" Target="http://skills.org.nz/" TargetMode="External"/><Relationship Id="rId63" Type="http://schemas.openxmlformats.org/officeDocument/2006/relationships/hyperlink" Target="https://education.govt.nz/framework/main.php/specific-initiatives/health-and-safety/risk-identification-assessment-and-management/students-on-work-experience/?url=/ministry-of-education/specific-initiatives/health-and-safety/risk-identification-assessment-and-management/students-on-work-experienc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eers@careers.govt.nz" TargetMode="External"/><Relationship Id="rId29" Type="http://schemas.openxmlformats.org/officeDocument/2006/relationships/hyperlink" Target="mailto:advice@ema.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file:///\\css4-fileserver\CNZ\Projects\Products%20and%20Services\Employer%20Channels%20Project\Employer%20page%20content\www.cometauckland.org.nz" TargetMode="External"/><Relationship Id="rId32" Type="http://schemas.openxmlformats.org/officeDocument/2006/relationships/hyperlink" Target="mailto:enquiries@futureintech.org.nz" TargetMode="External"/><Relationship Id="rId37" Type="http://schemas.openxmlformats.org/officeDocument/2006/relationships/hyperlink" Target="mailto:info@mbie.govt.nz" TargetMode="External"/><Relationship Id="rId40" Type="http://schemas.openxmlformats.org/officeDocument/2006/relationships/hyperlink" Target="https://www.mito.org.nz/" TargetMode="External"/><Relationship Id="rId45" Type="http://schemas.openxmlformats.org/officeDocument/2006/relationships/hyperlink" Target="mailto:info@primaryito.ac.nz" TargetMode="External"/><Relationship Id="rId53" Type="http://schemas.openxmlformats.org/officeDocument/2006/relationships/hyperlink" Target="http://educationandemployment.org.nz/" TargetMode="External"/><Relationship Id="rId58" Type="http://schemas.openxmlformats.org/officeDocument/2006/relationships/hyperlink" Target="file:///\\css4-fileserver\CNZ\Projects\Products%20and%20Services\Employer%20Channels%20Project\Employer%20page%20content\www.worksafe.govt.nz" TargetMode="External"/><Relationship Id="rId66"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newzealandchambers.co.nz/" TargetMode="External"/><Relationship Id="rId28" Type="http://schemas.openxmlformats.org/officeDocument/2006/relationships/hyperlink" Target="http://www.diarynz.co.nz/" TargetMode="External"/><Relationship Id="rId36" Type="http://schemas.openxmlformats.org/officeDocument/2006/relationships/hyperlink" Target="http://www.hortnz.co.nz/" TargetMode="External"/><Relationship Id="rId49" Type="http://schemas.openxmlformats.org/officeDocument/2006/relationships/hyperlink" Target="mailto:info@skillsactive.org.nz" TargetMode="External"/><Relationship Id="rId57" Type="http://schemas.openxmlformats.org/officeDocument/2006/relationships/hyperlink" Target="mailto:info@worksafe.govt.nz" TargetMode="External"/><Relationship Id="rId61"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bcito.org.nz/" TargetMode="External"/><Relationship Id="rId31" Type="http://schemas.openxmlformats.org/officeDocument/2006/relationships/hyperlink" Target="http://www.employment.govt.nz/" TargetMode="External"/><Relationship Id="rId44" Type="http://schemas.openxmlformats.org/officeDocument/2006/relationships/hyperlink" Target="http://www.nzmacito.org.nz/" TargetMode="External"/><Relationship Id="rId52" Type="http://schemas.openxmlformats.org/officeDocument/2006/relationships/hyperlink" Target="mailto:info@tpk.govt.nz" TargetMode="External"/><Relationship Id="rId60" Type="http://schemas.openxmlformats.org/officeDocument/2006/relationships/image" Target="media/image5.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mailto:info@wecc.org.nz" TargetMode="External"/><Relationship Id="rId27" Type="http://schemas.openxmlformats.org/officeDocument/2006/relationships/hyperlink" Target="mailto:info@dairynz.co.nz" TargetMode="External"/><Relationship Id="rId30" Type="http://schemas.openxmlformats.org/officeDocument/2006/relationships/hyperlink" Target="file:///\\css4-fileserver\CNZ\Projects\Products%20and%20Services\Employer%20Channels%20Project\Employer%20page%20content\www.ema.co.nz" TargetMode="External"/><Relationship Id="rId35" Type="http://schemas.openxmlformats.org/officeDocument/2006/relationships/hyperlink" Target="mailto:info@hortnz.co.nz" TargetMode="External"/><Relationship Id="rId43" Type="http://schemas.openxmlformats.org/officeDocument/2006/relationships/hyperlink" Target="mailto:training@nzmarine.com" TargetMode="External"/><Relationship Id="rId48" Type="http://schemas.openxmlformats.org/officeDocument/2006/relationships/hyperlink" Target="http://www.serviceiq.org.nz/" TargetMode="External"/><Relationship Id="rId56" Type="http://schemas.openxmlformats.org/officeDocument/2006/relationships/hyperlink" Target="https://www.workandincome.govt.nz/" TargetMode="External"/><Relationship Id="rId64" Type="http://schemas.openxmlformats.org/officeDocument/2006/relationships/hyperlink" Target="mailto:careers@careers.govt.nz" TargetMode="External"/><Relationship Id="rId8" Type="http://schemas.openxmlformats.org/officeDocument/2006/relationships/image" Target="media/image1.jpeg"/><Relationship Id="rId51" Type="http://schemas.openxmlformats.org/officeDocument/2006/relationships/hyperlink" Target="file:///\\css4-fileserver\CNZ\Projects\Products%20and%20Services\Employer%20Channels%20Project\Employer%20page%20content\www.skillshighway.govt.nz"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workinspiration.nz/" TargetMode="External"/><Relationship Id="rId25" Type="http://schemas.openxmlformats.org/officeDocument/2006/relationships/hyperlink" Target="mailto:info@competenz.org.nz" TargetMode="External"/><Relationship Id="rId33" Type="http://schemas.openxmlformats.org/officeDocument/2006/relationships/hyperlink" Target="http://industry.futureintech.org.nz/forindustry.cfm" TargetMode="External"/><Relationship Id="rId38" Type="http://schemas.openxmlformats.org/officeDocument/2006/relationships/hyperlink" Target="file:///\\css4-fileserver\CNZ\Projects\Products%20and%20Services\Employer%20Channels%20Project\Employer%20page%20content\www.mbie.govt.nz" TargetMode="External"/><Relationship Id="rId46" Type="http://schemas.openxmlformats.org/officeDocument/2006/relationships/hyperlink" Target="http://www.primaryito.ac.nz/" TargetMode="External"/><Relationship Id="rId59" Type="http://schemas.openxmlformats.org/officeDocument/2006/relationships/image" Target="media/image4.jpeg"/><Relationship Id="rId67" Type="http://schemas.openxmlformats.org/officeDocument/2006/relationships/fontTable" Target="fontTable.xml"/><Relationship Id="rId20" Type="http://schemas.openxmlformats.org/officeDocument/2006/relationships/hyperlink" Target="mailto:info@careerforce.org.nz" TargetMode="External"/><Relationship Id="rId41" Type="http://schemas.openxmlformats.org/officeDocument/2006/relationships/hyperlink" Target="mailto:info@hito.org.nz" TargetMode="External"/><Relationship Id="rId54" Type="http://schemas.openxmlformats.org/officeDocument/2006/relationships/hyperlink" Target="mailto:support@skills.org.nz" TargetMode="External"/><Relationship Id="rId62" Type="http://schemas.openxmlformats.org/officeDocument/2006/relationships/hyperlink" Target="https://workinspiration.n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ed\Desktop\Working%20folder%20PDS%20powerpoints\template\Careers%20NZ%20word%20template%20-%20Copy.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500DC1-4374-4CC7-80B7-7A27F62A08C2}" type="doc">
      <dgm:prSet loTypeId="urn:microsoft.com/office/officeart/2005/8/layout/cycle1" loCatId="cycle" qsTypeId="urn:microsoft.com/office/officeart/2005/8/quickstyle/simple1" qsCatId="simple" csTypeId="urn:microsoft.com/office/officeart/2005/8/colors/colorful5" csCatId="colorful" phldr="1"/>
      <dgm:spPr/>
      <dgm:t>
        <a:bodyPr/>
        <a:lstStyle/>
        <a:p>
          <a:endParaRPr lang="en-NZ"/>
        </a:p>
      </dgm:t>
    </dgm:pt>
    <dgm:pt modelId="{6CD228E1-2BDE-4D0A-BF1F-597E28F54CBB}">
      <dgm:prSet phldrT="[Text]"/>
      <dgm:spPr/>
      <dgm:t>
        <a:bodyPr/>
        <a:lstStyle/>
        <a:p>
          <a:r>
            <a:rPr lang="en-NZ" dirty="0" smtClean="0"/>
            <a:t>Build your action team</a:t>
          </a:r>
          <a:endParaRPr lang="en-NZ" dirty="0"/>
        </a:p>
      </dgm:t>
    </dgm:pt>
    <dgm:pt modelId="{CD689654-9373-4CDC-ACAF-E17FA261630A}" type="parTrans" cxnId="{869E1FD6-F313-4EE5-864B-86F49B78471D}">
      <dgm:prSet/>
      <dgm:spPr/>
      <dgm:t>
        <a:bodyPr/>
        <a:lstStyle/>
        <a:p>
          <a:endParaRPr lang="en-NZ"/>
        </a:p>
      </dgm:t>
    </dgm:pt>
    <dgm:pt modelId="{E4866D84-B74B-47A4-90D7-1421723F2F80}" type="sibTrans" cxnId="{869E1FD6-F313-4EE5-864B-86F49B78471D}">
      <dgm:prSet/>
      <dgm:spPr/>
      <dgm:t>
        <a:bodyPr/>
        <a:lstStyle/>
        <a:p>
          <a:endParaRPr lang="en-NZ"/>
        </a:p>
      </dgm:t>
    </dgm:pt>
    <dgm:pt modelId="{EE7F18C0-90F2-45D6-A5A4-3372634AE62C}">
      <dgm:prSet phldrT="[Text]"/>
      <dgm:spPr/>
      <dgm:t>
        <a:bodyPr/>
        <a:lstStyle/>
        <a:p>
          <a:r>
            <a:rPr lang="en-NZ" dirty="0" smtClean="0"/>
            <a:t>Review what you do now</a:t>
          </a:r>
          <a:endParaRPr lang="en-NZ" dirty="0"/>
        </a:p>
      </dgm:t>
    </dgm:pt>
    <dgm:pt modelId="{538B3778-7F87-429A-BB9E-6B90C58909D8}" type="parTrans" cxnId="{2A6030EC-41FA-4F7A-81D0-333C564CD8E2}">
      <dgm:prSet/>
      <dgm:spPr/>
      <dgm:t>
        <a:bodyPr/>
        <a:lstStyle/>
        <a:p>
          <a:endParaRPr lang="en-NZ"/>
        </a:p>
      </dgm:t>
    </dgm:pt>
    <dgm:pt modelId="{850CAF6D-7E2A-487E-BE17-827C6E3F1420}" type="sibTrans" cxnId="{2A6030EC-41FA-4F7A-81D0-333C564CD8E2}">
      <dgm:prSet/>
      <dgm:spPr/>
      <dgm:t>
        <a:bodyPr/>
        <a:lstStyle/>
        <a:p>
          <a:endParaRPr lang="en-NZ"/>
        </a:p>
      </dgm:t>
    </dgm:pt>
    <dgm:pt modelId="{856CA901-0DC1-4C05-B59F-49411DED27B6}">
      <dgm:prSet phldrT="[Text]"/>
      <dgm:spPr/>
      <dgm:t>
        <a:bodyPr/>
        <a:lstStyle/>
        <a:p>
          <a:r>
            <a:rPr lang="en-NZ" dirty="0" smtClean="0"/>
            <a:t>Create action plan</a:t>
          </a:r>
          <a:endParaRPr lang="en-NZ" dirty="0"/>
        </a:p>
      </dgm:t>
    </dgm:pt>
    <dgm:pt modelId="{69235F31-5982-4999-9C12-18BCA85A1669}" type="parTrans" cxnId="{C1138A1D-4453-4D48-8E65-EBFC96630A10}">
      <dgm:prSet/>
      <dgm:spPr/>
      <dgm:t>
        <a:bodyPr/>
        <a:lstStyle/>
        <a:p>
          <a:endParaRPr lang="en-NZ"/>
        </a:p>
      </dgm:t>
    </dgm:pt>
    <dgm:pt modelId="{3268ABB6-5135-4647-9204-8FB327A08FAA}" type="sibTrans" cxnId="{C1138A1D-4453-4D48-8E65-EBFC96630A10}">
      <dgm:prSet/>
      <dgm:spPr/>
      <dgm:t>
        <a:bodyPr/>
        <a:lstStyle/>
        <a:p>
          <a:endParaRPr lang="en-NZ"/>
        </a:p>
      </dgm:t>
    </dgm:pt>
    <dgm:pt modelId="{73C692B0-5333-4546-8BBF-5EE95B18736E}">
      <dgm:prSet phldrT="[Text]"/>
      <dgm:spPr/>
      <dgm:t>
        <a:bodyPr/>
        <a:lstStyle/>
        <a:p>
          <a:r>
            <a:rPr lang="en-NZ" dirty="0" smtClean="0"/>
            <a:t>Socialise and involve your staff</a:t>
          </a:r>
          <a:endParaRPr lang="en-NZ" dirty="0"/>
        </a:p>
      </dgm:t>
    </dgm:pt>
    <dgm:pt modelId="{CC1948F9-B8AB-4EC0-A553-EC4C6CD73778}" type="parTrans" cxnId="{0A1821C0-EFDA-44FF-986D-0A5DD7919627}">
      <dgm:prSet/>
      <dgm:spPr/>
      <dgm:t>
        <a:bodyPr/>
        <a:lstStyle/>
        <a:p>
          <a:endParaRPr lang="en-NZ"/>
        </a:p>
      </dgm:t>
    </dgm:pt>
    <dgm:pt modelId="{85549CC0-9B56-4394-926E-A047A537EC23}" type="sibTrans" cxnId="{0A1821C0-EFDA-44FF-986D-0A5DD7919627}">
      <dgm:prSet/>
      <dgm:spPr/>
      <dgm:t>
        <a:bodyPr/>
        <a:lstStyle/>
        <a:p>
          <a:endParaRPr lang="en-NZ"/>
        </a:p>
      </dgm:t>
    </dgm:pt>
    <dgm:pt modelId="{A47749C4-9267-45A2-B39D-7C11D3130056}">
      <dgm:prSet phldrT="[Text]"/>
      <dgm:spPr/>
      <dgm:t>
        <a:bodyPr/>
        <a:lstStyle/>
        <a:p>
          <a:r>
            <a:rPr lang="en-NZ" dirty="0" smtClean="0"/>
            <a:t>Implement </a:t>
          </a:r>
        </a:p>
        <a:p>
          <a:r>
            <a:rPr lang="en-NZ" dirty="0" smtClean="0"/>
            <a:t>actions</a:t>
          </a:r>
          <a:endParaRPr lang="en-NZ" dirty="0"/>
        </a:p>
      </dgm:t>
    </dgm:pt>
    <dgm:pt modelId="{D9469E71-3232-4E94-9905-934AF6BEAD61}" type="parTrans" cxnId="{2399FB05-B832-47CF-B841-93544281EAFC}">
      <dgm:prSet/>
      <dgm:spPr/>
      <dgm:t>
        <a:bodyPr/>
        <a:lstStyle/>
        <a:p>
          <a:endParaRPr lang="en-NZ"/>
        </a:p>
      </dgm:t>
    </dgm:pt>
    <dgm:pt modelId="{B5AFBA4E-7D63-4BE8-BD6F-B7DE461B2659}" type="sibTrans" cxnId="{2399FB05-B832-47CF-B841-93544281EAFC}">
      <dgm:prSet/>
      <dgm:spPr/>
      <dgm:t>
        <a:bodyPr/>
        <a:lstStyle/>
        <a:p>
          <a:endParaRPr lang="en-NZ"/>
        </a:p>
      </dgm:t>
    </dgm:pt>
    <dgm:pt modelId="{D5A88C15-72A1-450B-BC5F-C04B5786CC2C}">
      <dgm:prSet/>
      <dgm:spPr/>
      <dgm:t>
        <a:bodyPr/>
        <a:lstStyle/>
        <a:p>
          <a:r>
            <a:rPr lang="en-NZ" dirty="0" smtClean="0"/>
            <a:t>Review results</a:t>
          </a:r>
          <a:endParaRPr lang="en-NZ" dirty="0"/>
        </a:p>
      </dgm:t>
    </dgm:pt>
    <dgm:pt modelId="{5D40A4B5-AE3C-4525-8E61-2362805B2080}" type="parTrans" cxnId="{E1A456A6-4756-4747-B546-1BEA99ABBCF6}">
      <dgm:prSet/>
      <dgm:spPr/>
      <dgm:t>
        <a:bodyPr/>
        <a:lstStyle/>
        <a:p>
          <a:endParaRPr lang="en-NZ"/>
        </a:p>
      </dgm:t>
    </dgm:pt>
    <dgm:pt modelId="{6828DA32-3E3A-480F-9C56-203A03518CAB}" type="sibTrans" cxnId="{E1A456A6-4756-4747-B546-1BEA99ABBCF6}">
      <dgm:prSet/>
      <dgm:spPr/>
      <dgm:t>
        <a:bodyPr/>
        <a:lstStyle/>
        <a:p>
          <a:endParaRPr lang="en-NZ"/>
        </a:p>
      </dgm:t>
    </dgm:pt>
    <dgm:pt modelId="{4327753C-502D-48BF-AF6F-E599E84BDEB8}">
      <dgm:prSet/>
      <dgm:spPr/>
      <dgm:t>
        <a:bodyPr/>
        <a:lstStyle/>
        <a:p>
          <a:r>
            <a:rPr lang="en-NZ" dirty="0" smtClean="0"/>
            <a:t>Agree why you are doing this</a:t>
          </a:r>
          <a:endParaRPr lang="en-NZ" dirty="0"/>
        </a:p>
      </dgm:t>
    </dgm:pt>
    <dgm:pt modelId="{548BB828-3C30-4727-B820-8AD654169751}" type="parTrans" cxnId="{4E1F4850-8285-492C-9D46-A65C2A9C7DF8}">
      <dgm:prSet/>
      <dgm:spPr/>
      <dgm:t>
        <a:bodyPr/>
        <a:lstStyle/>
        <a:p>
          <a:endParaRPr lang="en-NZ"/>
        </a:p>
      </dgm:t>
    </dgm:pt>
    <dgm:pt modelId="{00A9D8D3-39A3-4841-9D12-126C33F79D37}" type="sibTrans" cxnId="{4E1F4850-8285-492C-9D46-A65C2A9C7DF8}">
      <dgm:prSet/>
      <dgm:spPr/>
      <dgm:t>
        <a:bodyPr/>
        <a:lstStyle/>
        <a:p>
          <a:endParaRPr lang="en-NZ"/>
        </a:p>
      </dgm:t>
    </dgm:pt>
    <dgm:pt modelId="{C6438CCC-921B-4152-882B-436405AC9445}" type="pres">
      <dgm:prSet presAssocID="{4D500DC1-4374-4CC7-80B7-7A27F62A08C2}" presName="cycle" presStyleCnt="0">
        <dgm:presLayoutVars>
          <dgm:dir/>
          <dgm:resizeHandles val="exact"/>
        </dgm:presLayoutVars>
      </dgm:prSet>
      <dgm:spPr/>
      <dgm:t>
        <a:bodyPr/>
        <a:lstStyle/>
        <a:p>
          <a:endParaRPr lang="en-NZ"/>
        </a:p>
      </dgm:t>
    </dgm:pt>
    <dgm:pt modelId="{FBC3A802-E7C5-4D92-95FF-E0D3050710F5}" type="pres">
      <dgm:prSet presAssocID="{6CD228E1-2BDE-4D0A-BF1F-597E28F54CBB}" presName="dummy" presStyleCnt="0"/>
      <dgm:spPr/>
      <dgm:t>
        <a:bodyPr/>
        <a:lstStyle/>
        <a:p>
          <a:endParaRPr lang="en-NZ"/>
        </a:p>
      </dgm:t>
    </dgm:pt>
    <dgm:pt modelId="{FD94E2C8-BAC2-4846-BFA0-5C9930DBF54D}" type="pres">
      <dgm:prSet presAssocID="{6CD228E1-2BDE-4D0A-BF1F-597E28F54CBB}" presName="node" presStyleLbl="revTx" presStyleIdx="0" presStyleCnt="7">
        <dgm:presLayoutVars>
          <dgm:bulletEnabled val="1"/>
        </dgm:presLayoutVars>
      </dgm:prSet>
      <dgm:spPr/>
      <dgm:t>
        <a:bodyPr/>
        <a:lstStyle/>
        <a:p>
          <a:endParaRPr lang="en-NZ"/>
        </a:p>
      </dgm:t>
    </dgm:pt>
    <dgm:pt modelId="{D6719FD3-8F99-4179-8E0F-511B64C47C00}" type="pres">
      <dgm:prSet presAssocID="{E4866D84-B74B-47A4-90D7-1421723F2F80}" presName="sibTrans" presStyleLbl="node1" presStyleIdx="0" presStyleCnt="7"/>
      <dgm:spPr/>
      <dgm:t>
        <a:bodyPr/>
        <a:lstStyle/>
        <a:p>
          <a:endParaRPr lang="en-NZ"/>
        </a:p>
      </dgm:t>
    </dgm:pt>
    <dgm:pt modelId="{9EF8484F-FC93-4AB1-8925-D20CD8EACA50}" type="pres">
      <dgm:prSet presAssocID="{4327753C-502D-48BF-AF6F-E599E84BDEB8}" presName="dummy" presStyleCnt="0"/>
      <dgm:spPr/>
      <dgm:t>
        <a:bodyPr/>
        <a:lstStyle/>
        <a:p>
          <a:endParaRPr lang="en-NZ"/>
        </a:p>
      </dgm:t>
    </dgm:pt>
    <dgm:pt modelId="{A92202D7-8399-4549-8A28-6E8082BD37D9}" type="pres">
      <dgm:prSet presAssocID="{4327753C-502D-48BF-AF6F-E599E84BDEB8}" presName="node" presStyleLbl="revTx" presStyleIdx="1" presStyleCnt="7">
        <dgm:presLayoutVars>
          <dgm:bulletEnabled val="1"/>
        </dgm:presLayoutVars>
      </dgm:prSet>
      <dgm:spPr/>
      <dgm:t>
        <a:bodyPr/>
        <a:lstStyle/>
        <a:p>
          <a:endParaRPr lang="en-NZ"/>
        </a:p>
      </dgm:t>
    </dgm:pt>
    <dgm:pt modelId="{31C6EEC5-6FE6-4E43-BFEE-59CBCC9909F4}" type="pres">
      <dgm:prSet presAssocID="{00A9D8D3-39A3-4841-9D12-126C33F79D37}" presName="sibTrans" presStyleLbl="node1" presStyleIdx="1" presStyleCnt="7"/>
      <dgm:spPr/>
      <dgm:t>
        <a:bodyPr/>
        <a:lstStyle/>
        <a:p>
          <a:endParaRPr lang="en-NZ"/>
        </a:p>
      </dgm:t>
    </dgm:pt>
    <dgm:pt modelId="{37F7FF92-9392-43AC-BCD0-C0023A23C8B1}" type="pres">
      <dgm:prSet presAssocID="{EE7F18C0-90F2-45D6-A5A4-3372634AE62C}" presName="dummy" presStyleCnt="0"/>
      <dgm:spPr/>
      <dgm:t>
        <a:bodyPr/>
        <a:lstStyle/>
        <a:p>
          <a:endParaRPr lang="en-NZ"/>
        </a:p>
      </dgm:t>
    </dgm:pt>
    <dgm:pt modelId="{CCCCC3F6-0D7C-4E55-A9BD-49B90255D647}" type="pres">
      <dgm:prSet presAssocID="{EE7F18C0-90F2-45D6-A5A4-3372634AE62C}" presName="node" presStyleLbl="revTx" presStyleIdx="2" presStyleCnt="7">
        <dgm:presLayoutVars>
          <dgm:bulletEnabled val="1"/>
        </dgm:presLayoutVars>
      </dgm:prSet>
      <dgm:spPr/>
      <dgm:t>
        <a:bodyPr/>
        <a:lstStyle/>
        <a:p>
          <a:endParaRPr lang="en-NZ"/>
        </a:p>
      </dgm:t>
    </dgm:pt>
    <dgm:pt modelId="{32F0BCCC-020E-4B71-ABFA-F03873B723E4}" type="pres">
      <dgm:prSet presAssocID="{850CAF6D-7E2A-487E-BE17-827C6E3F1420}" presName="sibTrans" presStyleLbl="node1" presStyleIdx="2" presStyleCnt="7"/>
      <dgm:spPr/>
      <dgm:t>
        <a:bodyPr/>
        <a:lstStyle/>
        <a:p>
          <a:endParaRPr lang="en-NZ"/>
        </a:p>
      </dgm:t>
    </dgm:pt>
    <dgm:pt modelId="{D80C0A75-101D-416A-8A4C-3F2C34518CA8}" type="pres">
      <dgm:prSet presAssocID="{856CA901-0DC1-4C05-B59F-49411DED27B6}" presName="dummy" presStyleCnt="0"/>
      <dgm:spPr/>
      <dgm:t>
        <a:bodyPr/>
        <a:lstStyle/>
        <a:p>
          <a:endParaRPr lang="en-NZ"/>
        </a:p>
      </dgm:t>
    </dgm:pt>
    <dgm:pt modelId="{B7F1A08D-73B1-46E6-B87B-B29216A85879}" type="pres">
      <dgm:prSet presAssocID="{856CA901-0DC1-4C05-B59F-49411DED27B6}" presName="node" presStyleLbl="revTx" presStyleIdx="3" presStyleCnt="7">
        <dgm:presLayoutVars>
          <dgm:bulletEnabled val="1"/>
        </dgm:presLayoutVars>
      </dgm:prSet>
      <dgm:spPr/>
      <dgm:t>
        <a:bodyPr/>
        <a:lstStyle/>
        <a:p>
          <a:endParaRPr lang="en-NZ"/>
        </a:p>
      </dgm:t>
    </dgm:pt>
    <dgm:pt modelId="{7352BD08-B278-423E-93FE-5A2AD417018F}" type="pres">
      <dgm:prSet presAssocID="{3268ABB6-5135-4647-9204-8FB327A08FAA}" presName="sibTrans" presStyleLbl="node1" presStyleIdx="3" presStyleCnt="7" custLinFactNeighborX="0" custLinFactNeighborY="-234"/>
      <dgm:spPr/>
      <dgm:t>
        <a:bodyPr/>
        <a:lstStyle/>
        <a:p>
          <a:endParaRPr lang="en-NZ"/>
        </a:p>
      </dgm:t>
    </dgm:pt>
    <dgm:pt modelId="{E34311AF-CF9C-48C5-8D62-022EF117A9F4}" type="pres">
      <dgm:prSet presAssocID="{73C692B0-5333-4546-8BBF-5EE95B18736E}" presName="dummy" presStyleCnt="0"/>
      <dgm:spPr/>
      <dgm:t>
        <a:bodyPr/>
        <a:lstStyle/>
        <a:p>
          <a:endParaRPr lang="en-NZ"/>
        </a:p>
      </dgm:t>
    </dgm:pt>
    <dgm:pt modelId="{C5D59D79-1C4C-4BD7-A9EA-DD30CC5C40E1}" type="pres">
      <dgm:prSet presAssocID="{73C692B0-5333-4546-8BBF-5EE95B18736E}" presName="node" presStyleLbl="revTx" presStyleIdx="4" presStyleCnt="7">
        <dgm:presLayoutVars>
          <dgm:bulletEnabled val="1"/>
        </dgm:presLayoutVars>
      </dgm:prSet>
      <dgm:spPr/>
      <dgm:t>
        <a:bodyPr/>
        <a:lstStyle/>
        <a:p>
          <a:endParaRPr lang="en-NZ"/>
        </a:p>
      </dgm:t>
    </dgm:pt>
    <dgm:pt modelId="{4C5883EC-9763-4285-AF89-B9D2C828D133}" type="pres">
      <dgm:prSet presAssocID="{85549CC0-9B56-4394-926E-A047A537EC23}" presName="sibTrans" presStyleLbl="node1" presStyleIdx="4" presStyleCnt="7"/>
      <dgm:spPr/>
      <dgm:t>
        <a:bodyPr/>
        <a:lstStyle/>
        <a:p>
          <a:endParaRPr lang="en-NZ"/>
        </a:p>
      </dgm:t>
    </dgm:pt>
    <dgm:pt modelId="{5F669DB9-F0DF-4911-9539-33C7B13C31A0}" type="pres">
      <dgm:prSet presAssocID="{A47749C4-9267-45A2-B39D-7C11D3130056}" presName="dummy" presStyleCnt="0"/>
      <dgm:spPr/>
      <dgm:t>
        <a:bodyPr/>
        <a:lstStyle/>
        <a:p>
          <a:endParaRPr lang="en-NZ"/>
        </a:p>
      </dgm:t>
    </dgm:pt>
    <dgm:pt modelId="{8BCF2929-1639-4010-AB7C-8D27CCB09552}" type="pres">
      <dgm:prSet presAssocID="{A47749C4-9267-45A2-B39D-7C11D3130056}" presName="node" presStyleLbl="revTx" presStyleIdx="5" presStyleCnt="7">
        <dgm:presLayoutVars>
          <dgm:bulletEnabled val="1"/>
        </dgm:presLayoutVars>
      </dgm:prSet>
      <dgm:spPr/>
      <dgm:t>
        <a:bodyPr/>
        <a:lstStyle/>
        <a:p>
          <a:endParaRPr lang="en-NZ"/>
        </a:p>
      </dgm:t>
    </dgm:pt>
    <dgm:pt modelId="{A0660EBF-1448-4B20-A54C-00EC7CD7526B}" type="pres">
      <dgm:prSet presAssocID="{B5AFBA4E-7D63-4BE8-BD6F-B7DE461B2659}" presName="sibTrans" presStyleLbl="node1" presStyleIdx="5" presStyleCnt="7"/>
      <dgm:spPr/>
      <dgm:t>
        <a:bodyPr/>
        <a:lstStyle/>
        <a:p>
          <a:endParaRPr lang="en-NZ"/>
        </a:p>
      </dgm:t>
    </dgm:pt>
    <dgm:pt modelId="{29D88922-6807-4206-BC44-2E6802DA671D}" type="pres">
      <dgm:prSet presAssocID="{D5A88C15-72A1-450B-BC5F-C04B5786CC2C}" presName="dummy" presStyleCnt="0"/>
      <dgm:spPr/>
      <dgm:t>
        <a:bodyPr/>
        <a:lstStyle/>
        <a:p>
          <a:endParaRPr lang="en-NZ"/>
        </a:p>
      </dgm:t>
    </dgm:pt>
    <dgm:pt modelId="{CFD95F79-FB60-419D-93D0-CE8657B75BD0}" type="pres">
      <dgm:prSet presAssocID="{D5A88C15-72A1-450B-BC5F-C04B5786CC2C}" presName="node" presStyleLbl="revTx" presStyleIdx="6" presStyleCnt="7">
        <dgm:presLayoutVars>
          <dgm:bulletEnabled val="1"/>
        </dgm:presLayoutVars>
      </dgm:prSet>
      <dgm:spPr/>
      <dgm:t>
        <a:bodyPr/>
        <a:lstStyle/>
        <a:p>
          <a:endParaRPr lang="en-NZ"/>
        </a:p>
      </dgm:t>
    </dgm:pt>
    <dgm:pt modelId="{2239F7A7-C5A6-4D9D-8615-9277F1A0C161}" type="pres">
      <dgm:prSet presAssocID="{6828DA32-3E3A-480F-9C56-203A03518CAB}" presName="sibTrans" presStyleLbl="node1" presStyleIdx="6" presStyleCnt="7" custLinFactNeighborY="19"/>
      <dgm:spPr/>
      <dgm:t>
        <a:bodyPr/>
        <a:lstStyle/>
        <a:p>
          <a:endParaRPr lang="en-NZ"/>
        </a:p>
      </dgm:t>
    </dgm:pt>
  </dgm:ptLst>
  <dgm:cxnLst>
    <dgm:cxn modelId="{72C72B66-9FA4-48B1-B3BF-7A83165733F7}" type="presOf" srcId="{EE7F18C0-90F2-45D6-A5A4-3372634AE62C}" destId="{CCCCC3F6-0D7C-4E55-A9BD-49B90255D647}" srcOrd="0" destOrd="0" presId="urn:microsoft.com/office/officeart/2005/8/layout/cycle1"/>
    <dgm:cxn modelId="{0C00A8F6-0E01-46C4-9232-72DA7E60475E}" type="presOf" srcId="{E4866D84-B74B-47A4-90D7-1421723F2F80}" destId="{D6719FD3-8F99-4179-8E0F-511B64C47C00}" srcOrd="0" destOrd="0" presId="urn:microsoft.com/office/officeart/2005/8/layout/cycle1"/>
    <dgm:cxn modelId="{24827704-15CB-4FB6-B868-15AD4FF54741}" type="presOf" srcId="{4D500DC1-4374-4CC7-80B7-7A27F62A08C2}" destId="{C6438CCC-921B-4152-882B-436405AC9445}" srcOrd="0" destOrd="0" presId="urn:microsoft.com/office/officeart/2005/8/layout/cycle1"/>
    <dgm:cxn modelId="{A3B7E44C-33C3-43C0-A31B-E758C9E68568}" type="presOf" srcId="{00A9D8D3-39A3-4841-9D12-126C33F79D37}" destId="{31C6EEC5-6FE6-4E43-BFEE-59CBCC9909F4}" srcOrd="0" destOrd="0" presId="urn:microsoft.com/office/officeart/2005/8/layout/cycle1"/>
    <dgm:cxn modelId="{1458DDE5-B491-48C2-8305-0A6DAC4DA6D2}" type="presOf" srcId="{A47749C4-9267-45A2-B39D-7C11D3130056}" destId="{8BCF2929-1639-4010-AB7C-8D27CCB09552}" srcOrd="0" destOrd="0" presId="urn:microsoft.com/office/officeart/2005/8/layout/cycle1"/>
    <dgm:cxn modelId="{2399FB05-B832-47CF-B841-93544281EAFC}" srcId="{4D500DC1-4374-4CC7-80B7-7A27F62A08C2}" destId="{A47749C4-9267-45A2-B39D-7C11D3130056}" srcOrd="5" destOrd="0" parTransId="{D9469E71-3232-4E94-9905-934AF6BEAD61}" sibTransId="{B5AFBA4E-7D63-4BE8-BD6F-B7DE461B2659}"/>
    <dgm:cxn modelId="{E1A456A6-4756-4747-B546-1BEA99ABBCF6}" srcId="{4D500DC1-4374-4CC7-80B7-7A27F62A08C2}" destId="{D5A88C15-72A1-450B-BC5F-C04B5786CC2C}" srcOrd="6" destOrd="0" parTransId="{5D40A4B5-AE3C-4525-8E61-2362805B2080}" sibTransId="{6828DA32-3E3A-480F-9C56-203A03518CAB}"/>
    <dgm:cxn modelId="{1C552212-9336-4CA9-A849-6A2FDDC6C5A8}" type="presOf" srcId="{B5AFBA4E-7D63-4BE8-BD6F-B7DE461B2659}" destId="{A0660EBF-1448-4B20-A54C-00EC7CD7526B}" srcOrd="0" destOrd="0" presId="urn:microsoft.com/office/officeart/2005/8/layout/cycle1"/>
    <dgm:cxn modelId="{C1138A1D-4453-4D48-8E65-EBFC96630A10}" srcId="{4D500DC1-4374-4CC7-80B7-7A27F62A08C2}" destId="{856CA901-0DC1-4C05-B59F-49411DED27B6}" srcOrd="3" destOrd="0" parTransId="{69235F31-5982-4999-9C12-18BCA85A1669}" sibTransId="{3268ABB6-5135-4647-9204-8FB327A08FAA}"/>
    <dgm:cxn modelId="{A4F85881-8942-485D-9F04-2156853340BE}" type="presOf" srcId="{6828DA32-3E3A-480F-9C56-203A03518CAB}" destId="{2239F7A7-C5A6-4D9D-8615-9277F1A0C161}" srcOrd="0" destOrd="0" presId="urn:microsoft.com/office/officeart/2005/8/layout/cycle1"/>
    <dgm:cxn modelId="{7F04A07C-1B8D-4F7F-8BE1-5DFA9C1D9CEB}" type="presOf" srcId="{85549CC0-9B56-4394-926E-A047A537EC23}" destId="{4C5883EC-9763-4285-AF89-B9D2C828D133}" srcOrd="0" destOrd="0" presId="urn:microsoft.com/office/officeart/2005/8/layout/cycle1"/>
    <dgm:cxn modelId="{3D8A1DF1-4482-4E7A-BE9A-A86003B7E715}" type="presOf" srcId="{856CA901-0DC1-4C05-B59F-49411DED27B6}" destId="{B7F1A08D-73B1-46E6-B87B-B29216A85879}" srcOrd="0" destOrd="0" presId="urn:microsoft.com/office/officeart/2005/8/layout/cycle1"/>
    <dgm:cxn modelId="{426E5601-8A63-451B-9A35-3691CA492318}" type="presOf" srcId="{73C692B0-5333-4546-8BBF-5EE95B18736E}" destId="{C5D59D79-1C4C-4BD7-A9EA-DD30CC5C40E1}" srcOrd="0" destOrd="0" presId="urn:microsoft.com/office/officeart/2005/8/layout/cycle1"/>
    <dgm:cxn modelId="{2A6030EC-41FA-4F7A-81D0-333C564CD8E2}" srcId="{4D500DC1-4374-4CC7-80B7-7A27F62A08C2}" destId="{EE7F18C0-90F2-45D6-A5A4-3372634AE62C}" srcOrd="2" destOrd="0" parTransId="{538B3778-7F87-429A-BB9E-6B90C58909D8}" sibTransId="{850CAF6D-7E2A-487E-BE17-827C6E3F1420}"/>
    <dgm:cxn modelId="{4E1F4850-8285-492C-9D46-A65C2A9C7DF8}" srcId="{4D500DC1-4374-4CC7-80B7-7A27F62A08C2}" destId="{4327753C-502D-48BF-AF6F-E599E84BDEB8}" srcOrd="1" destOrd="0" parTransId="{548BB828-3C30-4727-B820-8AD654169751}" sibTransId="{00A9D8D3-39A3-4841-9D12-126C33F79D37}"/>
    <dgm:cxn modelId="{23DCBF5C-9CEB-4623-AAEB-C4FE6265D327}" type="presOf" srcId="{3268ABB6-5135-4647-9204-8FB327A08FAA}" destId="{7352BD08-B278-423E-93FE-5A2AD417018F}" srcOrd="0" destOrd="0" presId="urn:microsoft.com/office/officeart/2005/8/layout/cycle1"/>
    <dgm:cxn modelId="{63908138-DA0C-4891-9276-6010760D830D}" type="presOf" srcId="{4327753C-502D-48BF-AF6F-E599E84BDEB8}" destId="{A92202D7-8399-4549-8A28-6E8082BD37D9}" srcOrd="0" destOrd="0" presId="urn:microsoft.com/office/officeart/2005/8/layout/cycle1"/>
    <dgm:cxn modelId="{0A1821C0-EFDA-44FF-986D-0A5DD7919627}" srcId="{4D500DC1-4374-4CC7-80B7-7A27F62A08C2}" destId="{73C692B0-5333-4546-8BBF-5EE95B18736E}" srcOrd="4" destOrd="0" parTransId="{CC1948F9-B8AB-4EC0-A553-EC4C6CD73778}" sibTransId="{85549CC0-9B56-4394-926E-A047A537EC23}"/>
    <dgm:cxn modelId="{51D9ED01-EE60-4C2A-A904-F909F4B1BA66}" type="presOf" srcId="{6CD228E1-2BDE-4D0A-BF1F-597E28F54CBB}" destId="{FD94E2C8-BAC2-4846-BFA0-5C9930DBF54D}" srcOrd="0" destOrd="0" presId="urn:microsoft.com/office/officeart/2005/8/layout/cycle1"/>
    <dgm:cxn modelId="{429599D6-D954-4F55-B0ED-F46E2C7ACFB2}" type="presOf" srcId="{D5A88C15-72A1-450B-BC5F-C04B5786CC2C}" destId="{CFD95F79-FB60-419D-93D0-CE8657B75BD0}" srcOrd="0" destOrd="0" presId="urn:microsoft.com/office/officeart/2005/8/layout/cycle1"/>
    <dgm:cxn modelId="{992F7C84-7A6B-40C8-B30F-544405F99312}" type="presOf" srcId="{850CAF6D-7E2A-487E-BE17-827C6E3F1420}" destId="{32F0BCCC-020E-4B71-ABFA-F03873B723E4}" srcOrd="0" destOrd="0" presId="urn:microsoft.com/office/officeart/2005/8/layout/cycle1"/>
    <dgm:cxn modelId="{869E1FD6-F313-4EE5-864B-86F49B78471D}" srcId="{4D500DC1-4374-4CC7-80B7-7A27F62A08C2}" destId="{6CD228E1-2BDE-4D0A-BF1F-597E28F54CBB}" srcOrd="0" destOrd="0" parTransId="{CD689654-9373-4CDC-ACAF-E17FA261630A}" sibTransId="{E4866D84-B74B-47A4-90D7-1421723F2F80}"/>
    <dgm:cxn modelId="{32B494D6-DEB8-4973-B293-0AB8B9967542}" type="presParOf" srcId="{C6438CCC-921B-4152-882B-436405AC9445}" destId="{FBC3A802-E7C5-4D92-95FF-E0D3050710F5}" srcOrd="0" destOrd="0" presId="urn:microsoft.com/office/officeart/2005/8/layout/cycle1"/>
    <dgm:cxn modelId="{F8F4E549-BD4A-4466-8830-B6B945C3A4C1}" type="presParOf" srcId="{C6438CCC-921B-4152-882B-436405AC9445}" destId="{FD94E2C8-BAC2-4846-BFA0-5C9930DBF54D}" srcOrd="1" destOrd="0" presId="urn:microsoft.com/office/officeart/2005/8/layout/cycle1"/>
    <dgm:cxn modelId="{B8ECD6BE-8FA5-4432-9407-E2B44004B61A}" type="presParOf" srcId="{C6438CCC-921B-4152-882B-436405AC9445}" destId="{D6719FD3-8F99-4179-8E0F-511B64C47C00}" srcOrd="2" destOrd="0" presId="urn:microsoft.com/office/officeart/2005/8/layout/cycle1"/>
    <dgm:cxn modelId="{2BC20983-0369-4761-AB92-031EDCEBAEBA}" type="presParOf" srcId="{C6438CCC-921B-4152-882B-436405AC9445}" destId="{9EF8484F-FC93-4AB1-8925-D20CD8EACA50}" srcOrd="3" destOrd="0" presId="urn:microsoft.com/office/officeart/2005/8/layout/cycle1"/>
    <dgm:cxn modelId="{1D94E944-7E79-4A48-8863-52C5983C4491}" type="presParOf" srcId="{C6438CCC-921B-4152-882B-436405AC9445}" destId="{A92202D7-8399-4549-8A28-6E8082BD37D9}" srcOrd="4" destOrd="0" presId="urn:microsoft.com/office/officeart/2005/8/layout/cycle1"/>
    <dgm:cxn modelId="{03F40D60-1BA9-4B09-94A5-42689F669789}" type="presParOf" srcId="{C6438CCC-921B-4152-882B-436405AC9445}" destId="{31C6EEC5-6FE6-4E43-BFEE-59CBCC9909F4}" srcOrd="5" destOrd="0" presId="urn:microsoft.com/office/officeart/2005/8/layout/cycle1"/>
    <dgm:cxn modelId="{29035EE8-043D-49DA-940A-2EE31C6F9749}" type="presParOf" srcId="{C6438CCC-921B-4152-882B-436405AC9445}" destId="{37F7FF92-9392-43AC-BCD0-C0023A23C8B1}" srcOrd="6" destOrd="0" presId="urn:microsoft.com/office/officeart/2005/8/layout/cycle1"/>
    <dgm:cxn modelId="{93620F36-307E-437E-91DD-9A3A1B549527}" type="presParOf" srcId="{C6438CCC-921B-4152-882B-436405AC9445}" destId="{CCCCC3F6-0D7C-4E55-A9BD-49B90255D647}" srcOrd="7" destOrd="0" presId="urn:microsoft.com/office/officeart/2005/8/layout/cycle1"/>
    <dgm:cxn modelId="{412F2787-501E-42C5-96EF-3E649451F577}" type="presParOf" srcId="{C6438CCC-921B-4152-882B-436405AC9445}" destId="{32F0BCCC-020E-4B71-ABFA-F03873B723E4}" srcOrd="8" destOrd="0" presId="urn:microsoft.com/office/officeart/2005/8/layout/cycle1"/>
    <dgm:cxn modelId="{E7AA6BDF-88E1-4987-8875-798BA59D57EF}" type="presParOf" srcId="{C6438CCC-921B-4152-882B-436405AC9445}" destId="{D80C0A75-101D-416A-8A4C-3F2C34518CA8}" srcOrd="9" destOrd="0" presId="urn:microsoft.com/office/officeart/2005/8/layout/cycle1"/>
    <dgm:cxn modelId="{82D29C40-100F-4E7D-ABFD-C2653E86D27C}" type="presParOf" srcId="{C6438CCC-921B-4152-882B-436405AC9445}" destId="{B7F1A08D-73B1-46E6-B87B-B29216A85879}" srcOrd="10" destOrd="0" presId="urn:microsoft.com/office/officeart/2005/8/layout/cycle1"/>
    <dgm:cxn modelId="{B72E159D-D292-4597-A382-15C94A70403A}" type="presParOf" srcId="{C6438CCC-921B-4152-882B-436405AC9445}" destId="{7352BD08-B278-423E-93FE-5A2AD417018F}" srcOrd="11" destOrd="0" presId="urn:microsoft.com/office/officeart/2005/8/layout/cycle1"/>
    <dgm:cxn modelId="{37237FC7-84AB-494D-9358-7E9AC640C05D}" type="presParOf" srcId="{C6438CCC-921B-4152-882B-436405AC9445}" destId="{E34311AF-CF9C-48C5-8D62-022EF117A9F4}" srcOrd="12" destOrd="0" presId="urn:microsoft.com/office/officeart/2005/8/layout/cycle1"/>
    <dgm:cxn modelId="{7323CA5F-4EEB-43A1-BD2E-57166D6A0A94}" type="presParOf" srcId="{C6438CCC-921B-4152-882B-436405AC9445}" destId="{C5D59D79-1C4C-4BD7-A9EA-DD30CC5C40E1}" srcOrd="13" destOrd="0" presId="urn:microsoft.com/office/officeart/2005/8/layout/cycle1"/>
    <dgm:cxn modelId="{97572646-023C-4065-93B2-742D261DD120}" type="presParOf" srcId="{C6438CCC-921B-4152-882B-436405AC9445}" destId="{4C5883EC-9763-4285-AF89-B9D2C828D133}" srcOrd="14" destOrd="0" presId="urn:microsoft.com/office/officeart/2005/8/layout/cycle1"/>
    <dgm:cxn modelId="{142CD114-82FD-4DF6-AB50-D1A2CD44C4BD}" type="presParOf" srcId="{C6438CCC-921B-4152-882B-436405AC9445}" destId="{5F669DB9-F0DF-4911-9539-33C7B13C31A0}" srcOrd="15" destOrd="0" presId="urn:microsoft.com/office/officeart/2005/8/layout/cycle1"/>
    <dgm:cxn modelId="{928913F4-9741-40FA-B414-2161DA9814A8}" type="presParOf" srcId="{C6438CCC-921B-4152-882B-436405AC9445}" destId="{8BCF2929-1639-4010-AB7C-8D27CCB09552}" srcOrd="16" destOrd="0" presId="urn:microsoft.com/office/officeart/2005/8/layout/cycle1"/>
    <dgm:cxn modelId="{8F36ABCE-1ECC-46D6-95C2-3A6F7BA2D5DC}" type="presParOf" srcId="{C6438CCC-921B-4152-882B-436405AC9445}" destId="{A0660EBF-1448-4B20-A54C-00EC7CD7526B}" srcOrd="17" destOrd="0" presId="urn:microsoft.com/office/officeart/2005/8/layout/cycle1"/>
    <dgm:cxn modelId="{CDCDE89F-B600-49BD-A517-3D60DAF18C3C}" type="presParOf" srcId="{C6438CCC-921B-4152-882B-436405AC9445}" destId="{29D88922-6807-4206-BC44-2E6802DA671D}" srcOrd="18" destOrd="0" presId="urn:microsoft.com/office/officeart/2005/8/layout/cycle1"/>
    <dgm:cxn modelId="{17B520CD-890D-4FDE-80B4-AF6AF5EE5CD6}" type="presParOf" srcId="{C6438CCC-921B-4152-882B-436405AC9445}" destId="{CFD95F79-FB60-419D-93D0-CE8657B75BD0}" srcOrd="19" destOrd="0" presId="urn:microsoft.com/office/officeart/2005/8/layout/cycle1"/>
    <dgm:cxn modelId="{48456AE1-6560-4AE4-B618-A4FFE8F5EBB8}" type="presParOf" srcId="{C6438CCC-921B-4152-882B-436405AC9445}" destId="{2239F7A7-C5A6-4D9D-8615-9277F1A0C161}" srcOrd="20" destOrd="0" presId="urn:microsoft.com/office/officeart/2005/8/layout/cycle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4E2C8-BAC2-4846-BFA0-5C9930DBF54D}">
      <dsp:nvSpPr>
        <dsp:cNvPr id="0" name=""/>
        <dsp:cNvSpPr/>
      </dsp:nvSpPr>
      <dsp:spPr>
        <a:xfrm>
          <a:off x="3359980" y="631"/>
          <a:ext cx="746303" cy="746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Build your action team</a:t>
          </a:r>
          <a:endParaRPr lang="en-NZ" sz="1200" kern="1200" dirty="0"/>
        </a:p>
      </dsp:txBody>
      <dsp:txXfrm>
        <a:off x="3359980" y="631"/>
        <a:ext cx="746303" cy="746303"/>
      </dsp:txXfrm>
    </dsp:sp>
    <dsp:sp modelId="{D6719FD3-8F99-4179-8E0F-511B64C47C00}">
      <dsp:nvSpPr>
        <dsp:cNvPr id="0" name=""/>
        <dsp:cNvSpPr/>
      </dsp:nvSpPr>
      <dsp:spPr>
        <a:xfrm>
          <a:off x="1027306" y="40137"/>
          <a:ext cx="3869533" cy="3869533"/>
        </a:xfrm>
        <a:prstGeom prst="circularArrow">
          <a:avLst>
            <a:gd name="adj1" fmla="val 3761"/>
            <a:gd name="adj2" fmla="val 234646"/>
            <a:gd name="adj3" fmla="val 19827784"/>
            <a:gd name="adj4" fmla="val 18604817"/>
            <a:gd name="adj5" fmla="val 4388"/>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2202D7-8399-4549-8A28-6E8082BD37D9}">
      <dsp:nvSpPr>
        <dsp:cNvPr id="0" name=""/>
        <dsp:cNvSpPr/>
      </dsp:nvSpPr>
      <dsp:spPr>
        <a:xfrm>
          <a:off x="4321475" y="1206308"/>
          <a:ext cx="746303" cy="746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Agree why you are doing this</a:t>
          </a:r>
          <a:endParaRPr lang="en-NZ" sz="1200" kern="1200" dirty="0"/>
        </a:p>
      </dsp:txBody>
      <dsp:txXfrm>
        <a:off x="4321475" y="1206308"/>
        <a:ext cx="746303" cy="746303"/>
      </dsp:txXfrm>
    </dsp:sp>
    <dsp:sp modelId="{31C6EEC5-6FE6-4E43-BFEE-59CBCC9909F4}">
      <dsp:nvSpPr>
        <dsp:cNvPr id="0" name=""/>
        <dsp:cNvSpPr/>
      </dsp:nvSpPr>
      <dsp:spPr>
        <a:xfrm>
          <a:off x="1027306" y="40137"/>
          <a:ext cx="3869533" cy="3869533"/>
        </a:xfrm>
        <a:prstGeom prst="circularArrow">
          <a:avLst>
            <a:gd name="adj1" fmla="val 3761"/>
            <a:gd name="adj2" fmla="val 234646"/>
            <a:gd name="adj3" fmla="val 1230897"/>
            <a:gd name="adj4" fmla="val 21556875"/>
            <a:gd name="adj5" fmla="val 4388"/>
          </a:avLst>
        </a:prstGeom>
        <a:solidFill>
          <a:schemeClr val="accent5">
            <a:hueOff val="139822"/>
            <a:satOff val="1046"/>
            <a:lumOff val="-9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CCC3F6-0D7C-4E55-A9BD-49B90255D647}">
      <dsp:nvSpPr>
        <dsp:cNvPr id="0" name=""/>
        <dsp:cNvSpPr/>
      </dsp:nvSpPr>
      <dsp:spPr>
        <a:xfrm>
          <a:off x="3978322" y="2709762"/>
          <a:ext cx="746303" cy="746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Review what you do now</a:t>
          </a:r>
          <a:endParaRPr lang="en-NZ" sz="1200" kern="1200" dirty="0"/>
        </a:p>
      </dsp:txBody>
      <dsp:txXfrm>
        <a:off x="3978322" y="2709762"/>
        <a:ext cx="746303" cy="746303"/>
      </dsp:txXfrm>
    </dsp:sp>
    <dsp:sp modelId="{32F0BCCC-020E-4B71-ABFA-F03873B723E4}">
      <dsp:nvSpPr>
        <dsp:cNvPr id="0" name=""/>
        <dsp:cNvSpPr/>
      </dsp:nvSpPr>
      <dsp:spPr>
        <a:xfrm>
          <a:off x="1027306" y="40137"/>
          <a:ext cx="3869533" cy="3869533"/>
        </a:xfrm>
        <a:prstGeom prst="circularArrow">
          <a:avLst>
            <a:gd name="adj1" fmla="val 3761"/>
            <a:gd name="adj2" fmla="val 234646"/>
            <a:gd name="adj3" fmla="val 4438095"/>
            <a:gd name="adj4" fmla="val 3307220"/>
            <a:gd name="adj5" fmla="val 4388"/>
          </a:avLst>
        </a:prstGeom>
        <a:solidFill>
          <a:schemeClr val="accent5">
            <a:hueOff val="279643"/>
            <a:satOff val="2093"/>
            <a:lumOff val="-18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F1A08D-73B1-46E6-B87B-B29216A85879}">
      <dsp:nvSpPr>
        <dsp:cNvPr id="0" name=""/>
        <dsp:cNvSpPr/>
      </dsp:nvSpPr>
      <dsp:spPr>
        <a:xfrm>
          <a:off x="2588921" y="3378862"/>
          <a:ext cx="746303" cy="746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Create action plan</a:t>
          </a:r>
          <a:endParaRPr lang="en-NZ" sz="1200" kern="1200" dirty="0"/>
        </a:p>
      </dsp:txBody>
      <dsp:txXfrm>
        <a:off x="2588921" y="3378862"/>
        <a:ext cx="746303" cy="746303"/>
      </dsp:txXfrm>
    </dsp:sp>
    <dsp:sp modelId="{7352BD08-B278-423E-93FE-5A2AD417018F}">
      <dsp:nvSpPr>
        <dsp:cNvPr id="0" name=""/>
        <dsp:cNvSpPr/>
      </dsp:nvSpPr>
      <dsp:spPr>
        <a:xfrm>
          <a:off x="1027306" y="31082"/>
          <a:ext cx="3869533" cy="3869533"/>
        </a:xfrm>
        <a:prstGeom prst="circularArrow">
          <a:avLst>
            <a:gd name="adj1" fmla="val 3761"/>
            <a:gd name="adj2" fmla="val 234646"/>
            <a:gd name="adj3" fmla="val 7258134"/>
            <a:gd name="adj4" fmla="val 6127259"/>
            <a:gd name="adj5" fmla="val 4388"/>
          </a:avLst>
        </a:prstGeom>
        <a:solidFill>
          <a:schemeClr val="accent5">
            <a:hueOff val="419465"/>
            <a:satOff val="3139"/>
            <a:lumOff val="-27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D59D79-1C4C-4BD7-A9EA-DD30CC5C40E1}">
      <dsp:nvSpPr>
        <dsp:cNvPr id="0" name=""/>
        <dsp:cNvSpPr/>
      </dsp:nvSpPr>
      <dsp:spPr>
        <a:xfrm>
          <a:off x="1199520" y="2709762"/>
          <a:ext cx="746303" cy="746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Socialise and involve your staff</a:t>
          </a:r>
          <a:endParaRPr lang="en-NZ" sz="1200" kern="1200" dirty="0"/>
        </a:p>
      </dsp:txBody>
      <dsp:txXfrm>
        <a:off x="1199520" y="2709762"/>
        <a:ext cx="746303" cy="746303"/>
      </dsp:txXfrm>
    </dsp:sp>
    <dsp:sp modelId="{4C5883EC-9763-4285-AF89-B9D2C828D133}">
      <dsp:nvSpPr>
        <dsp:cNvPr id="0" name=""/>
        <dsp:cNvSpPr/>
      </dsp:nvSpPr>
      <dsp:spPr>
        <a:xfrm>
          <a:off x="1027306" y="40137"/>
          <a:ext cx="3869533" cy="3869533"/>
        </a:xfrm>
        <a:prstGeom prst="circularArrow">
          <a:avLst>
            <a:gd name="adj1" fmla="val 3761"/>
            <a:gd name="adj2" fmla="val 234646"/>
            <a:gd name="adj3" fmla="val 10608479"/>
            <a:gd name="adj4" fmla="val 9334457"/>
            <a:gd name="adj5" fmla="val 4388"/>
          </a:avLst>
        </a:prstGeom>
        <a:solidFill>
          <a:schemeClr val="accent5">
            <a:hueOff val="559287"/>
            <a:satOff val="4185"/>
            <a:lumOff val="-3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CF2929-1639-4010-AB7C-8D27CCB09552}">
      <dsp:nvSpPr>
        <dsp:cNvPr id="0" name=""/>
        <dsp:cNvSpPr/>
      </dsp:nvSpPr>
      <dsp:spPr>
        <a:xfrm>
          <a:off x="856366" y="1206308"/>
          <a:ext cx="746303" cy="746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Implement </a:t>
          </a:r>
        </a:p>
        <a:p>
          <a:pPr lvl="0" algn="ctr" defTabSz="533400">
            <a:lnSpc>
              <a:spcPct val="90000"/>
            </a:lnSpc>
            <a:spcBef>
              <a:spcPct val="0"/>
            </a:spcBef>
            <a:spcAft>
              <a:spcPct val="35000"/>
            </a:spcAft>
          </a:pPr>
          <a:r>
            <a:rPr lang="en-NZ" sz="1200" kern="1200" dirty="0" smtClean="0"/>
            <a:t>actions</a:t>
          </a:r>
          <a:endParaRPr lang="en-NZ" sz="1200" kern="1200" dirty="0"/>
        </a:p>
      </dsp:txBody>
      <dsp:txXfrm>
        <a:off x="856366" y="1206308"/>
        <a:ext cx="746303" cy="746303"/>
      </dsp:txXfrm>
    </dsp:sp>
    <dsp:sp modelId="{A0660EBF-1448-4B20-A54C-00EC7CD7526B}">
      <dsp:nvSpPr>
        <dsp:cNvPr id="0" name=""/>
        <dsp:cNvSpPr/>
      </dsp:nvSpPr>
      <dsp:spPr>
        <a:xfrm>
          <a:off x="1027306" y="40137"/>
          <a:ext cx="3869533" cy="3869533"/>
        </a:xfrm>
        <a:prstGeom prst="circularArrow">
          <a:avLst>
            <a:gd name="adj1" fmla="val 3761"/>
            <a:gd name="adj2" fmla="val 234646"/>
            <a:gd name="adj3" fmla="val 13560537"/>
            <a:gd name="adj4" fmla="val 12337570"/>
            <a:gd name="adj5" fmla="val 4388"/>
          </a:avLst>
        </a:prstGeom>
        <a:solidFill>
          <a:schemeClr val="accent5">
            <a:hueOff val="699108"/>
            <a:satOff val="5232"/>
            <a:lumOff val="-45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D95F79-FB60-419D-93D0-CE8657B75BD0}">
      <dsp:nvSpPr>
        <dsp:cNvPr id="0" name=""/>
        <dsp:cNvSpPr/>
      </dsp:nvSpPr>
      <dsp:spPr>
        <a:xfrm>
          <a:off x="1817861" y="631"/>
          <a:ext cx="746303" cy="746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Review results</a:t>
          </a:r>
          <a:endParaRPr lang="en-NZ" sz="1200" kern="1200" dirty="0"/>
        </a:p>
      </dsp:txBody>
      <dsp:txXfrm>
        <a:off x="1817861" y="631"/>
        <a:ext cx="746303" cy="746303"/>
      </dsp:txXfrm>
    </dsp:sp>
    <dsp:sp modelId="{2239F7A7-C5A6-4D9D-8615-9277F1A0C161}">
      <dsp:nvSpPr>
        <dsp:cNvPr id="0" name=""/>
        <dsp:cNvSpPr/>
      </dsp:nvSpPr>
      <dsp:spPr>
        <a:xfrm>
          <a:off x="1027306" y="40872"/>
          <a:ext cx="3869533" cy="3869533"/>
        </a:xfrm>
        <a:prstGeom prst="circularArrow">
          <a:avLst>
            <a:gd name="adj1" fmla="val 3761"/>
            <a:gd name="adj2" fmla="val 234646"/>
            <a:gd name="adj3" fmla="val 16741671"/>
            <a:gd name="adj4" fmla="val 15423683"/>
            <a:gd name="adj5" fmla="val 4388"/>
          </a:avLst>
        </a:prstGeom>
        <a:solidFill>
          <a:schemeClr val="accent5">
            <a:hueOff val="838930"/>
            <a:satOff val="6278"/>
            <a:lumOff val="-54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reers New Zealand">
      <a:dk1>
        <a:sysClr val="windowText" lastClr="000000"/>
      </a:dk1>
      <a:lt1>
        <a:sysClr val="window" lastClr="FFFFFF"/>
      </a:lt1>
      <a:dk2>
        <a:srgbClr val="C73E84"/>
      </a:dk2>
      <a:lt2>
        <a:srgbClr val="EE4055"/>
      </a:lt2>
      <a:accent1>
        <a:srgbClr val="0097C7"/>
      </a:accent1>
      <a:accent2>
        <a:srgbClr val="43C7F4"/>
      </a:accent2>
      <a:accent3>
        <a:srgbClr val="82C341"/>
      </a:accent3>
      <a:accent4>
        <a:srgbClr val="B2D234"/>
      </a:accent4>
      <a:accent5>
        <a:srgbClr val="F89C27"/>
      </a:accent5>
      <a:accent6>
        <a:srgbClr val="FFCB04"/>
      </a:accent6>
      <a:hlink>
        <a:srgbClr val="0563C1"/>
      </a:hlink>
      <a:folHlink>
        <a:srgbClr val="954F72"/>
      </a:folHlink>
    </a:clrScheme>
    <a:fontScheme name="Careers New Zeal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flip="none" rotWithShape="1">
          <a:gsLst>
            <a:gs pos="0">
              <a:schemeClr val="tx2"/>
            </a:gs>
            <a:gs pos="100000">
              <a:schemeClr val="bg2"/>
            </a:gs>
          </a:gsLst>
          <a:lin ang="0" scaled="0"/>
          <a:tileRect/>
        </a:gradFill>
        <a:ln>
          <a:noFill/>
        </a:ln>
      </a:spPr>
      <a:bodyPr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367DE-3F88-48B9-88F0-92BE0451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Careers NZ word template - Copy.dotm</Template>
  <TotalTime>13</TotalTime>
  <Pages>44</Pages>
  <Words>3688</Words>
  <Characters>21025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Amanda Pickett</cp:lastModifiedBy>
  <cp:revision>15</cp:revision>
  <cp:lastPrinted>2017-05-12T02:41:00Z</cp:lastPrinted>
  <dcterms:created xsi:type="dcterms:W3CDTF">2017-06-02T01:29:00Z</dcterms:created>
  <dcterms:modified xsi:type="dcterms:W3CDTF">2017-06-02T02:41:00Z</dcterms:modified>
</cp:coreProperties>
</file>